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D5AAD" w14:textId="64F8F02A" w:rsidR="000431B5" w:rsidRPr="001263C3" w:rsidRDefault="000431B5" w:rsidP="000431B5">
      <w:pPr>
        <w:keepNext/>
        <w:spacing w:after="360"/>
        <w:jc w:val="right"/>
        <w:outlineLvl w:val="3"/>
        <w:rPr>
          <w:bCs/>
          <w:sz w:val="22"/>
          <w:szCs w:val="22"/>
          <w:u w:val="single"/>
        </w:rPr>
      </w:pPr>
      <w:r w:rsidRPr="000431B5">
        <w:rPr>
          <w:bCs/>
          <w:sz w:val="22"/>
          <w:szCs w:val="22"/>
        </w:rPr>
        <w:t xml:space="preserve">Załącznik nr </w:t>
      </w:r>
      <w:r w:rsidRPr="000431B5">
        <w:rPr>
          <w:sz w:val="22"/>
          <w:szCs w:val="22"/>
        </w:rPr>
        <w:t>1</w:t>
      </w:r>
      <w:r w:rsidRPr="000431B5">
        <w:rPr>
          <w:b/>
          <w:bCs/>
          <w:sz w:val="22"/>
          <w:szCs w:val="22"/>
        </w:rPr>
        <w:t xml:space="preserve"> </w:t>
      </w:r>
      <w:r w:rsidRPr="000431B5">
        <w:rPr>
          <w:bCs/>
          <w:sz w:val="22"/>
          <w:szCs w:val="22"/>
        </w:rPr>
        <w:t>do SWZ</w:t>
      </w:r>
      <w:r w:rsidR="001263C3">
        <w:rPr>
          <w:bCs/>
          <w:sz w:val="22"/>
          <w:szCs w:val="22"/>
        </w:rPr>
        <w:t xml:space="preserve"> / załącznik </w:t>
      </w:r>
      <w:r w:rsidR="001263C3" w:rsidRPr="001263C3">
        <w:rPr>
          <w:bCs/>
          <w:sz w:val="22"/>
          <w:szCs w:val="22"/>
          <w:u w:val="single"/>
        </w:rPr>
        <w:t>nr 1 do umowy</w:t>
      </w:r>
    </w:p>
    <w:p w14:paraId="508C8606" w14:textId="77777777" w:rsidR="006C0BCB" w:rsidRPr="006C0BCB" w:rsidRDefault="006C0BCB" w:rsidP="003F0C7A">
      <w:pPr>
        <w:keepNext/>
        <w:spacing w:after="360"/>
        <w:outlineLvl w:val="3"/>
        <w:rPr>
          <w:b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431B5" w:rsidRPr="000431B5" w14:paraId="717EDF99" w14:textId="77777777" w:rsidTr="002F08DA">
        <w:tc>
          <w:tcPr>
            <w:tcW w:w="9104" w:type="dxa"/>
            <w:shd w:val="clear" w:color="auto" w:fill="F2F2F2"/>
          </w:tcPr>
          <w:p w14:paraId="39FE7297" w14:textId="77777777" w:rsidR="000431B5" w:rsidRPr="000431B5" w:rsidRDefault="000431B5" w:rsidP="000431B5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0431B5">
              <w:rPr>
                <w:b/>
                <w:bCs/>
                <w:sz w:val="28"/>
                <w:szCs w:val="20"/>
              </w:rPr>
              <w:t>FORMULARZ OFERT</w:t>
            </w:r>
            <w:r>
              <w:rPr>
                <w:b/>
                <w:bCs/>
                <w:sz w:val="28"/>
                <w:szCs w:val="20"/>
              </w:rPr>
              <w:t>OW</w:t>
            </w:r>
            <w:r w:rsidRPr="000431B5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B54DB22" w14:textId="77777777" w:rsidR="000431B5" w:rsidRPr="000431B5" w:rsidRDefault="000431B5" w:rsidP="000431B5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71676637" w14:textId="2E4EAFE7" w:rsidR="003F0C7A" w:rsidRPr="000431B5" w:rsidRDefault="003F0C7A" w:rsidP="003F0C7A">
      <w:pPr>
        <w:spacing w:after="24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 xml:space="preserve">Nawiązując do toczącego się postępowania o udzielenie zamówienia publicznego prowadzonego </w:t>
      </w:r>
      <w:r w:rsidRPr="000431B5">
        <w:rPr>
          <w:sz w:val="22"/>
          <w:szCs w:val="22"/>
        </w:rPr>
        <w:br/>
        <w:t xml:space="preserve">w trybie </w:t>
      </w:r>
      <w:r w:rsidR="007A5C9B">
        <w:rPr>
          <w:sz w:val="22"/>
          <w:szCs w:val="22"/>
        </w:rPr>
        <w:t>Podstawowy bez negocjacji</w:t>
      </w:r>
      <w:r w:rsidRPr="000431B5">
        <w:rPr>
          <w:sz w:val="22"/>
          <w:szCs w:val="22"/>
        </w:rPr>
        <w:t xml:space="preserve"> pn.: </w:t>
      </w:r>
    </w:p>
    <w:p w14:paraId="30ABC1E9" w14:textId="77777777" w:rsidR="007A5C9B" w:rsidRDefault="007A5C9B" w:rsidP="003F0C7A">
      <w:pPr>
        <w:spacing w:after="120" w:line="276" w:lineRule="auto"/>
        <w:jc w:val="both"/>
        <w:rPr>
          <w:b/>
          <w:bCs/>
          <w:sz w:val="22"/>
          <w:szCs w:val="22"/>
        </w:rPr>
      </w:pPr>
      <w:r w:rsidRPr="007A5C9B">
        <w:rPr>
          <w:b/>
          <w:bCs/>
          <w:sz w:val="22"/>
          <w:szCs w:val="22"/>
        </w:rPr>
        <w:t xml:space="preserve">Zakup Systemu </w:t>
      </w:r>
      <w:proofErr w:type="spellStart"/>
      <w:r w:rsidRPr="007A5C9B">
        <w:rPr>
          <w:b/>
          <w:bCs/>
          <w:sz w:val="22"/>
          <w:szCs w:val="22"/>
        </w:rPr>
        <w:t>termoablacji</w:t>
      </w:r>
      <w:proofErr w:type="spellEnd"/>
      <w:r w:rsidRPr="007A5C9B">
        <w:rPr>
          <w:b/>
          <w:bCs/>
          <w:sz w:val="22"/>
          <w:szCs w:val="22"/>
        </w:rPr>
        <w:t xml:space="preserve"> mikrofalowej w ramach realizacji zadania "Zakup niezbędnego sprzętu na potrzeby Bloku Operacyjnego Szpitala Wojewódzkiego w Poznaniu"</w:t>
      </w:r>
      <w:r>
        <w:rPr>
          <w:b/>
          <w:bCs/>
          <w:sz w:val="22"/>
          <w:szCs w:val="22"/>
        </w:rPr>
        <w:t xml:space="preserve"> </w:t>
      </w:r>
    </w:p>
    <w:p w14:paraId="3BCD75A5" w14:textId="4109D135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my niżej podpisani:</w:t>
      </w:r>
    </w:p>
    <w:p w14:paraId="54271574" w14:textId="5FCEB89C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_______________________________________________________________________________</w:t>
      </w:r>
    </w:p>
    <w:p w14:paraId="7A6EED29" w14:textId="77777777" w:rsidR="003F0C7A" w:rsidRPr="000431B5" w:rsidRDefault="003F0C7A" w:rsidP="003F0C7A">
      <w:pPr>
        <w:spacing w:before="120"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działając w imieniu i na rzecz:</w:t>
      </w:r>
    </w:p>
    <w:p w14:paraId="0C8D3EED" w14:textId="77777777" w:rsidR="003F0C7A" w:rsidRPr="000431B5" w:rsidRDefault="003F0C7A" w:rsidP="003F0C7A">
      <w:pPr>
        <w:spacing w:after="100"/>
        <w:rPr>
          <w:b/>
          <w:sz w:val="22"/>
          <w:szCs w:val="22"/>
        </w:rPr>
      </w:pPr>
      <w:r w:rsidRPr="000431B5">
        <w:rPr>
          <w:b/>
          <w:sz w:val="22"/>
          <w:szCs w:val="22"/>
        </w:rPr>
        <w:t>Nazwa i adres Wykonawcy</w:t>
      </w:r>
      <w:r w:rsidRPr="000431B5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3F0C7A" w:rsidRPr="000431B5" w14:paraId="48E2401A" w14:textId="77777777" w:rsidTr="00D060D0">
        <w:trPr>
          <w:trHeight w:val="333"/>
        </w:trPr>
        <w:tc>
          <w:tcPr>
            <w:tcW w:w="2813" w:type="dxa"/>
            <w:vAlign w:val="center"/>
          </w:tcPr>
          <w:p w14:paraId="21B3B57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0646100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1C03033" w14:textId="77777777" w:rsidTr="00D060D0">
        <w:trPr>
          <w:trHeight w:val="339"/>
        </w:trPr>
        <w:tc>
          <w:tcPr>
            <w:tcW w:w="2813" w:type="dxa"/>
            <w:vAlign w:val="center"/>
          </w:tcPr>
          <w:p w14:paraId="2AC1F19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</w:tcPr>
          <w:p w14:paraId="6D5D5CDB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27FE77E" w14:textId="77777777" w:rsidTr="00D060D0">
        <w:trPr>
          <w:trHeight w:val="373"/>
        </w:trPr>
        <w:tc>
          <w:tcPr>
            <w:tcW w:w="2813" w:type="dxa"/>
            <w:vAlign w:val="center"/>
          </w:tcPr>
          <w:p w14:paraId="3505EB12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sz w:val="22"/>
                <w:szCs w:val="22"/>
              </w:rPr>
              <w:t xml:space="preserve">Adres </w:t>
            </w:r>
            <w:r w:rsidRPr="000431B5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</w:tcPr>
          <w:p w14:paraId="3F17E38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F372A25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4FE08A8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REGON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742EB73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5285238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4258A8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0431B5">
              <w:rPr>
                <w:rFonts w:eastAsia="Calibri"/>
                <w:sz w:val="22"/>
                <w:szCs w:val="22"/>
              </w:rPr>
              <w:t xml:space="preserve">NIP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5E4FC43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0734ECCB" w14:textId="77777777" w:rsidTr="00D060D0">
        <w:trPr>
          <w:trHeight w:val="373"/>
        </w:trPr>
        <w:tc>
          <w:tcPr>
            <w:tcW w:w="2813" w:type="dxa"/>
            <w:vAlign w:val="center"/>
          </w:tcPr>
          <w:p w14:paraId="66E7040F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4793ABD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C3AACAA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146CE15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</w:tcPr>
          <w:p w14:paraId="300EA0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3F0C7A" w:rsidRPr="000431B5" w14:paraId="61A0331A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31FEBC5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148C33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3F0C7A" w:rsidRPr="000431B5" w14:paraId="0B0B56B3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59D54D7A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</w:tcPr>
          <w:p w14:paraId="670A23C6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C62B99C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4D09B6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0431B5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0431B5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08AAD2B9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3F0C7A" w:rsidRPr="000431B5" w14:paraId="446DCA5E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12774435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</w:tcPr>
          <w:p w14:paraId="0480510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49B0BCE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>……………………………………………</w:t>
            </w:r>
          </w:p>
          <w:p w14:paraId="1C4CABF6" w14:textId="133F26A4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 xml:space="preserve">tel.                        </w:t>
            </w:r>
            <w:r w:rsidR="00571966">
              <w:t>fax.</w:t>
            </w:r>
            <w:r w:rsidRPr="000431B5">
              <w:t xml:space="preserve">                  e-mail:</w:t>
            </w:r>
          </w:p>
        </w:tc>
      </w:tr>
    </w:tbl>
    <w:p w14:paraId="42F9555C" w14:textId="77777777" w:rsidR="003F0C7A" w:rsidRPr="000431B5" w:rsidRDefault="003F0C7A" w:rsidP="003F0C7A">
      <w:pPr>
        <w:spacing w:line="360" w:lineRule="auto"/>
        <w:jc w:val="both"/>
      </w:pPr>
    </w:p>
    <w:p w14:paraId="3BEF1BA8" w14:textId="03540DA8" w:rsidR="00B97470" w:rsidRDefault="003F0C7A" w:rsidP="008A70D2">
      <w:pPr>
        <w:numPr>
          <w:ilvl w:val="0"/>
          <w:numId w:val="14"/>
        </w:numPr>
        <w:spacing w:after="120" w:line="276" w:lineRule="auto"/>
        <w:ind w:left="0" w:hanging="284"/>
        <w:contextualSpacing/>
        <w:jc w:val="both"/>
        <w:rPr>
          <w:sz w:val="22"/>
        </w:rPr>
      </w:pPr>
      <w:r w:rsidRPr="000431B5">
        <w:rPr>
          <w:b/>
          <w:sz w:val="22"/>
        </w:rPr>
        <w:t>SKŁADAMY OFERTĘ</w:t>
      </w:r>
      <w:r w:rsidRPr="000431B5">
        <w:rPr>
          <w:sz w:val="22"/>
        </w:rPr>
        <w:t xml:space="preserve"> </w:t>
      </w:r>
      <w:r w:rsidR="00B97470">
        <w:rPr>
          <w:sz w:val="22"/>
        </w:rPr>
        <w:t xml:space="preserve">na wykonanie </w:t>
      </w:r>
      <w:r w:rsidR="00B97470" w:rsidRPr="00281DC6">
        <w:rPr>
          <w:sz w:val="22"/>
        </w:rPr>
        <w:t xml:space="preserve">przedmiotu zamówienia </w:t>
      </w:r>
      <w:r w:rsidR="00B97470" w:rsidRPr="001F5C81">
        <w:rPr>
          <w:sz w:val="22"/>
          <w:u w:val="single"/>
        </w:rPr>
        <w:t xml:space="preserve">uwzględniającą dojazd </w:t>
      </w:r>
      <w:r w:rsidR="00B97470">
        <w:rPr>
          <w:sz w:val="22"/>
          <w:u w:val="single"/>
        </w:rPr>
        <w:br/>
      </w:r>
      <w:r w:rsidR="00B97470" w:rsidRPr="001F5C81">
        <w:rPr>
          <w:sz w:val="22"/>
          <w:u w:val="single"/>
        </w:rPr>
        <w:t>do Zamawiającego</w:t>
      </w:r>
      <w:r w:rsidR="00B97470">
        <w:rPr>
          <w:sz w:val="22"/>
        </w:rPr>
        <w:t xml:space="preserve"> </w:t>
      </w:r>
      <w:r w:rsidR="00B97470" w:rsidRPr="00281DC6">
        <w:rPr>
          <w:sz w:val="22"/>
        </w:rPr>
        <w:t>zgodnie ze Specyfikacją Warunków Zamówienia</w:t>
      </w:r>
      <w:r w:rsidR="008A70D2">
        <w:rPr>
          <w:sz w:val="22"/>
        </w:rPr>
        <w:t xml:space="preserve">, </w:t>
      </w:r>
      <w:r w:rsidR="004E721D">
        <w:rPr>
          <w:sz w:val="22"/>
        </w:rPr>
        <w:t>Opisem</w:t>
      </w:r>
      <w:r w:rsidR="008A70D2">
        <w:rPr>
          <w:sz w:val="22"/>
        </w:rPr>
        <w:t xml:space="preserve"> Przedmiotu Zamówienia </w:t>
      </w:r>
      <w:r w:rsidR="00B97470">
        <w:rPr>
          <w:sz w:val="22"/>
        </w:rPr>
        <w:t>oraz wzorem umowy</w:t>
      </w:r>
      <w:r w:rsidR="00B97470" w:rsidRPr="00281DC6">
        <w:rPr>
          <w:sz w:val="22"/>
        </w:rPr>
        <w:t>, stosując niżej wymienione stawki:</w:t>
      </w:r>
    </w:p>
    <w:p w14:paraId="710A96D0" w14:textId="77777777" w:rsidR="003F0C7A" w:rsidRPr="00A14CA3" w:rsidRDefault="003F0C7A" w:rsidP="003F0C7A">
      <w:pPr>
        <w:spacing w:line="360" w:lineRule="auto"/>
        <w:ind w:left="720"/>
        <w:jc w:val="both"/>
        <w:rPr>
          <w:b/>
          <w:bCs/>
          <w:sz w:val="22"/>
          <w:szCs w:val="22"/>
        </w:rPr>
      </w:pPr>
      <w:bookmarkStart w:id="2" w:name="_Hlk88041049"/>
    </w:p>
    <w:p w14:paraId="372F9FF3" w14:textId="77777777" w:rsidR="008A70D2" w:rsidRPr="007A62B1" w:rsidRDefault="008A70D2" w:rsidP="008A70D2">
      <w:pPr>
        <w:spacing w:after="120" w:line="276" w:lineRule="auto"/>
        <w:contextualSpacing/>
        <w:jc w:val="both"/>
        <w:rPr>
          <w:bCs/>
          <w:sz w:val="22"/>
        </w:rPr>
      </w:pPr>
      <w:bookmarkStart w:id="3" w:name="_Hlk142306947"/>
      <w:bookmarkStart w:id="4" w:name="_Hlk195781591"/>
      <w:r w:rsidRPr="007A62B1">
        <w:rPr>
          <w:bCs/>
          <w:sz w:val="22"/>
        </w:rPr>
        <w:lastRenderedPageBreak/>
        <w:t>Cena oferty wynosi: ________________________________________________________  zł netto</w:t>
      </w:r>
    </w:p>
    <w:p w14:paraId="3917FEBA" w14:textId="77777777" w:rsidR="008A70D2" w:rsidRPr="007A62B1" w:rsidRDefault="008A70D2" w:rsidP="008A70D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6893EA0D" w14:textId="77777777" w:rsidR="008A70D2" w:rsidRPr="007A62B1" w:rsidRDefault="008A70D2" w:rsidP="008A70D2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0D86F5AD" w14:textId="77777777" w:rsidR="008A70D2" w:rsidRPr="007A62B1" w:rsidRDefault="008A70D2" w:rsidP="008A70D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0D8BB87B" w14:textId="29113BD7" w:rsidR="008A70D2" w:rsidRPr="000272DA" w:rsidRDefault="008A70D2" w:rsidP="008A70D2">
      <w:pPr>
        <w:spacing w:after="120" w:line="276" w:lineRule="auto"/>
        <w:contextualSpacing/>
        <w:jc w:val="both"/>
        <w:rPr>
          <w:bCs/>
          <w:sz w:val="22"/>
        </w:rPr>
      </w:pPr>
      <w:bookmarkStart w:id="5" w:name="_Hlk133228980"/>
      <w:r w:rsidRPr="000272DA">
        <w:rPr>
          <w:bCs/>
          <w:sz w:val="22"/>
        </w:rPr>
        <w:t>ww. wartości wyliczone zgodnie z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>
        <w:rPr>
          <w:bCs/>
          <w:sz w:val="22"/>
        </w:rPr>
        <w:t>2</w:t>
      </w:r>
      <w:r w:rsidRPr="000272DA">
        <w:rPr>
          <w:bCs/>
          <w:sz w:val="22"/>
        </w:rPr>
        <w:t xml:space="preserve"> do umowy</w:t>
      </w:r>
    </w:p>
    <w:p w14:paraId="4430F6DD" w14:textId="55FF9D1D" w:rsidR="008A70D2" w:rsidRPr="007A6234" w:rsidRDefault="008A70D2" w:rsidP="008A70D2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>Czas trwania umowy / realizacja</w:t>
      </w:r>
      <w:r w:rsidRPr="00281DC6">
        <w:rPr>
          <w:bCs/>
          <w:sz w:val="22"/>
        </w:rPr>
        <w:t xml:space="preserve">: </w:t>
      </w:r>
      <w:r w:rsidR="007A5C9B">
        <w:rPr>
          <w:b/>
          <w:sz w:val="22"/>
        </w:rPr>
        <w:t>8 tygodni od daty zawarcia umowy</w:t>
      </w:r>
    </w:p>
    <w:p w14:paraId="257B4E42" w14:textId="77777777" w:rsidR="008A70D2" w:rsidRDefault="008A70D2" w:rsidP="008A70D2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067608E1" w14:textId="77777777" w:rsidR="008A70D2" w:rsidRDefault="008A70D2" w:rsidP="008A70D2">
      <w:pPr>
        <w:jc w:val="both"/>
        <w:rPr>
          <w:b/>
          <w:sz w:val="22"/>
          <w:szCs w:val="22"/>
        </w:rPr>
      </w:pPr>
      <w:bookmarkStart w:id="6" w:name="_Hlk135816524"/>
      <w:bookmarkEnd w:id="5"/>
    </w:p>
    <w:bookmarkEnd w:id="3"/>
    <w:bookmarkEnd w:id="6"/>
    <w:p w14:paraId="1B9B9F54" w14:textId="2129B5C3" w:rsidR="008A70D2" w:rsidRPr="00453BEF" w:rsidRDefault="008A70D2" w:rsidP="008A70D2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</w:t>
      </w:r>
      <w:r>
        <w:rPr>
          <w:b/>
          <w:sz w:val="22"/>
          <w:szCs w:val="22"/>
        </w:rPr>
        <w:t xml:space="preserve"> </w:t>
      </w:r>
      <w:r w:rsidRPr="00453BEF">
        <w:rPr>
          <w:b/>
          <w:sz w:val="22"/>
          <w:szCs w:val="22"/>
        </w:rPr>
        <w:t>(K-</w:t>
      </w:r>
      <w:r w:rsidR="00E66B77"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</w:t>
      </w:r>
      <w:r w:rsidRPr="00243C71">
        <w:rPr>
          <w:b/>
          <w:bCs/>
          <w:sz w:val="22"/>
          <w:szCs w:val="22"/>
        </w:rPr>
        <w:t>………………… miesięcy</w:t>
      </w:r>
      <w:r w:rsidRPr="00453BEF">
        <w:rPr>
          <w:sz w:val="22"/>
          <w:szCs w:val="22"/>
        </w:rPr>
        <w:t xml:space="preserve"> (wpisać odpowiednio: </w:t>
      </w:r>
      <w:r w:rsidRPr="00453BEF">
        <w:rPr>
          <w:sz w:val="22"/>
          <w:szCs w:val="22"/>
        </w:rPr>
        <w:br/>
      </w:r>
      <w:r w:rsidR="007A5C9B">
        <w:rPr>
          <w:sz w:val="22"/>
          <w:szCs w:val="22"/>
        </w:rPr>
        <w:t>36</w:t>
      </w:r>
      <w:r>
        <w:rPr>
          <w:sz w:val="22"/>
          <w:szCs w:val="22"/>
        </w:rPr>
        <w:t xml:space="preserve"> miesięcy, </w:t>
      </w:r>
      <w:r w:rsidR="007A5C9B">
        <w:rPr>
          <w:sz w:val="22"/>
          <w:szCs w:val="22"/>
        </w:rPr>
        <w:t>42</w:t>
      </w:r>
      <w:r>
        <w:rPr>
          <w:sz w:val="22"/>
          <w:szCs w:val="22"/>
        </w:rPr>
        <w:t xml:space="preserve"> miesięcy, 48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3C3C0B32" w14:textId="0EC6EDA7" w:rsidR="008A70D2" w:rsidRDefault="008A70D2" w:rsidP="008A70D2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</w:t>
      </w:r>
      <w:r w:rsidR="007A5C9B">
        <w:rPr>
          <w:bCs/>
          <w:sz w:val="22"/>
        </w:rPr>
        <w:t>36</w:t>
      </w:r>
      <w:r>
        <w:rPr>
          <w:bCs/>
          <w:sz w:val="22"/>
        </w:rPr>
        <w:t xml:space="preserve"> miesięcy. </w:t>
      </w:r>
      <w:r w:rsidRPr="007A62B1">
        <w:rPr>
          <w:bCs/>
          <w:sz w:val="22"/>
        </w:rPr>
        <w:t xml:space="preserve">Wskazanie terminu gwarancji krótszego niż </w:t>
      </w:r>
      <w:r w:rsidR="007A5C9B">
        <w:rPr>
          <w:bCs/>
          <w:sz w:val="22"/>
        </w:rPr>
        <w:t>36</w:t>
      </w:r>
      <w:r w:rsidRPr="007A62B1">
        <w:rPr>
          <w:bCs/>
          <w:sz w:val="22"/>
        </w:rPr>
        <w:t xml:space="preserve"> miesi</w:t>
      </w:r>
      <w:r>
        <w:rPr>
          <w:bCs/>
          <w:sz w:val="22"/>
        </w:rPr>
        <w:t>ęcy bądź podanie innego niż wyżej wymieniony</w:t>
      </w:r>
      <w:r w:rsidRPr="007A62B1">
        <w:rPr>
          <w:bCs/>
          <w:sz w:val="22"/>
        </w:rPr>
        <w:t xml:space="preserve"> spowoduje odrzucenie oferty jako niezgodnej </w:t>
      </w:r>
      <w:r>
        <w:rPr>
          <w:bCs/>
          <w:sz w:val="22"/>
        </w:rPr>
        <w:br/>
      </w:r>
      <w:r w:rsidRPr="007A62B1">
        <w:rPr>
          <w:bCs/>
          <w:sz w:val="22"/>
        </w:rPr>
        <w:t>z SWZ.</w:t>
      </w:r>
    </w:p>
    <w:p w14:paraId="40569198" w14:textId="77777777" w:rsidR="00415DA2" w:rsidRDefault="00415DA2" w:rsidP="008A70D2">
      <w:pPr>
        <w:spacing w:after="120" w:line="276" w:lineRule="auto"/>
        <w:contextualSpacing/>
        <w:jc w:val="both"/>
        <w:rPr>
          <w:bCs/>
          <w:sz w:val="22"/>
        </w:rPr>
      </w:pPr>
    </w:p>
    <w:p w14:paraId="6E5F74DD" w14:textId="77777777" w:rsidR="00415DA2" w:rsidRDefault="00415DA2" w:rsidP="008A70D2">
      <w:pPr>
        <w:spacing w:after="120" w:line="276" w:lineRule="auto"/>
        <w:contextualSpacing/>
        <w:jc w:val="both"/>
        <w:rPr>
          <w:bCs/>
          <w:sz w:val="22"/>
        </w:rPr>
      </w:pPr>
    </w:p>
    <w:bookmarkEnd w:id="4"/>
    <w:bookmarkEnd w:id="2"/>
    <w:p w14:paraId="0ACEF7A8" w14:textId="77777777" w:rsidR="003F0C7A" w:rsidRPr="00BD3724" w:rsidRDefault="003F0C7A" w:rsidP="003F0C7A">
      <w:pPr>
        <w:numPr>
          <w:ilvl w:val="0"/>
          <w:numId w:val="14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BD3724">
        <w:rPr>
          <w:b/>
          <w:sz w:val="22"/>
        </w:rPr>
        <w:t>OŚWIADCZAMY</w:t>
      </w:r>
      <w:r w:rsidRPr="00BD3724">
        <w:rPr>
          <w:sz w:val="22"/>
        </w:rPr>
        <w:t>, że:</w:t>
      </w:r>
    </w:p>
    <w:p w14:paraId="40FFAB04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contextualSpacing/>
        <w:jc w:val="both"/>
        <w:rPr>
          <w:sz w:val="22"/>
        </w:rPr>
      </w:pPr>
      <w:r w:rsidRPr="00BD3724">
        <w:rPr>
          <w:sz w:val="22"/>
        </w:rPr>
        <w:t>zapoznaliśmy się ze Specyfikacją Warunków Zamówienia i uznajemy się za związanych określonymi w niej zasadami postępowania;</w:t>
      </w:r>
    </w:p>
    <w:p w14:paraId="2B50A121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uważamy się za związanych niniejszą ofertą na czas wskazany w Specyfikacji Warunków Zamówienia;</w:t>
      </w:r>
    </w:p>
    <w:p w14:paraId="4F423F50" w14:textId="77777777" w:rsidR="003F0C7A" w:rsidRPr="00BD3724" w:rsidRDefault="003F0C7A" w:rsidP="003F0C7A">
      <w:pPr>
        <w:numPr>
          <w:ilvl w:val="0"/>
          <w:numId w:val="15"/>
        </w:numPr>
        <w:spacing w:after="120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zamierzamy / nie zamierzamy powierzyć realizację następujących części zamówienia podwykonawcom*:</w:t>
      </w:r>
    </w:p>
    <w:p w14:paraId="3B83AF1D" w14:textId="77777777" w:rsidR="003F0C7A" w:rsidRPr="0013114B" w:rsidRDefault="003F0C7A" w:rsidP="003F0C7A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3F0C7A" w:rsidRPr="0013114B" w14:paraId="7B511154" w14:textId="77777777" w:rsidTr="00D060D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5E1B736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F3E7DFC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 xml:space="preserve">Opis części zamówienia, którą Wykonawca </w:t>
            </w:r>
          </w:p>
          <w:p w14:paraId="1B7437EB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491E027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Nazwa Podwykonawcy</w:t>
            </w:r>
          </w:p>
        </w:tc>
      </w:tr>
      <w:tr w:rsidR="003F0C7A" w:rsidRPr="0013114B" w14:paraId="0FA487C6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2C98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B718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E33C2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F0C7A" w:rsidRPr="0013114B" w14:paraId="4C21B690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978CB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BD09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F4B8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4658C74" w14:textId="77777777" w:rsidR="003F0C7A" w:rsidRPr="00630128" w:rsidRDefault="003F0C7A" w:rsidP="003F0C7A">
      <w:pPr>
        <w:numPr>
          <w:ilvl w:val="0"/>
          <w:numId w:val="15"/>
        </w:numPr>
        <w:spacing w:before="120" w:after="120" w:line="276" w:lineRule="auto"/>
        <w:ind w:left="641" w:hanging="357"/>
        <w:contextualSpacing/>
        <w:jc w:val="both"/>
      </w:pPr>
      <w:r w:rsidRPr="0013114B">
        <w:rPr>
          <w:sz w:val="22"/>
        </w:rPr>
        <w:t>wypełniliśmy obowiązki informacyjne przewidziane w art. 13 lub art. 14 RODO</w:t>
      </w:r>
      <w:r w:rsidRPr="0013114B">
        <w:rPr>
          <w:sz w:val="22"/>
          <w:vertAlign w:val="superscript"/>
        </w:rPr>
        <w:footnoteReference w:id="2"/>
      </w:r>
      <w:r w:rsidRPr="0013114B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3114B">
        <w:rPr>
          <w:sz w:val="22"/>
          <w:vertAlign w:val="superscript"/>
        </w:rPr>
        <w:footnoteReference w:id="3"/>
      </w:r>
      <w:r w:rsidRPr="0013114B">
        <w:rPr>
          <w:sz w:val="22"/>
        </w:rPr>
        <w:t>.</w:t>
      </w:r>
    </w:p>
    <w:p w14:paraId="0D6664BD" w14:textId="77777777" w:rsidR="003F0C7A" w:rsidRDefault="003F0C7A" w:rsidP="003F0C7A">
      <w:pPr>
        <w:numPr>
          <w:ilvl w:val="0"/>
          <w:numId w:val="15"/>
        </w:numPr>
        <w:spacing w:before="120"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2C3368AC" w14:textId="372628D1" w:rsidR="003F0C7A" w:rsidRPr="00F47BE6" w:rsidRDefault="003F0C7A" w:rsidP="00F47BE6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 xml:space="preserve">oświadczam, że nie podlegam wykluczeniu z postępowania na podstawie art. 109 ust. 1 pkt 4 ustawy </w:t>
      </w:r>
      <w:proofErr w:type="spellStart"/>
      <w:r w:rsidRPr="00F47BE6">
        <w:rPr>
          <w:sz w:val="22"/>
          <w:szCs w:val="22"/>
        </w:rPr>
        <w:t>Pzp</w:t>
      </w:r>
      <w:proofErr w:type="spellEnd"/>
      <w:r w:rsidR="00415DA2" w:rsidRPr="00F47BE6">
        <w:rPr>
          <w:sz w:val="22"/>
          <w:szCs w:val="22"/>
        </w:rPr>
        <w:t>.</w:t>
      </w:r>
    </w:p>
    <w:p w14:paraId="57B0CC8C" w14:textId="2F57EA5B" w:rsidR="00415DA2" w:rsidRPr="00F47BE6" w:rsidRDefault="00415DA2" w:rsidP="00FB41A9">
      <w:pPr>
        <w:numPr>
          <w:ilvl w:val="0"/>
          <w:numId w:val="15"/>
        </w:numPr>
        <w:spacing w:line="276" w:lineRule="auto"/>
        <w:ind w:left="641" w:hanging="357"/>
        <w:jc w:val="both"/>
        <w:rPr>
          <w:sz w:val="22"/>
          <w:szCs w:val="22"/>
        </w:rPr>
      </w:pPr>
      <w:r w:rsidRPr="00F47BE6">
        <w:rPr>
          <w:sz w:val="22"/>
          <w:szCs w:val="22"/>
        </w:rPr>
        <w:t xml:space="preserve">oświadczam, że nie podlegam wykluczeniu z postępowania na podstawie art. 7 ust. 1 ustawy </w:t>
      </w:r>
      <w:r w:rsidR="00F47BE6">
        <w:rPr>
          <w:sz w:val="22"/>
          <w:szCs w:val="22"/>
        </w:rPr>
        <w:br/>
      </w:r>
      <w:r w:rsidRPr="00F47BE6">
        <w:rPr>
          <w:sz w:val="22"/>
          <w:szCs w:val="22"/>
        </w:rPr>
        <w:t>z dnia 13 kwietnia 2022 r. o szczególnych rozwiązaniach w zakresie przeciwdziałania wspieraniu agresji na Ukrainę oraz służących ochronie bezpieczeństwa narodowego</w:t>
      </w:r>
    </w:p>
    <w:p w14:paraId="40471D9F" w14:textId="77777777" w:rsidR="003F0C7A" w:rsidRDefault="003F0C7A" w:rsidP="003F0C7A">
      <w:pPr>
        <w:ind w:left="644"/>
      </w:pPr>
    </w:p>
    <w:p w14:paraId="5EA8404A" w14:textId="77777777" w:rsidR="007A5C9B" w:rsidRDefault="007A5C9B" w:rsidP="003F0C7A">
      <w:pPr>
        <w:ind w:left="644"/>
      </w:pPr>
    </w:p>
    <w:p w14:paraId="4B2B16F4" w14:textId="77777777" w:rsidR="007A5C9B" w:rsidRDefault="007A5C9B" w:rsidP="003F0C7A">
      <w:pPr>
        <w:ind w:left="644"/>
      </w:pPr>
    </w:p>
    <w:p w14:paraId="0FE1085C" w14:textId="77777777" w:rsidR="007A5C9B" w:rsidRDefault="007A5C9B" w:rsidP="003F0C7A">
      <w:pPr>
        <w:ind w:left="644"/>
      </w:pPr>
    </w:p>
    <w:p w14:paraId="74BC5E00" w14:textId="77777777" w:rsidR="007A5C9B" w:rsidRPr="0013114B" w:rsidRDefault="007A5C9B" w:rsidP="003F0C7A">
      <w:pPr>
        <w:ind w:left="644"/>
      </w:pPr>
    </w:p>
    <w:p w14:paraId="03483003" w14:textId="77777777" w:rsidR="003F0C7A" w:rsidRPr="0013114B" w:rsidRDefault="003F0C7A" w:rsidP="003F0C7A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03668F00" w14:textId="77777777" w:rsidR="003F0C7A" w:rsidRPr="0013114B" w:rsidRDefault="003F0C7A" w:rsidP="003F0C7A">
      <w:pPr>
        <w:numPr>
          <w:ilvl w:val="0"/>
          <w:numId w:val="14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13114B">
        <w:rPr>
          <w:b/>
          <w:sz w:val="22"/>
          <w:szCs w:val="22"/>
        </w:rPr>
        <w:lastRenderedPageBreak/>
        <w:t>OŚWIADCZAMY</w:t>
      </w:r>
      <w:r w:rsidRPr="0013114B">
        <w:rPr>
          <w:bCs/>
          <w:sz w:val="22"/>
          <w:szCs w:val="22"/>
        </w:rPr>
        <w:t>, że wybór naszej oferty</w:t>
      </w:r>
      <w:r w:rsidRPr="0013114B">
        <w:rPr>
          <w:bCs/>
          <w:sz w:val="22"/>
          <w:szCs w:val="22"/>
          <w:vertAlign w:val="superscript"/>
        </w:rPr>
        <w:t>*</w:t>
      </w:r>
      <w:r w:rsidRPr="0013114B">
        <w:rPr>
          <w:bCs/>
          <w:sz w:val="22"/>
          <w:szCs w:val="22"/>
        </w:rPr>
        <w:t>:</w:t>
      </w:r>
    </w:p>
    <w:p w14:paraId="1088B76A" w14:textId="77777777" w:rsidR="003F0C7A" w:rsidRPr="0013114B" w:rsidRDefault="003F0C7A" w:rsidP="003F0C7A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nie będzie</w:t>
      </w:r>
      <w:r w:rsidRPr="0013114B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13114B">
        <w:rPr>
          <w:bCs/>
          <w:sz w:val="22"/>
          <w:szCs w:val="22"/>
        </w:rPr>
        <w:t>t.j</w:t>
      </w:r>
      <w:proofErr w:type="spellEnd"/>
      <w:r w:rsidRPr="0013114B">
        <w:rPr>
          <w:bCs/>
          <w:sz w:val="22"/>
          <w:szCs w:val="22"/>
        </w:rPr>
        <w:t>. Dz. U. z 2020r. poz. 106)</w:t>
      </w:r>
    </w:p>
    <w:p w14:paraId="67F121C2" w14:textId="77777777" w:rsidR="003F0C7A" w:rsidRPr="0013114B" w:rsidRDefault="003F0C7A" w:rsidP="003F0C7A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28A8EC47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będzie prowadzić</w:t>
      </w:r>
      <w:r w:rsidRPr="0013114B">
        <w:rPr>
          <w:bCs/>
          <w:sz w:val="22"/>
          <w:szCs w:val="22"/>
        </w:rPr>
        <w:t xml:space="preserve"> u Zamawiającego do powstania obowiązku podatkowego zgodnie z ustawą </w:t>
      </w:r>
      <w:r w:rsidRPr="0013114B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13114B">
        <w:rPr>
          <w:bCs/>
          <w:sz w:val="22"/>
          <w:szCs w:val="22"/>
        </w:rPr>
        <w:t>t.j</w:t>
      </w:r>
      <w:proofErr w:type="spellEnd"/>
      <w:r w:rsidRPr="0013114B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3F0C7A" w:rsidRPr="0013114B" w14:paraId="4A2BB8FD" w14:textId="77777777" w:rsidTr="00D060D0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302511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AEDA73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34A3D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7F995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F0C7A" w:rsidRPr="0013114B" w14:paraId="637F404C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495D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4D0A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4E94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58654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F0C7A" w:rsidRPr="0013114B" w14:paraId="2E2447DF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28026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AF1C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AD73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FCE2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0E5F51A" w14:textId="77777777" w:rsidR="003F0C7A" w:rsidRDefault="003F0C7A" w:rsidP="003F0C7A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719F4612" w14:textId="77777777" w:rsidR="003F0C7A" w:rsidRPr="0013114B" w:rsidRDefault="003F0C7A" w:rsidP="003F0C7A">
      <w:pPr>
        <w:numPr>
          <w:ilvl w:val="0"/>
          <w:numId w:val="14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13114B">
        <w:rPr>
          <w:b/>
          <w:sz w:val="22"/>
          <w:szCs w:val="22"/>
        </w:rPr>
        <w:t>WSZELKĄ KORESPONDENCJĘ</w:t>
      </w:r>
      <w:r w:rsidRPr="0013114B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3F0C7A" w:rsidRPr="0013114B" w14:paraId="0F904C19" w14:textId="77777777" w:rsidTr="00D060D0">
        <w:tc>
          <w:tcPr>
            <w:tcW w:w="2521" w:type="dxa"/>
            <w:vAlign w:val="center"/>
          </w:tcPr>
          <w:p w14:paraId="0650027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467B9F05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51F90E12" w14:textId="77777777" w:rsidTr="00D060D0">
        <w:tc>
          <w:tcPr>
            <w:tcW w:w="2521" w:type="dxa"/>
            <w:vAlign w:val="center"/>
          </w:tcPr>
          <w:p w14:paraId="2DC4274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5923EAF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3E92B284" w14:textId="77777777" w:rsidTr="00D060D0">
        <w:tc>
          <w:tcPr>
            <w:tcW w:w="2521" w:type="dxa"/>
            <w:vAlign w:val="center"/>
          </w:tcPr>
          <w:p w14:paraId="5A9D9F4E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6BF55A36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6B17CDA4" w14:textId="77777777" w:rsidTr="00D060D0">
        <w:tc>
          <w:tcPr>
            <w:tcW w:w="2521" w:type="dxa"/>
            <w:vAlign w:val="center"/>
          </w:tcPr>
          <w:p w14:paraId="1CD7572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0C3868C4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B38ED64" w14:textId="77777777" w:rsidR="003F0C7A" w:rsidRDefault="003F0C7A" w:rsidP="003F0C7A">
      <w:pPr>
        <w:spacing w:line="360" w:lineRule="auto"/>
        <w:ind w:left="720"/>
        <w:contextualSpacing/>
        <w:rPr>
          <w:rFonts w:eastAsia="Calibri"/>
          <w:lang w:val="en-US" w:eastAsia="en-US"/>
        </w:rPr>
      </w:pPr>
    </w:p>
    <w:p w14:paraId="21F7BC85" w14:textId="77777777" w:rsidR="003F0C7A" w:rsidRPr="0013114B" w:rsidRDefault="003F0C7A" w:rsidP="003F0C7A">
      <w:pPr>
        <w:numPr>
          <w:ilvl w:val="0"/>
          <w:numId w:val="14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13114B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0540660D" w14:textId="52EAF852" w:rsidR="003658D8" w:rsidRPr="00085C92" w:rsidRDefault="003F0C7A" w:rsidP="003658D8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13114B">
        <w:rPr>
          <w:rFonts w:eastAsia="Calibri"/>
          <w:lang w:eastAsia="en-US"/>
        </w:rPr>
        <w:t xml:space="preserve"> </w:t>
      </w:r>
      <w:r w:rsidR="003658D8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1297A78A" w14:textId="77777777" w:rsidR="003658D8" w:rsidRPr="00281DC6" w:rsidRDefault="003658D8" w:rsidP="003658D8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F03100E" w14:textId="77777777" w:rsidR="003658D8" w:rsidRPr="00085C92" w:rsidRDefault="003658D8" w:rsidP="003658D8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38BC866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7493A653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5F60C3F9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1E4B112F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0DEF6DD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44B15E5E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37E0D12" w14:textId="77777777" w:rsidR="003658D8" w:rsidRPr="00085C92" w:rsidRDefault="003658D8" w:rsidP="003658D8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75C84BF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017608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BDF0990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287EB77C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0AB5F915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38AA2CE1" w14:textId="007B0686" w:rsidR="003F0C7A" w:rsidRPr="0013114B" w:rsidRDefault="003F0C7A" w:rsidP="003F0C7A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13114B">
        <w:rPr>
          <w:sz w:val="22"/>
          <w:szCs w:val="22"/>
        </w:rPr>
        <w:t>Miejscowość, ________________ dnia _______________</w:t>
      </w:r>
      <w:r w:rsidRPr="0013114B">
        <w:rPr>
          <w:i/>
          <w:sz w:val="22"/>
          <w:szCs w:val="22"/>
        </w:rPr>
        <w:tab/>
      </w:r>
    </w:p>
    <w:p w14:paraId="738898E3" w14:textId="77777777" w:rsidR="003F0C7A" w:rsidRPr="0013114B" w:rsidRDefault="003F0C7A" w:rsidP="003F0C7A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13114B">
        <w:rPr>
          <w:i/>
          <w:sz w:val="22"/>
          <w:szCs w:val="22"/>
        </w:rPr>
        <w:t>___________________________________</w:t>
      </w:r>
    </w:p>
    <w:p w14:paraId="20F57E19" w14:textId="0C3E4439" w:rsidR="009260F9" w:rsidRPr="00B34EF5" w:rsidRDefault="003F0C7A" w:rsidP="00571966">
      <w:pPr>
        <w:tabs>
          <w:tab w:val="center" w:pos="7655"/>
        </w:tabs>
        <w:spacing w:line="320" w:lineRule="atLeast"/>
        <w:ind w:left="5245"/>
        <w:jc w:val="center"/>
      </w:pPr>
      <w:r w:rsidRPr="0013114B">
        <w:rPr>
          <w:i/>
          <w:sz w:val="18"/>
          <w:szCs w:val="18"/>
        </w:rPr>
        <w:t>(podpis osoby uprawnionej do składania oświadczeń  woli w imieniu Wykonawcy)</w:t>
      </w:r>
    </w:p>
    <w:sectPr w:rsidR="009260F9" w:rsidRPr="00B34EF5" w:rsidSect="00EF014D">
      <w:headerReference w:type="default" r:id="rId8"/>
      <w:footerReference w:type="default" r:id="rId9"/>
      <w:pgSz w:w="11906" w:h="16838" w:code="9"/>
      <w:pgMar w:top="709" w:right="1418" w:bottom="1021" w:left="1418" w:header="709" w:footer="70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548920" w14:textId="77777777" w:rsidR="00EF014D" w:rsidRDefault="00EF014D">
      <w:r>
        <w:separator/>
      </w:r>
    </w:p>
  </w:endnote>
  <w:endnote w:type="continuationSeparator" w:id="0">
    <w:p w14:paraId="476AB5D6" w14:textId="77777777" w:rsidR="00EF014D" w:rsidRDefault="00EF0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B0E6D" w14:textId="77777777" w:rsidR="00B83E49" w:rsidRDefault="00B83E49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366F">
      <w:rPr>
        <w:rStyle w:val="Numerstrony"/>
        <w:noProof/>
      </w:rPr>
      <w:t>23</w:t>
    </w:r>
    <w:r>
      <w:rPr>
        <w:rStyle w:val="Numerstrony"/>
      </w:rPr>
      <w:fldChar w:fldCharType="end"/>
    </w:r>
  </w:p>
  <w:p w14:paraId="25952CDD" w14:textId="77777777" w:rsidR="00B83E49" w:rsidRDefault="00B83E49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9B8D8" w14:textId="77777777" w:rsidR="00EF014D" w:rsidRDefault="00EF014D">
      <w:r>
        <w:separator/>
      </w:r>
    </w:p>
  </w:footnote>
  <w:footnote w:type="continuationSeparator" w:id="0">
    <w:p w14:paraId="55EC9EA7" w14:textId="77777777" w:rsidR="00EF014D" w:rsidRDefault="00EF014D">
      <w:r>
        <w:continuationSeparator/>
      </w:r>
    </w:p>
  </w:footnote>
  <w:footnote w:id="1">
    <w:p w14:paraId="71E05447" w14:textId="77777777" w:rsidR="003F0C7A" w:rsidRPr="00173016" w:rsidRDefault="003F0C7A" w:rsidP="003F0C7A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460E1E1B" w14:textId="77777777" w:rsidR="003F0C7A" w:rsidRPr="00173016" w:rsidRDefault="003F0C7A" w:rsidP="003F0C7A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6A5C475" w14:textId="77777777" w:rsidR="003F0C7A" w:rsidRPr="0013114B" w:rsidRDefault="003F0C7A" w:rsidP="003F0C7A">
      <w:pPr>
        <w:pStyle w:val="Tekstprzypisudolnego"/>
        <w:spacing w:after="60"/>
        <w:ind w:left="142" w:hanging="142"/>
        <w:jc w:val="both"/>
        <w:rPr>
          <w:rFonts w:ascii="Arial" w:hAnsi="Arial" w:cs="Arial"/>
          <w:sz w:val="16"/>
          <w:szCs w:val="16"/>
          <w:lang w:val="pl-PL"/>
        </w:rPr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lang w:val="pl-PL"/>
        </w:rPr>
        <w:t xml:space="preserve"> </w:t>
      </w:r>
      <w:r w:rsidRPr="0013114B">
        <w:rPr>
          <w:rFonts w:ascii="Arial" w:hAnsi="Arial" w:cs="Arial"/>
          <w:sz w:val="16"/>
          <w:szCs w:val="16"/>
          <w:lang w:val="pl-PL"/>
        </w:rPr>
        <w:t>– zostawić właściwe</w:t>
      </w:r>
    </w:p>
    <w:p w14:paraId="406E7D6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9CD4AB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2F3A7" w14:textId="313FCBCB" w:rsidR="000431B5" w:rsidRPr="009E1F9E" w:rsidRDefault="000431B5" w:rsidP="000431B5">
    <w:pPr>
      <w:pStyle w:val="Nagwek"/>
      <w:rPr>
        <w:sz w:val="24"/>
        <w:szCs w:val="24"/>
      </w:rPr>
    </w:pPr>
    <w:r w:rsidRPr="009E1F9E">
      <w:rPr>
        <w:sz w:val="24"/>
        <w:szCs w:val="24"/>
      </w:rPr>
      <w:t>SZW/DZP/</w:t>
    </w:r>
    <w:r w:rsidR="007A5C9B">
      <w:rPr>
        <w:sz w:val="24"/>
        <w:szCs w:val="24"/>
      </w:rPr>
      <w:t>100</w:t>
    </w:r>
    <w:r w:rsidR="009E1F9E" w:rsidRPr="009E1F9E">
      <w:rPr>
        <w:sz w:val="24"/>
        <w:szCs w:val="24"/>
      </w:rPr>
      <w:t>/</w:t>
    </w:r>
    <w:r w:rsidR="00FE5DAC" w:rsidRPr="009E1F9E">
      <w:rPr>
        <w:sz w:val="24"/>
        <w:szCs w:val="24"/>
      </w:rPr>
      <w:t>202</w:t>
    </w:r>
    <w:r w:rsidR="00FE5DAC">
      <w:rPr>
        <w:sz w:val="24"/>
        <w:szCs w:val="24"/>
      </w:rPr>
      <w:t>5</w:t>
    </w:r>
  </w:p>
  <w:p w14:paraId="02B9F9F4" w14:textId="77777777" w:rsidR="00B83E49" w:rsidRDefault="00B83E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A6834"/>
    <w:multiLevelType w:val="hybridMultilevel"/>
    <w:tmpl w:val="BD1C8738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BB959D2"/>
    <w:multiLevelType w:val="hybridMultilevel"/>
    <w:tmpl w:val="5DC273AE"/>
    <w:lvl w:ilvl="0" w:tplc="B93E3512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347C3"/>
    <w:multiLevelType w:val="hybridMultilevel"/>
    <w:tmpl w:val="A1C0AF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A44DD"/>
    <w:multiLevelType w:val="hybridMultilevel"/>
    <w:tmpl w:val="147C23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2987CFB"/>
    <w:multiLevelType w:val="hybridMultilevel"/>
    <w:tmpl w:val="E8B28B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356BC8"/>
    <w:multiLevelType w:val="hybridMultilevel"/>
    <w:tmpl w:val="2A96248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956142C"/>
    <w:multiLevelType w:val="hybridMultilevel"/>
    <w:tmpl w:val="86C26ABC"/>
    <w:lvl w:ilvl="0" w:tplc="FE906A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9814D7"/>
    <w:multiLevelType w:val="hybridMultilevel"/>
    <w:tmpl w:val="5A0CD088"/>
    <w:lvl w:ilvl="0" w:tplc="BCFCB58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7400B2B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0C2338C"/>
    <w:multiLevelType w:val="hybridMultilevel"/>
    <w:tmpl w:val="E42C0662"/>
    <w:lvl w:ilvl="0" w:tplc="42564C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E477B2"/>
    <w:multiLevelType w:val="hybridMultilevel"/>
    <w:tmpl w:val="86305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8D5ED9"/>
    <w:multiLevelType w:val="hybridMultilevel"/>
    <w:tmpl w:val="34424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6B7663"/>
    <w:multiLevelType w:val="hybridMultilevel"/>
    <w:tmpl w:val="0F48B0E6"/>
    <w:lvl w:ilvl="0" w:tplc="4A5644E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146DB4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93A0ADF"/>
    <w:multiLevelType w:val="hybridMultilevel"/>
    <w:tmpl w:val="5896F9BA"/>
    <w:lvl w:ilvl="0" w:tplc="971C903A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C52C24"/>
    <w:multiLevelType w:val="hybridMultilevel"/>
    <w:tmpl w:val="C340F5B8"/>
    <w:lvl w:ilvl="0" w:tplc="04150011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F26F5F"/>
    <w:multiLevelType w:val="hybridMultilevel"/>
    <w:tmpl w:val="C0A652DA"/>
    <w:lvl w:ilvl="0" w:tplc="425659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2E627E"/>
    <w:multiLevelType w:val="hybridMultilevel"/>
    <w:tmpl w:val="0E2ACE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224AB2"/>
    <w:multiLevelType w:val="hybridMultilevel"/>
    <w:tmpl w:val="80D03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866790"/>
    <w:multiLevelType w:val="hybridMultilevel"/>
    <w:tmpl w:val="A53A5544"/>
    <w:lvl w:ilvl="0" w:tplc="F1D2C4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6883CA6"/>
    <w:multiLevelType w:val="hybridMultilevel"/>
    <w:tmpl w:val="E1D065FA"/>
    <w:lvl w:ilvl="0" w:tplc="04150011">
      <w:start w:val="1"/>
      <w:numFmt w:val="decimal"/>
      <w:lvlText w:val="%1)"/>
      <w:lvlJc w:val="left"/>
      <w:pPr>
        <w:ind w:left="499" w:hanging="360"/>
      </w:pPr>
    </w:lvl>
    <w:lvl w:ilvl="1" w:tplc="04150019" w:tentative="1">
      <w:start w:val="1"/>
      <w:numFmt w:val="lowerLetter"/>
      <w:lvlText w:val="%2."/>
      <w:lvlJc w:val="left"/>
      <w:pPr>
        <w:ind w:left="1219" w:hanging="360"/>
      </w:pPr>
    </w:lvl>
    <w:lvl w:ilvl="2" w:tplc="0415001B" w:tentative="1">
      <w:start w:val="1"/>
      <w:numFmt w:val="lowerRoman"/>
      <w:lvlText w:val="%3."/>
      <w:lvlJc w:val="right"/>
      <w:pPr>
        <w:ind w:left="1939" w:hanging="180"/>
      </w:pPr>
    </w:lvl>
    <w:lvl w:ilvl="3" w:tplc="0415000F" w:tentative="1">
      <w:start w:val="1"/>
      <w:numFmt w:val="decimal"/>
      <w:lvlText w:val="%4."/>
      <w:lvlJc w:val="left"/>
      <w:pPr>
        <w:ind w:left="2659" w:hanging="360"/>
      </w:pPr>
    </w:lvl>
    <w:lvl w:ilvl="4" w:tplc="04150019" w:tentative="1">
      <w:start w:val="1"/>
      <w:numFmt w:val="lowerLetter"/>
      <w:lvlText w:val="%5."/>
      <w:lvlJc w:val="left"/>
      <w:pPr>
        <w:ind w:left="3379" w:hanging="360"/>
      </w:pPr>
    </w:lvl>
    <w:lvl w:ilvl="5" w:tplc="0415001B" w:tentative="1">
      <w:start w:val="1"/>
      <w:numFmt w:val="lowerRoman"/>
      <w:lvlText w:val="%6."/>
      <w:lvlJc w:val="right"/>
      <w:pPr>
        <w:ind w:left="4099" w:hanging="180"/>
      </w:pPr>
    </w:lvl>
    <w:lvl w:ilvl="6" w:tplc="0415000F" w:tentative="1">
      <w:start w:val="1"/>
      <w:numFmt w:val="decimal"/>
      <w:lvlText w:val="%7."/>
      <w:lvlJc w:val="left"/>
      <w:pPr>
        <w:ind w:left="4819" w:hanging="360"/>
      </w:pPr>
    </w:lvl>
    <w:lvl w:ilvl="7" w:tplc="04150019" w:tentative="1">
      <w:start w:val="1"/>
      <w:numFmt w:val="lowerLetter"/>
      <w:lvlText w:val="%8."/>
      <w:lvlJc w:val="left"/>
      <w:pPr>
        <w:ind w:left="5539" w:hanging="360"/>
      </w:pPr>
    </w:lvl>
    <w:lvl w:ilvl="8" w:tplc="0415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23" w15:restartNumberingAfterBreak="0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4" w15:restartNumberingAfterBreak="0">
    <w:nsid w:val="682179E6"/>
    <w:multiLevelType w:val="hybridMultilevel"/>
    <w:tmpl w:val="B2F03CAC"/>
    <w:lvl w:ilvl="0" w:tplc="04150011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A35C95"/>
    <w:multiLevelType w:val="hybridMultilevel"/>
    <w:tmpl w:val="112C191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6749A1"/>
    <w:multiLevelType w:val="hybridMultilevel"/>
    <w:tmpl w:val="31F4D9C8"/>
    <w:lvl w:ilvl="0" w:tplc="E98086E2">
      <w:start w:val="1"/>
      <w:numFmt w:val="lowerLetter"/>
      <w:lvlText w:val="%1)"/>
      <w:lvlJc w:val="left"/>
      <w:pPr>
        <w:ind w:left="361" w:hanging="360"/>
      </w:pPr>
    </w:lvl>
    <w:lvl w:ilvl="1" w:tplc="04150019">
      <w:start w:val="1"/>
      <w:numFmt w:val="lowerLetter"/>
      <w:lvlText w:val="%2."/>
      <w:lvlJc w:val="left"/>
      <w:pPr>
        <w:ind w:left="1081" w:hanging="360"/>
      </w:pPr>
    </w:lvl>
    <w:lvl w:ilvl="2" w:tplc="0415001B">
      <w:start w:val="1"/>
      <w:numFmt w:val="lowerRoman"/>
      <w:lvlText w:val="%3."/>
      <w:lvlJc w:val="right"/>
      <w:pPr>
        <w:ind w:left="1801" w:hanging="180"/>
      </w:pPr>
    </w:lvl>
    <w:lvl w:ilvl="3" w:tplc="0415000F">
      <w:start w:val="1"/>
      <w:numFmt w:val="decimal"/>
      <w:lvlText w:val="%4."/>
      <w:lvlJc w:val="left"/>
      <w:pPr>
        <w:ind w:left="2521" w:hanging="360"/>
      </w:pPr>
    </w:lvl>
    <w:lvl w:ilvl="4" w:tplc="04150019">
      <w:start w:val="1"/>
      <w:numFmt w:val="lowerLetter"/>
      <w:lvlText w:val="%5."/>
      <w:lvlJc w:val="left"/>
      <w:pPr>
        <w:ind w:left="3241" w:hanging="360"/>
      </w:pPr>
    </w:lvl>
    <w:lvl w:ilvl="5" w:tplc="0415001B">
      <w:start w:val="1"/>
      <w:numFmt w:val="lowerRoman"/>
      <w:lvlText w:val="%6."/>
      <w:lvlJc w:val="right"/>
      <w:pPr>
        <w:ind w:left="3961" w:hanging="180"/>
      </w:pPr>
    </w:lvl>
    <w:lvl w:ilvl="6" w:tplc="0415000F">
      <w:start w:val="1"/>
      <w:numFmt w:val="decimal"/>
      <w:lvlText w:val="%7."/>
      <w:lvlJc w:val="left"/>
      <w:pPr>
        <w:ind w:left="4681" w:hanging="360"/>
      </w:pPr>
    </w:lvl>
    <w:lvl w:ilvl="7" w:tplc="04150019">
      <w:start w:val="1"/>
      <w:numFmt w:val="lowerLetter"/>
      <w:lvlText w:val="%8."/>
      <w:lvlJc w:val="left"/>
      <w:pPr>
        <w:ind w:left="5401" w:hanging="360"/>
      </w:pPr>
    </w:lvl>
    <w:lvl w:ilvl="8" w:tplc="0415001B">
      <w:start w:val="1"/>
      <w:numFmt w:val="lowerRoman"/>
      <w:lvlText w:val="%9."/>
      <w:lvlJc w:val="right"/>
      <w:pPr>
        <w:ind w:left="6121" w:hanging="180"/>
      </w:pPr>
    </w:lvl>
  </w:abstractNum>
  <w:num w:numId="1" w16cid:durableId="2089887441">
    <w:abstractNumId w:val="5"/>
  </w:num>
  <w:num w:numId="2" w16cid:durableId="1246770027">
    <w:abstractNumId w:val="23"/>
  </w:num>
  <w:num w:numId="3" w16cid:durableId="1059281063">
    <w:abstractNumId w:val="11"/>
  </w:num>
  <w:num w:numId="4" w16cid:durableId="1475566473">
    <w:abstractNumId w:val="4"/>
  </w:num>
  <w:num w:numId="5" w16cid:durableId="1765300115">
    <w:abstractNumId w:val="22"/>
  </w:num>
  <w:num w:numId="6" w16cid:durableId="1992758507">
    <w:abstractNumId w:val="2"/>
  </w:num>
  <w:num w:numId="7" w16cid:durableId="583028827">
    <w:abstractNumId w:val="19"/>
  </w:num>
  <w:num w:numId="8" w16cid:durableId="1890798024">
    <w:abstractNumId w:val="8"/>
  </w:num>
  <w:num w:numId="9" w16cid:durableId="1191915816">
    <w:abstractNumId w:val="16"/>
  </w:num>
  <w:num w:numId="10" w16cid:durableId="337343447">
    <w:abstractNumId w:val="24"/>
  </w:num>
  <w:num w:numId="11" w16cid:durableId="1217083309">
    <w:abstractNumId w:val="1"/>
  </w:num>
  <w:num w:numId="12" w16cid:durableId="353190237">
    <w:abstractNumId w:val="15"/>
  </w:num>
  <w:num w:numId="13" w16cid:durableId="1119569600">
    <w:abstractNumId w:val="18"/>
  </w:num>
  <w:num w:numId="14" w16cid:durableId="166287900">
    <w:abstractNumId w:val="25"/>
  </w:num>
  <w:num w:numId="15" w16cid:durableId="812718978">
    <w:abstractNumId w:val="21"/>
  </w:num>
  <w:num w:numId="16" w16cid:durableId="1984769679">
    <w:abstractNumId w:val="13"/>
  </w:num>
  <w:num w:numId="17" w16cid:durableId="1308902113">
    <w:abstractNumId w:val="0"/>
  </w:num>
  <w:num w:numId="18" w16cid:durableId="1674718303">
    <w:abstractNumId w:val="10"/>
  </w:num>
  <w:num w:numId="19" w16cid:durableId="1796634681">
    <w:abstractNumId w:val="26"/>
  </w:num>
  <w:num w:numId="20" w16cid:durableId="1783524839">
    <w:abstractNumId w:val="7"/>
  </w:num>
  <w:num w:numId="21" w16cid:durableId="128406414">
    <w:abstractNumId w:val="3"/>
  </w:num>
  <w:num w:numId="22" w16cid:durableId="893664970">
    <w:abstractNumId w:val="17"/>
  </w:num>
  <w:num w:numId="23" w16cid:durableId="114905827">
    <w:abstractNumId w:val="12"/>
  </w:num>
  <w:num w:numId="24" w16cid:durableId="23640691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36271876">
    <w:abstractNumId w:val="20"/>
  </w:num>
  <w:num w:numId="26" w16cid:durableId="586576241">
    <w:abstractNumId w:val="6"/>
  </w:num>
  <w:num w:numId="27" w16cid:durableId="978388758">
    <w:abstractNumId w:val="9"/>
  </w:num>
  <w:num w:numId="28" w16cid:durableId="1332175459">
    <w:abstractNumId w:val="1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3E39"/>
    <w:rsid w:val="0000175A"/>
    <w:rsid w:val="0002356C"/>
    <w:rsid w:val="00024A75"/>
    <w:rsid w:val="00031880"/>
    <w:rsid w:val="000329D8"/>
    <w:rsid w:val="00032C4B"/>
    <w:rsid w:val="000428A1"/>
    <w:rsid w:val="000431B5"/>
    <w:rsid w:val="00071E27"/>
    <w:rsid w:val="00081644"/>
    <w:rsid w:val="00081CC6"/>
    <w:rsid w:val="000855CA"/>
    <w:rsid w:val="00097D14"/>
    <w:rsid w:val="000A16EC"/>
    <w:rsid w:val="000A5254"/>
    <w:rsid w:val="000B5199"/>
    <w:rsid w:val="000C6558"/>
    <w:rsid w:val="000D069A"/>
    <w:rsid w:val="000D2EBD"/>
    <w:rsid w:val="000F1FC9"/>
    <w:rsid w:val="000F3ACB"/>
    <w:rsid w:val="000F4158"/>
    <w:rsid w:val="000F49FE"/>
    <w:rsid w:val="00107267"/>
    <w:rsid w:val="00113FBE"/>
    <w:rsid w:val="001152A1"/>
    <w:rsid w:val="001158D0"/>
    <w:rsid w:val="001263C3"/>
    <w:rsid w:val="0013114B"/>
    <w:rsid w:val="001313BE"/>
    <w:rsid w:val="00166FFA"/>
    <w:rsid w:val="00167D44"/>
    <w:rsid w:val="0018410E"/>
    <w:rsid w:val="0019039B"/>
    <w:rsid w:val="001A3E7C"/>
    <w:rsid w:val="001C225B"/>
    <w:rsid w:val="001C2A5B"/>
    <w:rsid w:val="001C3339"/>
    <w:rsid w:val="001D1404"/>
    <w:rsid w:val="001E1728"/>
    <w:rsid w:val="001E71EB"/>
    <w:rsid w:val="001F47F6"/>
    <w:rsid w:val="002071D6"/>
    <w:rsid w:val="00207687"/>
    <w:rsid w:val="00207B95"/>
    <w:rsid w:val="0021296D"/>
    <w:rsid w:val="00212E07"/>
    <w:rsid w:val="00212EFB"/>
    <w:rsid w:val="00217C93"/>
    <w:rsid w:val="00217EBA"/>
    <w:rsid w:val="00220997"/>
    <w:rsid w:val="002230B5"/>
    <w:rsid w:val="0022379E"/>
    <w:rsid w:val="00223ACA"/>
    <w:rsid w:val="0023343A"/>
    <w:rsid w:val="0023798E"/>
    <w:rsid w:val="00241439"/>
    <w:rsid w:val="0024584D"/>
    <w:rsid w:val="00250D57"/>
    <w:rsid w:val="0026627A"/>
    <w:rsid w:val="0027038F"/>
    <w:rsid w:val="00276F66"/>
    <w:rsid w:val="00284B80"/>
    <w:rsid w:val="00285CB5"/>
    <w:rsid w:val="002905FC"/>
    <w:rsid w:val="00293034"/>
    <w:rsid w:val="002944B2"/>
    <w:rsid w:val="0029612F"/>
    <w:rsid w:val="002A79F6"/>
    <w:rsid w:val="002B26FA"/>
    <w:rsid w:val="002B715C"/>
    <w:rsid w:val="002C1163"/>
    <w:rsid w:val="002C682E"/>
    <w:rsid w:val="002D0A1F"/>
    <w:rsid w:val="002D752B"/>
    <w:rsid w:val="002E7780"/>
    <w:rsid w:val="002F08DA"/>
    <w:rsid w:val="002F3D25"/>
    <w:rsid w:val="00300D39"/>
    <w:rsid w:val="0030391A"/>
    <w:rsid w:val="003067B7"/>
    <w:rsid w:val="00307160"/>
    <w:rsid w:val="00324C54"/>
    <w:rsid w:val="00326E55"/>
    <w:rsid w:val="003272BB"/>
    <w:rsid w:val="00347120"/>
    <w:rsid w:val="00364B9E"/>
    <w:rsid w:val="003658D8"/>
    <w:rsid w:val="00370C0A"/>
    <w:rsid w:val="0038110B"/>
    <w:rsid w:val="00383A89"/>
    <w:rsid w:val="0039072C"/>
    <w:rsid w:val="003919F4"/>
    <w:rsid w:val="00393355"/>
    <w:rsid w:val="003A0027"/>
    <w:rsid w:val="003A6CCB"/>
    <w:rsid w:val="003C059C"/>
    <w:rsid w:val="003C086F"/>
    <w:rsid w:val="003D0A65"/>
    <w:rsid w:val="003D1F7A"/>
    <w:rsid w:val="003E60F0"/>
    <w:rsid w:val="003F0C7A"/>
    <w:rsid w:val="003F3F24"/>
    <w:rsid w:val="00400149"/>
    <w:rsid w:val="00400FE9"/>
    <w:rsid w:val="00403351"/>
    <w:rsid w:val="0041572A"/>
    <w:rsid w:val="00415DA2"/>
    <w:rsid w:val="00417710"/>
    <w:rsid w:val="00424897"/>
    <w:rsid w:val="004325A3"/>
    <w:rsid w:val="004340C7"/>
    <w:rsid w:val="00436315"/>
    <w:rsid w:val="00436705"/>
    <w:rsid w:val="00440832"/>
    <w:rsid w:val="00443C09"/>
    <w:rsid w:val="004677B5"/>
    <w:rsid w:val="00472137"/>
    <w:rsid w:val="00474340"/>
    <w:rsid w:val="00474EFE"/>
    <w:rsid w:val="00476669"/>
    <w:rsid w:val="00482436"/>
    <w:rsid w:val="00486EAE"/>
    <w:rsid w:val="004925F7"/>
    <w:rsid w:val="00492743"/>
    <w:rsid w:val="00496F3D"/>
    <w:rsid w:val="004A1B41"/>
    <w:rsid w:val="004B0EAC"/>
    <w:rsid w:val="004B50A1"/>
    <w:rsid w:val="004C0C41"/>
    <w:rsid w:val="004C4805"/>
    <w:rsid w:val="004D4976"/>
    <w:rsid w:val="004D754A"/>
    <w:rsid w:val="004D7FB7"/>
    <w:rsid w:val="004E098E"/>
    <w:rsid w:val="004E0D7F"/>
    <w:rsid w:val="004E2EF4"/>
    <w:rsid w:val="004E4C11"/>
    <w:rsid w:val="004E607F"/>
    <w:rsid w:val="004E721D"/>
    <w:rsid w:val="004F69BE"/>
    <w:rsid w:val="0050143D"/>
    <w:rsid w:val="00504E09"/>
    <w:rsid w:val="0052054A"/>
    <w:rsid w:val="005217F6"/>
    <w:rsid w:val="00521B37"/>
    <w:rsid w:val="00524395"/>
    <w:rsid w:val="005320C5"/>
    <w:rsid w:val="00533559"/>
    <w:rsid w:val="00534407"/>
    <w:rsid w:val="00534B00"/>
    <w:rsid w:val="00535E57"/>
    <w:rsid w:val="00541EA7"/>
    <w:rsid w:val="0055427F"/>
    <w:rsid w:val="005633E6"/>
    <w:rsid w:val="005648FF"/>
    <w:rsid w:val="00565F13"/>
    <w:rsid w:val="00571966"/>
    <w:rsid w:val="00580948"/>
    <w:rsid w:val="005867E5"/>
    <w:rsid w:val="0059624E"/>
    <w:rsid w:val="005A3CCA"/>
    <w:rsid w:val="005A3FF4"/>
    <w:rsid w:val="005A4AF4"/>
    <w:rsid w:val="005A67EB"/>
    <w:rsid w:val="005A70C7"/>
    <w:rsid w:val="005B1FF5"/>
    <w:rsid w:val="005B2E72"/>
    <w:rsid w:val="005B5596"/>
    <w:rsid w:val="005C4226"/>
    <w:rsid w:val="005C47D1"/>
    <w:rsid w:val="005C7BD8"/>
    <w:rsid w:val="005C7FAA"/>
    <w:rsid w:val="005D7B29"/>
    <w:rsid w:val="005D7C81"/>
    <w:rsid w:val="005E2C33"/>
    <w:rsid w:val="005E371B"/>
    <w:rsid w:val="005E38E9"/>
    <w:rsid w:val="005E66C0"/>
    <w:rsid w:val="005E67B2"/>
    <w:rsid w:val="005E7B60"/>
    <w:rsid w:val="005F26A9"/>
    <w:rsid w:val="00610DFA"/>
    <w:rsid w:val="00613B5E"/>
    <w:rsid w:val="00615D16"/>
    <w:rsid w:val="0062310C"/>
    <w:rsid w:val="00624BB4"/>
    <w:rsid w:val="00630128"/>
    <w:rsid w:val="00635779"/>
    <w:rsid w:val="00636A62"/>
    <w:rsid w:val="00642FBF"/>
    <w:rsid w:val="00643346"/>
    <w:rsid w:val="0064536A"/>
    <w:rsid w:val="00652203"/>
    <w:rsid w:val="00654617"/>
    <w:rsid w:val="00660F7B"/>
    <w:rsid w:val="00661DC3"/>
    <w:rsid w:val="00665EAE"/>
    <w:rsid w:val="00667182"/>
    <w:rsid w:val="00670BC6"/>
    <w:rsid w:val="0067113A"/>
    <w:rsid w:val="00674B2E"/>
    <w:rsid w:val="00686951"/>
    <w:rsid w:val="00686DA0"/>
    <w:rsid w:val="00687E8A"/>
    <w:rsid w:val="00687FB1"/>
    <w:rsid w:val="00693003"/>
    <w:rsid w:val="0069419D"/>
    <w:rsid w:val="006A2276"/>
    <w:rsid w:val="006A7B1D"/>
    <w:rsid w:val="006C0BCB"/>
    <w:rsid w:val="006C6FA0"/>
    <w:rsid w:val="006D247A"/>
    <w:rsid w:val="006D43E7"/>
    <w:rsid w:val="006D59AA"/>
    <w:rsid w:val="006E755D"/>
    <w:rsid w:val="00703B23"/>
    <w:rsid w:val="00705DC6"/>
    <w:rsid w:val="00707710"/>
    <w:rsid w:val="00710025"/>
    <w:rsid w:val="00713FAA"/>
    <w:rsid w:val="007330A2"/>
    <w:rsid w:val="00740C0B"/>
    <w:rsid w:val="00740FA7"/>
    <w:rsid w:val="00750116"/>
    <w:rsid w:val="0075335D"/>
    <w:rsid w:val="00754192"/>
    <w:rsid w:val="00754A53"/>
    <w:rsid w:val="007605C5"/>
    <w:rsid w:val="00771296"/>
    <w:rsid w:val="007754F5"/>
    <w:rsid w:val="00783CC8"/>
    <w:rsid w:val="00784133"/>
    <w:rsid w:val="0079092A"/>
    <w:rsid w:val="007A05BE"/>
    <w:rsid w:val="007A2167"/>
    <w:rsid w:val="007A5C9B"/>
    <w:rsid w:val="007A777C"/>
    <w:rsid w:val="007B48BA"/>
    <w:rsid w:val="007B7452"/>
    <w:rsid w:val="007D13C6"/>
    <w:rsid w:val="007D5135"/>
    <w:rsid w:val="007D5CB2"/>
    <w:rsid w:val="007D7834"/>
    <w:rsid w:val="007E12A9"/>
    <w:rsid w:val="007E1706"/>
    <w:rsid w:val="007F1C31"/>
    <w:rsid w:val="007F7888"/>
    <w:rsid w:val="0080072C"/>
    <w:rsid w:val="0080299D"/>
    <w:rsid w:val="008057F7"/>
    <w:rsid w:val="00811B41"/>
    <w:rsid w:val="00820FB8"/>
    <w:rsid w:val="00826409"/>
    <w:rsid w:val="00833E69"/>
    <w:rsid w:val="00851E37"/>
    <w:rsid w:val="00852075"/>
    <w:rsid w:val="00860F20"/>
    <w:rsid w:val="008806D3"/>
    <w:rsid w:val="00881ABF"/>
    <w:rsid w:val="008A70D2"/>
    <w:rsid w:val="008B41C9"/>
    <w:rsid w:val="008B56AD"/>
    <w:rsid w:val="008D0898"/>
    <w:rsid w:val="008D1415"/>
    <w:rsid w:val="008E2625"/>
    <w:rsid w:val="008E3BE5"/>
    <w:rsid w:val="008E4F0A"/>
    <w:rsid w:val="008F0B82"/>
    <w:rsid w:val="008F305E"/>
    <w:rsid w:val="008F714D"/>
    <w:rsid w:val="0090713E"/>
    <w:rsid w:val="009106B0"/>
    <w:rsid w:val="00915D4B"/>
    <w:rsid w:val="00920B46"/>
    <w:rsid w:val="009237F7"/>
    <w:rsid w:val="00925494"/>
    <w:rsid w:val="009260F9"/>
    <w:rsid w:val="009304FC"/>
    <w:rsid w:val="009315A1"/>
    <w:rsid w:val="0093366F"/>
    <w:rsid w:val="0094045E"/>
    <w:rsid w:val="009565AB"/>
    <w:rsid w:val="00971F97"/>
    <w:rsid w:val="00974CC0"/>
    <w:rsid w:val="00975A0F"/>
    <w:rsid w:val="00982D65"/>
    <w:rsid w:val="00983782"/>
    <w:rsid w:val="00984C23"/>
    <w:rsid w:val="00985DBE"/>
    <w:rsid w:val="00985E67"/>
    <w:rsid w:val="00993AE9"/>
    <w:rsid w:val="009A036A"/>
    <w:rsid w:val="009A75DD"/>
    <w:rsid w:val="009B4964"/>
    <w:rsid w:val="009C3114"/>
    <w:rsid w:val="009D6319"/>
    <w:rsid w:val="009D7E88"/>
    <w:rsid w:val="009E1F9E"/>
    <w:rsid w:val="009E3AAC"/>
    <w:rsid w:val="009E6097"/>
    <w:rsid w:val="009E69E3"/>
    <w:rsid w:val="009E79F3"/>
    <w:rsid w:val="009F2420"/>
    <w:rsid w:val="009F2E36"/>
    <w:rsid w:val="009F47EA"/>
    <w:rsid w:val="00A02FFD"/>
    <w:rsid w:val="00A04BA1"/>
    <w:rsid w:val="00A14408"/>
    <w:rsid w:val="00A14CA3"/>
    <w:rsid w:val="00A21628"/>
    <w:rsid w:val="00A22EB1"/>
    <w:rsid w:val="00A240ED"/>
    <w:rsid w:val="00A33CAF"/>
    <w:rsid w:val="00A44035"/>
    <w:rsid w:val="00A45FFA"/>
    <w:rsid w:val="00A46CFA"/>
    <w:rsid w:val="00A477A7"/>
    <w:rsid w:val="00A53570"/>
    <w:rsid w:val="00A55003"/>
    <w:rsid w:val="00A560F6"/>
    <w:rsid w:val="00A63293"/>
    <w:rsid w:val="00A65AA3"/>
    <w:rsid w:val="00A66FC4"/>
    <w:rsid w:val="00A72A14"/>
    <w:rsid w:val="00A73BB7"/>
    <w:rsid w:val="00A73F67"/>
    <w:rsid w:val="00A763CB"/>
    <w:rsid w:val="00A770BA"/>
    <w:rsid w:val="00A9510D"/>
    <w:rsid w:val="00AA3031"/>
    <w:rsid w:val="00AA6B84"/>
    <w:rsid w:val="00AA7664"/>
    <w:rsid w:val="00AB5C2E"/>
    <w:rsid w:val="00AC354E"/>
    <w:rsid w:val="00AD3E39"/>
    <w:rsid w:val="00AD7CB6"/>
    <w:rsid w:val="00B0079C"/>
    <w:rsid w:val="00B021B5"/>
    <w:rsid w:val="00B10D7B"/>
    <w:rsid w:val="00B12150"/>
    <w:rsid w:val="00B15217"/>
    <w:rsid w:val="00B16A3D"/>
    <w:rsid w:val="00B330F8"/>
    <w:rsid w:val="00B33162"/>
    <w:rsid w:val="00B34EF5"/>
    <w:rsid w:val="00B61726"/>
    <w:rsid w:val="00B62CFA"/>
    <w:rsid w:val="00B70A86"/>
    <w:rsid w:val="00B71C65"/>
    <w:rsid w:val="00B7523D"/>
    <w:rsid w:val="00B82F2F"/>
    <w:rsid w:val="00B83E49"/>
    <w:rsid w:val="00B87E63"/>
    <w:rsid w:val="00B91B9E"/>
    <w:rsid w:val="00B945B7"/>
    <w:rsid w:val="00B960BF"/>
    <w:rsid w:val="00B97470"/>
    <w:rsid w:val="00BA4C45"/>
    <w:rsid w:val="00BA5C60"/>
    <w:rsid w:val="00BB42FB"/>
    <w:rsid w:val="00BB485A"/>
    <w:rsid w:val="00BB6848"/>
    <w:rsid w:val="00BB7783"/>
    <w:rsid w:val="00BB7D7F"/>
    <w:rsid w:val="00BC1AC5"/>
    <w:rsid w:val="00BC53BF"/>
    <w:rsid w:val="00BC7075"/>
    <w:rsid w:val="00BC7593"/>
    <w:rsid w:val="00BD3724"/>
    <w:rsid w:val="00BD4548"/>
    <w:rsid w:val="00BD5512"/>
    <w:rsid w:val="00BE2585"/>
    <w:rsid w:val="00BE2ED1"/>
    <w:rsid w:val="00BE4C36"/>
    <w:rsid w:val="00BF6417"/>
    <w:rsid w:val="00C00E97"/>
    <w:rsid w:val="00C14AE0"/>
    <w:rsid w:val="00C178A1"/>
    <w:rsid w:val="00C20E6B"/>
    <w:rsid w:val="00C23C80"/>
    <w:rsid w:val="00C276D2"/>
    <w:rsid w:val="00C30F6F"/>
    <w:rsid w:val="00C35891"/>
    <w:rsid w:val="00C365DA"/>
    <w:rsid w:val="00C4118F"/>
    <w:rsid w:val="00C47A52"/>
    <w:rsid w:val="00C52CA1"/>
    <w:rsid w:val="00C535D4"/>
    <w:rsid w:val="00C6675B"/>
    <w:rsid w:val="00C757D7"/>
    <w:rsid w:val="00C76AE1"/>
    <w:rsid w:val="00C77538"/>
    <w:rsid w:val="00C80484"/>
    <w:rsid w:val="00C806E9"/>
    <w:rsid w:val="00C83149"/>
    <w:rsid w:val="00C83F29"/>
    <w:rsid w:val="00C870EB"/>
    <w:rsid w:val="00C95764"/>
    <w:rsid w:val="00C97178"/>
    <w:rsid w:val="00CA0475"/>
    <w:rsid w:val="00CA0DDC"/>
    <w:rsid w:val="00CA2C6A"/>
    <w:rsid w:val="00CA3AFF"/>
    <w:rsid w:val="00CA5572"/>
    <w:rsid w:val="00CA7C6C"/>
    <w:rsid w:val="00CB15D6"/>
    <w:rsid w:val="00CB2B04"/>
    <w:rsid w:val="00CB2FBF"/>
    <w:rsid w:val="00CB311B"/>
    <w:rsid w:val="00CB4718"/>
    <w:rsid w:val="00CC1457"/>
    <w:rsid w:val="00CD01E4"/>
    <w:rsid w:val="00CD43A3"/>
    <w:rsid w:val="00CF6989"/>
    <w:rsid w:val="00D0061E"/>
    <w:rsid w:val="00D0598C"/>
    <w:rsid w:val="00D060D0"/>
    <w:rsid w:val="00D17C99"/>
    <w:rsid w:val="00D31591"/>
    <w:rsid w:val="00D31664"/>
    <w:rsid w:val="00D367EE"/>
    <w:rsid w:val="00D40B78"/>
    <w:rsid w:val="00D5347D"/>
    <w:rsid w:val="00D56804"/>
    <w:rsid w:val="00D640ED"/>
    <w:rsid w:val="00D65EC7"/>
    <w:rsid w:val="00D6644F"/>
    <w:rsid w:val="00D724B7"/>
    <w:rsid w:val="00D93AAB"/>
    <w:rsid w:val="00D94A50"/>
    <w:rsid w:val="00DA0B9F"/>
    <w:rsid w:val="00DA0C0F"/>
    <w:rsid w:val="00DA6717"/>
    <w:rsid w:val="00DB07A3"/>
    <w:rsid w:val="00DB08B1"/>
    <w:rsid w:val="00DE1534"/>
    <w:rsid w:val="00E17FCA"/>
    <w:rsid w:val="00E26CBC"/>
    <w:rsid w:val="00E30C40"/>
    <w:rsid w:val="00E40C8C"/>
    <w:rsid w:val="00E440D9"/>
    <w:rsid w:val="00E4735F"/>
    <w:rsid w:val="00E548BF"/>
    <w:rsid w:val="00E57775"/>
    <w:rsid w:val="00E6111E"/>
    <w:rsid w:val="00E66B77"/>
    <w:rsid w:val="00E67DCB"/>
    <w:rsid w:val="00E82F65"/>
    <w:rsid w:val="00E8429C"/>
    <w:rsid w:val="00E97DBC"/>
    <w:rsid w:val="00EA17E6"/>
    <w:rsid w:val="00EA6A05"/>
    <w:rsid w:val="00EC0645"/>
    <w:rsid w:val="00EC0AD7"/>
    <w:rsid w:val="00EC474B"/>
    <w:rsid w:val="00EC6906"/>
    <w:rsid w:val="00EC7502"/>
    <w:rsid w:val="00EC78D6"/>
    <w:rsid w:val="00EE1398"/>
    <w:rsid w:val="00EE4A94"/>
    <w:rsid w:val="00EE545A"/>
    <w:rsid w:val="00EE57FF"/>
    <w:rsid w:val="00EF014D"/>
    <w:rsid w:val="00EF0E29"/>
    <w:rsid w:val="00F012DF"/>
    <w:rsid w:val="00F03E6D"/>
    <w:rsid w:val="00F10844"/>
    <w:rsid w:val="00F14FDD"/>
    <w:rsid w:val="00F2491D"/>
    <w:rsid w:val="00F2537A"/>
    <w:rsid w:val="00F263C5"/>
    <w:rsid w:val="00F33DE1"/>
    <w:rsid w:val="00F34BD2"/>
    <w:rsid w:val="00F37FF1"/>
    <w:rsid w:val="00F405EE"/>
    <w:rsid w:val="00F469AA"/>
    <w:rsid w:val="00F47BE6"/>
    <w:rsid w:val="00F500B2"/>
    <w:rsid w:val="00F504A6"/>
    <w:rsid w:val="00F721F8"/>
    <w:rsid w:val="00F82A7F"/>
    <w:rsid w:val="00F917CC"/>
    <w:rsid w:val="00F924D4"/>
    <w:rsid w:val="00F92BC7"/>
    <w:rsid w:val="00F93716"/>
    <w:rsid w:val="00FA5758"/>
    <w:rsid w:val="00FB1865"/>
    <w:rsid w:val="00FB41A9"/>
    <w:rsid w:val="00FB634A"/>
    <w:rsid w:val="00FC3425"/>
    <w:rsid w:val="00FC4AAD"/>
    <w:rsid w:val="00FD1553"/>
    <w:rsid w:val="00FD18BF"/>
    <w:rsid w:val="00FD2F6F"/>
    <w:rsid w:val="00FD614A"/>
    <w:rsid w:val="00FD6D71"/>
    <w:rsid w:val="00FE2B67"/>
    <w:rsid w:val="00FE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E24EAA"/>
  <w15:chartTrackingRefBased/>
  <w15:docId w15:val="{1195783E-FFD2-4AA6-8443-020A072A8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  <w:lang w:val="x-none" w:eastAsia="x-none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0175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740C0B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7113A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semiHidden/>
    <w:rsid w:val="002B26FA"/>
    <w:pPr>
      <w:spacing w:after="120"/>
      <w:ind w:left="283"/>
    </w:pPr>
    <w:rPr>
      <w:rFonts w:ascii="Arial Narrow" w:hAnsi="Arial Narrow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semiHidden/>
    <w:rsid w:val="002B26FA"/>
    <w:rPr>
      <w:rFonts w:ascii="Arial Narrow" w:hAnsi="Arial Narrow"/>
      <w:sz w:val="16"/>
      <w:szCs w:val="16"/>
    </w:rPr>
  </w:style>
  <w:style w:type="table" w:styleId="Tabela-Siatka">
    <w:name w:val="Table Grid"/>
    <w:basedOn w:val="Standardowy"/>
    <w:uiPriority w:val="59"/>
    <w:rsid w:val="00E17F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4Znak">
    <w:name w:val="Nagłówek 4 Znak"/>
    <w:link w:val="Nagwek4"/>
    <w:uiPriority w:val="9"/>
    <w:semiHidden/>
    <w:rsid w:val="0000175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2Znak">
    <w:name w:val="Nagłówek 2 Znak"/>
    <w:link w:val="Nagwek2"/>
    <w:rsid w:val="002944B2"/>
    <w:rPr>
      <w:b/>
      <w:sz w:val="24"/>
    </w:rPr>
  </w:style>
  <w:style w:type="character" w:customStyle="1" w:styleId="Nagwek6Znak">
    <w:name w:val="Nagłówek 6 Znak"/>
    <w:link w:val="Nagwek6"/>
    <w:rsid w:val="002944B2"/>
    <w:rPr>
      <w:b/>
      <w:bCs/>
      <w:sz w:val="22"/>
      <w:szCs w:val="22"/>
    </w:rPr>
  </w:style>
  <w:style w:type="paragraph" w:styleId="Akapitzlist">
    <w:name w:val="List Paragraph"/>
    <w:basedOn w:val="Normalny"/>
    <w:uiPriority w:val="34"/>
    <w:qFormat/>
    <w:rsid w:val="00A73BB7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A73BB7"/>
    <w:rPr>
      <w:rFonts w:ascii="Calibri" w:eastAsia="Calibri" w:hAnsi="Calibri"/>
      <w:sz w:val="20"/>
      <w:szCs w:val="20"/>
      <w:lang w:val="x-none" w:eastAsia="en-US"/>
    </w:rPr>
  </w:style>
  <w:style w:type="character" w:customStyle="1" w:styleId="TekstprzypisudolnegoZnak">
    <w:name w:val="Tekst przypisu dolnego Znak"/>
    <w:link w:val="Tekstprzypisudolnego"/>
    <w:uiPriority w:val="99"/>
    <w:rsid w:val="00A73BB7"/>
    <w:rPr>
      <w:rFonts w:ascii="Calibri" w:eastAsia="Calibri" w:hAnsi="Calibri"/>
      <w:lang w:val="x-none" w:eastAsia="en-US"/>
    </w:rPr>
  </w:style>
  <w:style w:type="paragraph" w:styleId="NormalnyWeb">
    <w:name w:val="Normal (Web)"/>
    <w:basedOn w:val="Normalny"/>
    <w:uiPriority w:val="99"/>
    <w:unhideWhenUsed/>
    <w:rsid w:val="00A73BB7"/>
    <w:rPr>
      <w:rFonts w:eastAsia="Calibri"/>
    </w:rPr>
  </w:style>
  <w:style w:type="character" w:styleId="Odwoanieprzypisudolnego">
    <w:name w:val="footnote reference"/>
    <w:uiPriority w:val="99"/>
    <w:unhideWhenUsed/>
    <w:rsid w:val="000431B5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0431B5"/>
  </w:style>
  <w:style w:type="character" w:customStyle="1" w:styleId="Nagwek8Znak">
    <w:name w:val="Nagłówek 8 Znak"/>
    <w:link w:val="Nagwek8"/>
    <w:uiPriority w:val="9"/>
    <w:semiHidden/>
    <w:rsid w:val="0067113A"/>
    <w:rPr>
      <w:rFonts w:ascii="Calibri" w:eastAsia="Times New Roman" w:hAnsi="Calibri" w:cs="Times New Roman"/>
      <w:i/>
      <w:iCs/>
      <w:sz w:val="24"/>
      <w:szCs w:val="24"/>
    </w:rPr>
  </w:style>
  <w:style w:type="paragraph" w:styleId="Bezodstpw">
    <w:name w:val="No Spacing"/>
    <w:uiPriority w:val="1"/>
    <w:qFormat/>
    <w:rsid w:val="002D752B"/>
    <w:rPr>
      <w:rFonts w:ascii="Calibri" w:hAnsi="Calibri"/>
      <w:sz w:val="21"/>
      <w:szCs w:val="21"/>
      <w:lang w:val="en-US" w:eastAsia="en-US"/>
    </w:rPr>
  </w:style>
  <w:style w:type="character" w:customStyle="1" w:styleId="TekstpodstawowyZnak">
    <w:name w:val="Tekst podstawowy Znak"/>
    <w:link w:val="Tekstpodstawowy"/>
    <w:rsid w:val="003F0C7A"/>
    <w:rPr>
      <w:sz w:val="24"/>
      <w:szCs w:val="24"/>
    </w:rPr>
  </w:style>
  <w:style w:type="paragraph" w:styleId="Poprawka">
    <w:name w:val="Revision"/>
    <w:hidden/>
    <w:uiPriority w:val="99"/>
    <w:semiHidden/>
    <w:rsid w:val="0040014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76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B7B4FA-097F-40B8-8BB5-E4D9A03C7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164</TotalTime>
  <Pages>4</Pages>
  <Words>764</Words>
  <Characters>4584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Jolanta Michalszczak</dc:creator>
  <cp:keywords/>
  <dc:description/>
  <cp:lastModifiedBy>Małgorzata Watral - Duńska</cp:lastModifiedBy>
  <cp:revision>23</cp:revision>
  <cp:lastPrinted>2022-06-08T07:38:00Z</cp:lastPrinted>
  <dcterms:created xsi:type="dcterms:W3CDTF">2024-04-16T16:49:00Z</dcterms:created>
  <dcterms:modified xsi:type="dcterms:W3CDTF">2025-08-08T05:50:00Z</dcterms:modified>
</cp:coreProperties>
</file>