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312DC1C0" w14:textId="436EA37D" w:rsidR="005B375D" w:rsidRDefault="005B375D" w:rsidP="005B375D">
      <w:pPr>
        <w:jc w:val="center"/>
        <w:rPr>
          <w:b/>
          <w:sz w:val="28"/>
          <w:szCs w:val="28"/>
        </w:rPr>
      </w:pPr>
      <w:r w:rsidRPr="005B375D">
        <w:rPr>
          <w:b/>
          <w:sz w:val="28"/>
          <w:szCs w:val="28"/>
        </w:rPr>
        <w:t>Sukcesywna dostawa artykułów sypkich i opakowań jednorazowych</w:t>
      </w:r>
    </w:p>
    <w:p w14:paraId="10C59C1B" w14:textId="69746403" w:rsidR="008331AD" w:rsidRDefault="005B375D" w:rsidP="005B375D">
      <w:pPr>
        <w:jc w:val="center"/>
        <w:rPr>
          <w:b/>
          <w:sz w:val="28"/>
          <w:szCs w:val="28"/>
        </w:rPr>
      </w:pPr>
      <w:r w:rsidRPr="005B375D">
        <w:rPr>
          <w:b/>
          <w:sz w:val="28"/>
          <w:szCs w:val="28"/>
        </w:rPr>
        <w:t>do Szpitala Wojewódzkiego w Poznaniu</w:t>
      </w: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2BECCC75" w14:textId="746DC799" w:rsidR="005B375D" w:rsidRPr="005B375D" w:rsidRDefault="005B375D" w:rsidP="00741589">
      <w:pPr>
        <w:ind w:left="284"/>
        <w:jc w:val="both"/>
        <w:rPr>
          <w:b/>
          <w:bCs/>
        </w:rPr>
      </w:pPr>
      <w:r w:rsidRPr="005B375D">
        <w:rPr>
          <w:b/>
          <w:bCs/>
        </w:rPr>
        <w:t>Zadanie nr 1: artykuły sypkie</w:t>
      </w:r>
    </w:p>
    <w:p w14:paraId="613A5501" w14:textId="2A236BD6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312441F1" w:rsidR="00741589" w:rsidRDefault="00741589" w:rsidP="009E0134">
      <w:pPr>
        <w:ind w:left="284" w:hanging="284"/>
        <w:jc w:val="both"/>
      </w:pPr>
      <w:r>
        <w:t xml:space="preserve">     Termin realizacji </w:t>
      </w:r>
      <w:r w:rsidR="00A53DA8">
        <w:t xml:space="preserve">zamówienia – </w:t>
      </w:r>
      <w:r w:rsidR="005B375D">
        <w:t>1 raz</w:t>
      </w:r>
      <w:r w:rsidR="009443C5">
        <w:t xml:space="preserve"> w tygodniu</w:t>
      </w:r>
      <w:r w:rsidR="00A53DA8">
        <w:t xml:space="preserve"> </w:t>
      </w:r>
      <w:r w:rsidR="005B375D">
        <w:t xml:space="preserve">do godz. 09:00 </w:t>
      </w:r>
      <w:r w:rsidR="00A53DA8">
        <w:t xml:space="preserve">do </w:t>
      </w:r>
      <w:r w:rsidR="008331AD">
        <w:t>Magazynów Żywności</w:t>
      </w:r>
      <w:r w:rsidR="009E0134">
        <w:t xml:space="preserve">: </w:t>
      </w:r>
      <w:r w:rsidR="008331AD">
        <w:t xml:space="preserve">ul.Juraszów7/19 </w:t>
      </w:r>
      <w:r w:rsidR="009E0134">
        <w:t>– Filia nr 1 i ul. Sanatoryjna 34 Kowanówko – Filia nr 2</w:t>
      </w:r>
      <w:r w:rsidR="002B1CA8">
        <w:t xml:space="preserve"> </w:t>
      </w:r>
    </w:p>
    <w:p w14:paraId="083213C1" w14:textId="321D9B47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9443C5">
        <w:t>12 miesięcy od daty zawarcia umowy</w:t>
      </w:r>
      <w:r w:rsidR="002B1CA8">
        <w:t>.</w:t>
      </w:r>
    </w:p>
    <w:p w14:paraId="196DED38" w14:textId="17F16C65" w:rsidR="005B375D" w:rsidRDefault="005B375D" w:rsidP="005B375D">
      <w:pPr>
        <w:ind w:firstLine="284"/>
        <w:jc w:val="both"/>
      </w:pPr>
      <w:r>
        <w:t>Termin płatności: 60 dni.</w:t>
      </w:r>
    </w:p>
    <w:p w14:paraId="75BBFC22" w14:textId="650648D5" w:rsidR="005B375D" w:rsidRPr="005B375D" w:rsidRDefault="005B375D" w:rsidP="005B375D">
      <w:pPr>
        <w:ind w:left="284"/>
        <w:jc w:val="both"/>
        <w:rPr>
          <w:b/>
          <w:bCs/>
        </w:rPr>
      </w:pPr>
      <w:r w:rsidRPr="005B375D">
        <w:rPr>
          <w:b/>
          <w:bCs/>
        </w:rPr>
        <w:lastRenderedPageBreak/>
        <w:t xml:space="preserve">Zadanie nr </w:t>
      </w:r>
      <w:r w:rsidR="0059532D">
        <w:rPr>
          <w:b/>
          <w:bCs/>
        </w:rPr>
        <w:t>2</w:t>
      </w:r>
      <w:r w:rsidRPr="005B375D">
        <w:rPr>
          <w:b/>
          <w:bCs/>
        </w:rPr>
        <w:t xml:space="preserve">: </w:t>
      </w:r>
      <w:r w:rsidR="0059532D">
        <w:rPr>
          <w:b/>
          <w:bCs/>
        </w:rPr>
        <w:t>opakowania jednorazowe</w:t>
      </w:r>
    </w:p>
    <w:p w14:paraId="47C4A3CE" w14:textId="77777777" w:rsidR="005B375D" w:rsidRPr="006679F4" w:rsidRDefault="005B375D" w:rsidP="005B375D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5DCCEEA0" w14:textId="77777777" w:rsidR="005B375D" w:rsidRPr="006679F4" w:rsidRDefault="005B375D" w:rsidP="005B375D">
      <w:pPr>
        <w:ind w:left="284" w:hanging="284"/>
        <w:jc w:val="both"/>
      </w:pPr>
      <w:r w:rsidRPr="006679F4">
        <w:t xml:space="preserve">     stawka  podatku VAT wynosi  ......%</w:t>
      </w:r>
    </w:p>
    <w:p w14:paraId="19EB5355" w14:textId="77777777" w:rsidR="005B375D" w:rsidRPr="006679F4" w:rsidRDefault="005B375D" w:rsidP="005B375D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73E8AA3C" w14:textId="77777777" w:rsidR="005B375D" w:rsidRPr="006679F4" w:rsidRDefault="005B375D" w:rsidP="005B375D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3FD7AF24" w14:textId="77777777" w:rsidR="005B375D" w:rsidRPr="006679F4" w:rsidRDefault="005B375D" w:rsidP="005B375D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66CEEB" w14:textId="77777777" w:rsidR="005B375D" w:rsidRPr="006679F4" w:rsidRDefault="005B375D" w:rsidP="005B375D">
      <w:pPr>
        <w:ind w:left="284"/>
        <w:jc w:val="both"/>
      </w:pPr>
      <w:r w:rsidRPr="006679F4">
        <w:t xml:space="preserve">wyliczona zgodnie z odpowiednią tabelą formularza cenowego </w:t>
      </w:r>
    </w:p>
    <w:p w14:paraId="131CFB38" w14:textId="43C534C7" w:rsidR="005B375D" w:rsidRDefault="005B375D" w:rsidP="005B375D">
      <w:pPr>
        <w:ind w:left="284" w:hanging="284"/>
        <w:jc w:val="both"/>
      </w:pPr>
      <w:r>
        <w:t xml:space="preserve">     Termin realizacji zamówienia – </w:t>
      </w:r>
      <w:r w:rsidR="0059532D">
        <w:t xml:space="preserve">1 raz w tygodniu w ciągu 2 dni od złożenia zamówienia </w:t>
      </w:r>
      <w:r>
        <w:t>do Magazynów Żywności: ul.Juraszów7/19 – Filia nr 1 i ul. Sanatoryjna 34 Kowanówko – Filia nr 2</w:t>
      </w:r>
      <w:r w:rsidR="0059532D">
        <w:t>.</w:t>
      </w:r>
    </w:p>
    <w:p w14:paraId="59DE51C2" w14:textId="77777777" w:rsidR="005B375D" w:rsidRDefault="005B375D" w:rsidP="005B375D">
      <w:pPr>
        <w:jc w:val="both"/>
      </w:pPr>
      <w:r>
        <w:t xml:space="preserve">     T</w:t>
      </w:r>
      <w:r w:rsidRPr="006679F4">
        <w:t xml:space="preserve">ermin wykonania umowy wynosi </w:t>
      </w:r>
      <w:r>
        <w:t>12 miesięcy od daty zawarcia umowy.</w:t>
      </w:r>
    </w:p>
    <w:p w14:paraId="40F36514" w14:textId="77777777" w:rsidR="005B375D" w:rsidRDefault="005B375D" w:rsidP="005B375D">
      <w:pPr>
        <w:ind w:firstLine="284"/>
        <w:jc w:val="both"/>
      </w:pPr>
      <w:r>
        <w:t>Termin płatności: 60 dni.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0946B809" w:rsidR="00D74BC1" w:rsidRDefault="00281DC6">
    <w:pPr>
      <w:pStyle w:val="Nagwek"/>
    </w:pPr>
    <w:r w:rsidRPr="00074235">
      <w:t>Znak sprawy: SZW/DZP/</w:t>
    </w:r>
    <w:r w:rsidR="005B375D">
      <w:t>98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747EC"/>
    <w:rsid w:val="00492DFD"/>
    <w:rsid w:val="004A2566"/>
    <w:rsid w:val="00516698"/>
    <w:rsid w:val="005201CC"/>
    <w:rsid w:val="00535E57"/>
    <w:rsid w:val="00555373"/>
    <w:rsid w:val="0059532D"/>
    <w:rsid w:val="005A70C7"/>
    <w:rsid w:val="005B375D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331AD"/>
    <w:rsid w:val="00872282"/>
    <w:rsid w:val="008A73B0"/>
    <w:rsid w:val="00901B81"/>
    <w:rsid w:val="00916B87"/>
    <w:rsid w:val="009443C5"/>
    <w:rsid w:val="0099068B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434DC"/>
    <w:rsid w:val="00C70D11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175</TotalTime>
  <Pages>3</Pages>
  <Words>715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71</cp:revision>
  <cp:lastPrinted>2007-10-05T06:59:00Z</cp:lastPrinted>
  <dcterms:created xsi:type="dcterms:W3CDTF">2021-03-05T08:11:00Z</dcterms:created>
  <dcterms:modified xsi:type="dcterms:W3CDTF">2025-08-08T07:20:00Z</dcterms:modified>
</cp:coreProperties>
</file>