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2E4EAFE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="007A5C9B">
        <w:rPr>
          <w:sz w:val="22"/>
          <w:szCs w:val="22"/>
        </w:rPr>
        <w:t>Podstawowy bez negocjacji</w:t>
      </w:r>
      <w:r w:rsidRPr="000431B5">
        <w:rPr>
          <w:sz w:val="22"/>
          <w:szCs w:val="22"/>
        </w:rPr>
        <w:t xml:space="preserve"> pn.: </w:t>
      </w:r>
    </w:p>
    <w:p w14:paraId="30ABC1E9" w14:textId="51CDD417" w:rsidR="007A5C9B" w:rsidRDefault="00907786" w:rsidP="0090778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907786">
        <w:rPr>
          <w:b/>
          <w:bCs/>
          <w:sz w:val="22"/>
          <w:szCs w:val="22"/>
        </w:rPr>
        <w:t xml:space="preserve">Zakup zestawu narzędzi do zabiegów torakochirurgicznych oraz kontenerów transportowych </w:t>
      </w:r>
      <w:r>
        <w:rPr>
          <w:b/>
          <w:bCs/>
          <w:sz w:val="22"/>
          <w:szCs w:val="22"/>
        </w:rPr>
        <w:br/>
      </w:r>
      <w:r w:rsidRPr="00907786">
        <w:rPr>
          <w:b/>
          <w:bCs/>
          <w:sz w:val="22"/>
          <w:szCs w:val="22"/>
        </w:rPr>
        <w:t xml:space="preserve">w ramach realizacji zadania: </w:t>
      </w:r>
      <w:r>
        <w:rPr>
          <w:b/>
          <w:bCs/>
          <w:sz w:val="22"/>
          <w:szCs w:val="22"/>
        </w:rPr>
        <w:t>,,</w:t>
      </w:r>
      <w:r w:rsidRPr="00907786">
        <w:rPr>
          <w:b/>
          <w:bCs/>
          <w:sz w:val="22"/>
          <w:szCs w:val="22"/>
        </w:rPr>
        <w:t xml:space="preserve">Zakup sprzętu na potrzebę realizowanych zabiegów chirurgicznych  oraz nowego Pododdziału Torakochirurgii w Szpitalu Wojewódzkim </w:t>
      </w:r>
      <w:r>
        <w:rPr>
          <w:b/>
          <w:bCs/>
          <w:sz w:val="22"/>
          <w:szCs w:val="22"/>
        </w:rPr>
        <w:br/>
      </w:r>
      <w:r w:rsidRPr="00907786">
        <w:rPr>
          <w:b/>
          <w:bCs/>
          <w:sz w:val="22"/>
          <w:szCs w:val="22"/>
        </w:rPr>
        <w:t>w Poznaniu – 2 zadania</w:t>
      </w:r>
      <w:r w:rsidR="007A5C9B" w:rsidRPr="007A5C9B">
        <w:rPr>
          <w:b/>
          <w:bCs/>
          <w:sz w:val="22"/>
          <w:szCs w:val="22"/>
        </w:rPr>
        <w:t>"</w:t>
      </w:r>
      <w:r w:rsidR="007A5C9B">
        <w:rPr>
          <w:b/>
          <w:bCs/>
          <w:sz w:val="22"/>
          <w:szCs w:val="22"/>
        </w:rPr>
        <w:t xml:space="preserve"> </w:t>
      </w:r>
    </w:p>
    <w:p w14:paraId="3BCD75A5" w14:textId="4109D135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2793171" w14:textId="3047B4E2" w:rsidR="000020CE" w:rsidRPr="000D2EDF" w:rsidRDefault="000020CE" w:rsidP="000020C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bookmarkStart w:id="4" w:name="_Hlk205791970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Zestawy narzędziowe do Torakochirurgii</w:t>
      </w:r>
    </w:p>
    <w:p w14:paraId="2E6AB284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E4F2C2C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5E72FE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86E6067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D7518FF" w14:textId="3FEDAFFE" w:rsidR="000020CE" w:rsidRPr="000272DA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704CD6B6" w14:textId="6795C601" w:rsidR="000020CE" w:rsidRPr="007A6234" w:rsidRDefault="000020CE" w:rsidP="000020C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6 tygodni</w:t>
      </w:r>
      <w:r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4ED5E96B" w14:textId="77777777" w:rsidR="000020CE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7F689DE3" w14:textId="77777777" w:rsidR="000020CE" w:rsidRDefault="000020CE" w:rsidP="000020CE">
      <w:pPr>
        <w:jc w:val="both"/>
        <w:rPr>
          <w:b/>
          <w:sz w:val="22"/>
          <w:szCs w:val="22"/>
        </w:rPr>
      </w:pPr>
    </w:p>
    <w:p w14:paraId="6B7DFC82" w14:textId="77777777" w:rsidR="000020CE" w:rsidRPr="00453BEF" w:rsidRDefault="000020CE" w:rsidP="000020C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B4CE88F" w14:textId="77777777" w:rsidR="000020CE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4"/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4D73CFAA" w14:textId="58DD23DA" w:rsidR="000020CE" w:rsidRPr="000D2EDF" w:rsidRDefault="000020CE" w:rsidP="000020C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Kontenery transportowe</w:t>
      </w:r>
    </w:p>
    <w:p w14:paraId="6EF27B6E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7762085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9CA8E5F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AC49640" w14:textId="77777777" w:rsidR="000020CE" w:rsidRPr="007A62B1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2C4D084" w14:textId="77777777" w:rsidR="000020CE" w:rsidRPr="000272DA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63804BCA" w14:textId="77777777" w:rsidR="000020CE" w:rsidRPr="007A6234" w:rsidRDefault="000020CE" w:rsidP="000020C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 xml:space="preserve">6 tygodni </w:t>
      </w:r>
      <w:r w:rsidRPr="007A6234">
        <w:rPr>
          <w:b/>
          <w:sz w:val="22"/>
        </w:rPr>
        <w:t>od daty zawarcia umowy</w:t>
      </w:r>
    </w:p>
    <w:p w14:paraId="4BE87D8B" w14:textId="77777777" w:rsidR="000020CE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1250C52" w14:textId="77777777" w:rsidR="000020CE" w:rsidRDefault="000020CE" w:rsidP="000020CE">
      <w:pPr>
        <w:jc w:val="both"/>
        <w:rPr>
          <w:b/>
          <w:sz w:val="22"/>
          <w:szCs w:val="22"/>
        </w:rPr>
      </w:pPr>
    </w:p>
    <w:p w14:paraId="755682EC" w14:textId="77777777" w:rsidR="000020CE" w:rsidRPr="00453BEF" w:rsidRDefault="000020CE" w:rsidP="000020C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2E98F79" w14:textId="77777777" w:rsidR="000020CE" w:rsidRDefault="000020CE" w:rsidP="000020C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71D8EEC" w14:textId="77777777" w:rsidR="000020CE" w:rsidRDefault="000020CE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lastRenderedPageBreak/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2DF9EBA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7A5C9B">
      <w:rPr>
        <w:sz w:val="24"/>
        <w:szCs w:val="24"/>
      </w:rPr>
      <w:t>10</w:t>
    </w:r>
    <w:r w:rsidR="00907786">
      <w:rPr>
        <w:sz w:val="24"/>
        <w:szCs w:val="24"/>
      </w:rPr>
      <w:t>2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020CE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1F47F6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C682E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0194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5C9B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60F20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07786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6AE1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6644F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111E"/>
    <w:rsid w:val="00E66B77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170</TotalTime>
  <Pages>4</Pages>
  <Words>924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25</cp:revision>
  <cp:lastPrinted>2022-06-08T07:38:00Z</cp:lastPrinted>
  <dcterms:created xsi:type="dcterms:W3CDTF">2024-04-16T16:49:00Z</dcterms:created>
  <dcterms:modified xsi:type="dcterms:W3CDTF">2025-08-11T06:07:00Z</dcterms:modified>
</cp:coreProperties>
</file>