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590766CE" w:rsidR="00D62E6E" w:rsidRPr="00926B32" w:rsidRDefault="00B01D4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1D4E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Zakup łóżek dla pacjentów AIT w ramach realizacji zadania „Doposażenie Oddziału Anestezjologii i Intensywnej Terapii Szpitala Wojewódzkiego w Poznaniu” 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0166FF2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B01D4E">
              <w:rPr>
                <w:rFonts w:ascii="Times New Roman" w:eastAsia="Times New Roman" w:hAnsi="Times New Roman"/>
                <w:bCs/>
                <w:lang w:eastAsia="pl-PL"/>
              </w:rPr>
              <w:t>58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BD0FB2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BD0FB2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227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5</cp:revision>
  <cp:lastPrinted>2010-01-07T09:39:00Z</cp:lastPrinted>
  <dcterms:created xsi:type="dcterms:W3CDTF">2025-03-10T08:55:00Z</dcterms:created>
  <dcterms:modified xsi:type="dcterms:W3CDTF">2025-08-08T10:00:00Z</dcterms:modified>
</cp:coreProperties>
</file>