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2C758" w14:textId="77777777" w:rsidR="009432A1" w:rsidRPr="0007162C" w:rsidRDefault="00444C13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07162C">
        <w:rPr>
          <w:rFonts w:ascii="Arial Narrow" w:hAnsi="Arial Narrow" w:cs="Arial"/>
          <w:sz w:val="22"/>
          <w:szCs w:val="22"/>
        </w:rPr>
        <w:t>Bydgoszcz</w:t>
      </w:r>
      <w:r w:rsidR="009432A1" w:rsidRPr="0007162C">
        <w:rPr>
          <w:rFonts w:ascii="Arial Narrow" w:hAnsi="Arial Narrow" w:cs="Arial"/>
          <w:sz w:val="22"/>
          <w:szCs w:val="22"/>
        </w:rPr>
        <w:t xml:space="preserve"> dnia: </w:t>
      </w:r>
      <w:r w:rsidRPr="0007162C">
        <w:rPr>
          <w:rFonts w:ascii="Arial Narrow" w:hAnsi="Arial Narrow" w:cs="Arial"/>
          <w:sz w:val="22"/>
          <w:szCs w:val="22"/>
        </w:rPr>
        <w:t>2025-08-13</w:t>
      </w:r>
    </w:p>
    <w:p w14:paraId="68A65B06" w14:textId="77777777" w:rsidR="009432A1" w:rsidRPr="0007162C" w:rsidRDefault="00444C13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7162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0FEF023" w14:textId="77777777" w:rsidR="009432A1" w:rsidRPr="0007162C" w:rsidRDefault="00444C13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7162C">
        <w:rPr>
          <w:rFonts w:ascii="Arial Narrow" w:hAnsi="Arial Narrow" w:cs="Arial"/>
          <w:sz w:val="22"/>
          <w:szCs w:val="22"/>
        </w:rPr>
        <w:t>Powstańców Warszawy</w:t>
      </w:r>
      <w:r w:rsidR="009432A1" w:rsidRPr="0007162C">
        <w:rPr>
          <w:rFonts w:ascii="Arial Narrow" w:hAnsi="Arial Narrow" w:cs="Arial"/>
          <w:sz w:val="22"/>
          <w:szCs w:val="22"/>
        </w:rPr>
        <w:t xml:space="preserve"> </w:t>
      </w:r>
      <w:r w:rsidRPr="0007162C">
        <w:rPr>
          <w:rFonts w:ascii="Arial Narrow" w:hAnsi="Arial Narrow" w:cs="Arial"/>
          <w:sz w:val="22"/>
          <w:szCs w:val="22"/>
        </w:rPr>
        <w:t>5</w:t>
      </w:r>
    </w:p>
    <w:p w14:paraId="5F4F4B53" w14:textId="77777777" w:rsidR="009432A1" w:rsidRPr="0007162C" w:rsidRDefault="00444C13" w:rsidP="009432A1">
      <w:pPr>
        <w:rPr>
          <w:rFonts w:ascii="Arial Narrow" w:hAnsi="Arial Narrow" w:cs="Arial"/>
          <w:sz w:val="22"/>
          <w:szCs w:val="22"/>
        </w:rPr>
      </w:pPr>
      <w:r w:rsidRPr="0007162C">
        <w:rPr>
          <w:rFonts w:ascii="Arial Narrow" w:hAnsi="Arial Narrow" w:cs="Arial"/>
          <w:sz w:val="22"/>
          <w:szCs w:val="22"/>
        </w:rPr>
        <w:t>85-681</w:t>
      </w:r>
      <w:r w:rsidR="009432A1" w:rsidRPr="0007162C">
        <w:rPr>
          <w:rFonts w:ascii="Arial Narrow" w:hAnsi="Arial Narrow" w:cs="Arial"/>
          <w:sz w:val="22"/>
          <w:szCs w:val="22"/>
        </w:rPr>
        <w:t xml:space="preserve"> </w:t>
      </w:r>
      <w:r w:rsidRPr="0007162C">
        <w:rPr>
          <w:rFonts w:ascii="Arial Narrow" w:hAnsi="Arial Narrow" w:cs="Arial"/>
          <w:sz w:val="22"/>
          <w:szCs w:val="22"/>
        </w:rPr>
        <w:t>Bydgoszcz</w:t>
      </w:r>
    </w:p>
    <w:p w14:paraId="00099C7A" w14:textId="77777777" w:rsidR="009432A1" w:rsidRPr="0007162C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07162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BC4A853" w14:textId="77777777" w:rsidR="009432A1" w:rsidRPr="0007162C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7162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7162C" w14:paraId="2A61F47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7A2DE1" w14:textId="77777777" w:rsidR="009432A1" w:rsidRPr="0007162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7162C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43EDAEF" w14:textId="77777777" w:rsidR="009432A1" w:rsidRPr="0007162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7162C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0AEB2676" w14:textId="77777777" w:rsidR="00A80738" w:rsidRPr="0007162C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7162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A2F3210" w14:textId="77777777" w:rsidR="009432A1" w:rsidRPr="0007162C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7162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7162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7162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7162C" w14:paraId="5B4401ED" w14:textId="77777777" w:rsidTr="00A652DF">
        <w:tc>
          <w:tcPr>
            <w:tcW w:w="2269" w:type="dxa"/>
          </w:tcPr>
          <w:p w14:paraId="7FA08EAA" w14:textId="77777777" w:rsidR="009432A1" w:rsidRPr="0007162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162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D8DFD87" w14:textId="77777777" w:rsidR="009432A1" w:rsidRPr="0007162C" w:rsidRDefault="00444C1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7162C">
              <w:rPr>
                <w:rFonts w:ascii="Arial Narrow" w:hAnsi="Arial Narrow" w:cs="Arial"/>
                <w:bCs/>
                <w:sz w:val="22"/>
                <w:szCs w:val="22"/>
              </w:rPr>
              <w:t>Pomiary elektryczne roczne i pięcioletnie w budynkach 10 Wojskowego szpitala Klinicznego z Polikliniką - SPZOZ w Bydgoszczy oraz w Domu Medyka ul. Skromna 5</w:t>
            </w:r>
            <w:r w:rsidR="009432A1" w:rsidRPr="000716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44C13" w:rsidRPr="0007162C" w14:paraId="4838ABF7" w14:textId="77777777" w:rsidTr="00D84213">
        <w:tc>
          <w:tcPr>
            <w:tcW w:w="2269" w:type="dxa"/>
          </w:tcPr>
          <w:p w14:paraId="5B0AD1CA" w14:textId="77777777" w:rsidR="00444C13" w:rsidRPr="0007162C" w:rsidRDefault="00444C13" w:rsidP="00D842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162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91F136A" w14:textId="77777777" w:rsidR="00444C13" w:rsidRPr="0007162C" w:rsidRDefault="00444C13" w:rsidP="00D842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7162C">
              <w:rPr>
                <w:rFonts w:ascii="Arial Narrow" w:hAnsi="Arial Narrow" w:cs="Arial"/>
                <w:bCs/>
                <w:sz w:val="22"/>
                <w:szCs w:val="22"/>
              </w:rPr>
              <w:t>80/2025</w:t>
            </w:r>
          </w:p>
        </w:tc>
      </w:tr>
    </w:tbl>
    <w:p w14:paraId="4129F022" w14:textId="77777777" w:rsidR="00890B92" w:rsidRPr="0007162C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7162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7162C">
        <w:rPr>
          <w:rFonts w:ascii="Arial Narrow" w:hAnsi="Arial Narrow" w:cs="Arial"/>
          <w:sz w:val="22"/>
          <w:szCs w:val="22"/>
        </w:rPr>
        <w:t>22</w:t>
      </w:r>
      <w:r w:rsidR="0043158A" w:rsidRPr="0007162C">
        <w:rPr>
          <w:rFonts w:ascii="Arial Narrow" w:hAnsi="Arial Narrow" w:cs="Arial"/>
          <w:sz w:val="22"/>
          <w:szCs w:val="22"/>
        </w:rPr>
        <w:t>2</w:t>
      </w:r>
      <w:r w:rsidRPr="0007162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7162C">
        <w:rPr>
          <w:rFonts w:ascii="Arial Narrow" w:hAnsi="Arial Narrow" w:cs="Arial"/>
          <w:sz w:val="22"/>
          <w:szCs w:val="22"/>
        </w:rPr>
        <w:t>4</w:t>
      </w:r>
      <w:r w:rsidRPr="0007162C">
        <w:rPr>
          <w:rFonts w:ascii="Arial Narrow" w:hAnsi="Arial Narrow" w:cs="Arial"/>
          <w:sz w:val="22"/>
          <w:szCs w:val="22"/>
        </w:rPr>
        <w:t xml:space="preserve"> </w:t>
      </w:r>
      <w:r w:rsidR="00890B92" w:rsidRPr="0007162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7162C">
        <w:rPr>
          <w:rFonts w:ascii="Arial Narrow" w:hAnsi="Arial Narrow" w:cs="Arial"/>
          <w:sz w:val="22"/>
          <w:szCs w:val="22"/>
        </w:rPr>
        <w:t xml:space="preserve"> </w:t>
      </w:r>
      <w:r w:rsidR="00444C13" w:rsidRPr="0007162C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07162C">
        <w:rPr>
          <w:rFonts w:ascii="Arial Narrow" w:hAnsi="Arial Narrow" w:cs="Arial"/>
          <w:sz w:val="22"/>
          <w:szCs w:val="22"/>
        </w:rPr>
        <w:t xml:space="preserve"> </w:t>
      </w:r>
      <w:r w:rsidR="00890B92" w:rsidRPr="0007162C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00EE142F" w14:textId="77777777" w:rsidR="0069085C" w:rsidRPr="0007162C" w:rsidRDefault="00444C13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07162C">
        <w:rPr>
          <w:rFonts w:ascii="Arial Narrow" w:hAnsi="Arial Narrow" w:cs="Arial"/>
          <w:b/>
          <w:sz w:val="22"/>
          <w:szCs w:val="22"/>
        </w:rPr>
        <w:t>87 753.00</w:t>
      </w:r>
      <w:r w:rsidR="00890B92" w:rsidRPr="0007162C">
        <w:rPr>
          <w:rFonts w:ascii="Arial Narrow" w:hAnsi="Arial Narrow" w:cs="Arial"/>
          <w:sz w:val="22"/>
          <w:szCs w:val="22"/>
        </w:rPr>
        <w:t xml:space="preserve"> zł brutto.</w:t>
      </w:r>
    </w:p>
    <w:p w14:paraId="4888FBA8" w14:textId="77777777" w:rsidR="00890B92" w:rsidRPr="0007162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A2B38CB" w14:textId="77777777" w:rsidR="00890B92" w:rsidRPr="0007162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72EA41A" w14:textId="77777777" w:rsidR="00890B92" w:rsidRPr="0007162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35A69E9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7162C">
        <w:rPr>
          <w:rFonts w:ascii="Arial Narrow" w:hAnsi="Arial Narrow" w:cs="Arial"/>
          <w:i/>
          <w:sz w:val="22"/>
          <w:szCs w:val="22"/>
        </w:rPr>
        <w:t>Zamawiający</w:t>
      </w:r>
    </w:p>
    <w:p w14:paraId="6BF67056" w14:textId="77777777" w:rsidR="00BD7BE7" w:rsidRPr="0007162C" w:rsidRDefault="00BD7BE7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DE19CEC" w14:textId="77777777" w:rsidR="00BD7BE7" w:rsidRDefault="00BD7BE7" w:rsidP="00BD7BE7">
      <w:pPr>
        <w:rPr>
          <w:rFonts w:ascii="Arial Narrow" w:hAnsi="Arial Narrow"/>
        </w:rPr>
      </w:pPr>
    </w:p>
    <w:p w14:paraId="090A2AAA" w14:textId="77777777" w:rsidR="00BD7BE7" w:rsidRDefault="00BD7BE7" w:rsidP="00BD7BE7">
      <w:pPr>
        <w:rPr>
          <w:rFonts w:ascii="Arial Narrow" w:hAnsi="Arial Narrow"/>
        </w:rPr>
      </w:pPr>
    </w:p>
    <w:p w14:paraId="109F797E" w14:textId="77777777" w:rsidR="00BD7BE7" w:rsidRDefault="00BD7BE7" w:rsidP="00BD7BE7">
      <w:pPr>
        <w:rPr>
          <w:rFonts w:ascii="Arial Narrow" w:hAnsi="Arial Narrow"/>
        </w:rPr>
      </w:pPr>
    </w:p>
    <w:p w14:paraId="36D983AE" w14:textId="77777777" w:rsidR="00BD7BE7" w:rsidRDefault="00BD7BE7" w:rsidP="00BD7BE7">
      <w:pPr>
        <w:rPr>
          <w:rFonts w:ascii="Arial Narrow" w:hAnsi="Arial Narrow"/>
        </w:rPr>
      </w:pPr>
    </w:p>
    <w:p w14:paraId="22B77A35" w14:textId="77777777" w:rsidR="00BD7BE7" w:rsidRDefault="00BD7BE7" w:rsidP="00BD7BE7">
      <w:pPr>
        <w:rPr>
          <w:rFonts w:ascii="Arial Narrow" w:hAnsi="Arial Narrow"/>
        </w:rPr>
      </w:pPr>
    </w:p>
    <w:p w14:paraId="41F59504" w14:textId="77777777" w:rsidR="00BD7BE7" w:rsidRDefault="00BD7BE7" w:rsidP="00BD7BE7">
      <w:pPr>
        <w:rPr>
          <w:rFonts w:ascii="Arial Narrow" w:hAnsi="Arial Narrow"/>
        </w:rPr>
      </w:pPr>
    </w:p>
    <w:p w14:paraId="68407818" w14:textId="37AACF23" w:rsidR="00BD7BE7" w:rsidRDefault="00BD7BE7" w:rsidP="00BD7BE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0C4C1D71" w14:textId="77777777" w:rsidR="00BD7BE7" w:rsidRDefault="00BD7BE7" w:rsidP="00BD7BE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5F124108" w14:textId="77777777" w:rsidR="00BD7BE7" w:rsidRDefault="00BD7BE7" w:rsidP="00BD7BE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00A16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5A55A699" w14:textId="24D677A3" w:rsidR="00BD7BE7" w:rsidRPr="007A1AE6" w:rsidRDefault="00BD7BE7" w:rsidP="00BD7BE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2025-08-</w:t>
      </w:r>
      <w:r>
        <w:rPr>
          <w:rFonts w:ascii="Arial Narrow" w:hAnsi="Arial Narrow"/>
        </w:rPr>
        <w:t>13</w:t>
      </w:r>
    </w:p>
    <w:p w14:paraId="4E9E0236" w14:textId="2BAA3778" w:rsidR="00C236D3" w:rsidRPr="0007162C" w:rsidRDefault="00444C13" w:rsidP="00173B20">
      <w:pPr>
        <w:jc w:val="right"/>
        <w:rPr>
          <w:rFonts w:ascii="Arial Narrow" w:hAnsi="Arial Narrow" w:cs="Arial"/>
          <w:sz w:val="22"/>
          <w:szCs w:val="22"/>
        </w:rPr>
      </w:pPr>
      <w:r w:rsidRPr="0007162C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07162C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78DA4" w14:textId="77777777" w:rsidR="00C34AF4" w:rsidRDefault="00C34AF4">
      <w:r>
        <w:separator/>
      </w:r>
    </w:p>
  </w:endnote>
  <w:endnote w:type="continuationSeparator" w:id="0">
    <w:p w14:paraId="5C94AF44" w14:textId="77777777" w:rsidR="00C34AF4" w:rsidRDefault="00C34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EB9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E308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2096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5F9D6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1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D7EB35" w14:textId="77777777" w:rsidR="009F189D" w:rsidRDefault="009F189D">
    <w:pPr>
      <w:pStyle w:val="Stopka"/>
      <w:tabs>
        <w:tab w:val="clear" w:pos="4536"/>
      </w:tabs>
      <w:jc w:val="center"/>
    </w:pPr>
  </w:p>
  <w:p w14:paraId="36672BE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C1C42" w14:textId="77777777" w:rsidR="00C34AF4" w:rsidRDefault="00C34AF4">
      <w:r>
        <w:separator/>
      </w:r>
    </w:p>
  </w:footnote>
  <w:footnote w:type="continuationSeparator" w:id="0">
    <w:p w14:paraId="1E05F737" w14:textId="77777777" w:rsidR="00C34AF4" w:rsidRDefault="00C34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9C925" w14:textId="77777777" w:rsidR="00444C13" w:rsidRDefault="00444C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E02EE" w14:textId="77777777" w:rsidR="00444C13" w:rsidRDefault="00444C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F869C" w14:textId="77777777" w:rsidR="00444C13" w:rsidRDefault="00444C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AF4"/>
    <w:rsid w:val="00007727"/>
    <w:rsid w:val="00017720"/>
    <w:rsid w:val="00035488"/>
    <w:rsid w:val="0007162C"/>
    <w:rsid w:val="000D7F25"/>
    <w:rsid w:val="000E00E5"/>
    <w:rsid w:val="001044C8"/>
    <w:rsid w:val="00173B20"/>
    <w:rsid w:val="001C69FF"/>
    <w:rsid w:val="0023318D"/>
    <w:rsid w:val="00382A4A"/>
    <w:rsid w:val="003D72FD"/>
    <w:rsid w:val="00423179"/>
    <w:rsid w:val="0043158A"/>
    <w:rsid w:val="00444C13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D7BE7"/>
    <w:rsid w:val="00C236D3"/>
    <w:rsid w:val="00C34AF4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3A84C"/>
  <w15:chartTrackingRefBased/>
  <w15:docId w15:val="{CB72D9C4-0013-4533-B8C5-60C327DA8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BD7B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2025-08-13T06:54:00Z</cp:lastPrinted>
  <dcterms:created xsi:type="dcterms:W3CDTF">2025-08-13T06:52:00Z</dcterms:created>
  <dcterms:modified xsi:type="dcterms:W3CDTF">2025-08-13T06:54:00Z</dcterms:modified>
</cp:coreProperties>
</file>