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98E5F" w14:textId="77777777" w:rsidR="00CF7835" w:rsidRPr="00DA6422" w:rsidRDefault="000E7DE6" w:rsidP="00DA642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DA6422">
        <w:rPr>
          <w:rFonts w:ascii="Arial Narrow" w:hAnsi="Arial Narrow" w:cs="Arial"/>
          <w:sz w:val="22"/>
          <w:szCs w:val="22"/>
        </w:rPr>
        <w:t>Bydgoszcz</w:t>
      </w:r>
      <w:r w:rsidR="00CF7835" w:rsidRPr="00DA6422">
        <w:rPr>
          <w:rFonts w:ascii="Arial Narrow" w:hAnsi="Arial Narrow" w:cs="Arial"/>
          <w:sz w:val="22"/>
          <w:szCs w:val="22"/>
        </w:rPr>
        <w:t xml:space="preserve"> dnia: </w:t>
      </w:r>
      <w:r w:rsidRPr="00DA6422">
        <w:rPr>
          <w:rFonts w:ascii="Arial Narrow" w:hAnsi="Arial Narrow" w:cs="Arial"/>
          <w:sz w:val="22"/>
          <w:szCs w:val="22"/>
        </w:rPr>
        <w:t>2025-08-13</w:t>
      </w:r>
    </w:p>
    <w:p w14:paraId="22977A3A" w14:textId="77777777" w:rsidR="00CF7835" w:rsidRPr="00DA6422" w:rsidRDefault="000E7DE6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A642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838C0E3" w14:textId="77777777" w:rsidR="00CF7835" w:rsidRPr="00DA6422" w:rsidRDefault="000E7DE6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A6422">
        <w:rPr>
          <w:rFonts w:ascii="Arial Narrow" w:hAnsi="Arial Narrow" w:cs="Arial"/>
          <w:sz w:val="22"/>
          <w:szCs w:val="22"/>
        </w:rPr>
        <w:t>Powstańców Warszawy</w:t>
      </w:r>
      <w:r w:rsidR="00CF7835" w:rsidRPr="00DA6422">
        <w:rPr>
          <w:rFonts w:ascii="Arial Narrow" w:hAnsi="Arial Narrow" w:cs="Arial"/>
          <w:sz w:val="22"/>
          <w:szCs w:val="22"/>
        </w:rPr>
        <w:t xml:space="preserve"> </w:t>
      </w:r>
      <w:r w:rsidRPr="00DA6422">
        <w:rPr>
          <w:rFonts w:ascii="Arial Narrow" w:hAnsi="Arial Narrow" w:cs="Arial"/>
          <w:sz w:val="22"/>
          <w:szCs w:val="22"/>
        </w:rPr>
        <w:t>5</w:t>
      </w:r>
    </w:p>
    <w:p w14:paraId="244C98B0" w14:textId="77777777" w:rsidR="00CF7835" w:rsidRPr="00DA6422" w:rsidRDefault="000E7DE6" w:rsidP="00CF7835">
      <w:pPr>
        <w:rPr>
          <w:rFonts w:ascii="Arial Narrow" w:hAnsi="Arial Narrow" w:cs="Arial"/>
          <w:sz w:val="22"/>
          <w:szCs w:val="22"/>
        </w:rPr>
      </w:pPr>
      <w:r w:rsidRPr="00DA6422">
        <w:rPr>
          <w:rFonts w:ascii="Arial Narrow" w:hAnsi="Arial Narrow" w:cs="Arial"/>
          <w:sz w:val="22"/>
          <w:szCs w:val="22"/>
        </w:rPr>
        <w:t>85-681</w:t>
      </w:r>
      <w:r w:rsidR="00CF7835" w:rsidRPr="00DA6422">
        <w:rPr>
          <w:rFonts w:ascii="Arial Narrow" w:hAnsi="Arial Narrow" w:cs="Arial"/>
          <w:sz w:val="22"/>
          <w:szCs w:val="22"/>
        </w:rPr>
        <w:t xml:space="preserve"> </w:t>
      </w:r>
      <w:r w:rsidRPr="00DA6422">
        <w:rPr>
          <w:rFonts w:ascii="Arial Narrow" w:hAnsi="Arial Narrow" w:cs="Arial"/>
          <w:sz w:val="22"/>
          <w:szCs w:val="22"/>
        </w:rPr>
        <w:t>Bydgoszcz</w:t>
      </w:r>
    </w:p>
    <w:p w14:paraId="298A51B5" w14:textId="77777777" w:rsidR="00CF7835" w:rsidRPr="00DA6422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642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6D6851" w14:textId="77777777" w:rsidR="00CF7835" w:rsidRPr="00DA6422" w:rsidRDefault="00CF7835" w:rsidP="00DA6422">
      <w:pPr>
        <w:spacing w:after="360"/>
        <w:jc w:val="both"/>
        <w:rPr>
          <w:rFonts w:ascii="Arial Narrow" w:hAnsi="Arial Narrow"/>
          <w:bCs/>
          <w:sz w:val="18"/>
          <w:szCs w:val="18"/>
        </w:rPr>
      </w:pPr>
      <w:r w:rsidRPr="00DA642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DA6422" w14:paraId="6633D5B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47C3EB" w14:textId="77777777" w:rsidR="00CF7835" w:rsidRPr="00DA642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A642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9A313B" w14:textId="77777777" w:rsidR="00CF7835" w:rsidRPr="00DA6422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A642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F5F9247" w14:textId="77777777" w:rsidR="00CF7835" w:rsidRPr="00DA6422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A642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A642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A642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A6422" w14:paraId="2687DCE4" w14:textId="77777777" w:rsidTr="000C1C6D">
        <w:tc>
          <w:tcPr>
            <w:tcW w:w="2269" w:type="dxa"/>
          </w:tcPr>
          <w:p w14:paraId="207B92B9" w14:textId="77777777" w:rsidR="00CF7835" w:rsidRPr="00DA642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FB89062" w14:textId="77777777" w:rsidR="00CF7835" w:rsidRPr="00DA6422" w:rsidRDefault="000E7DE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bCs/>
                <w:sz w:val="22"/>
                <w:szCs w:val="22"/>
              </w:rPr>
              <w:t>Pomiary elektryczne roczne i pięcioletnie w budynkach 10 Wojskowego szpitala Klinicznego z Polikliniką - SPZOZ w Bydgoszczy oraz w Domu Medyka ul. Skromna 5</w:t>
            </w:r>
            <w:r w:rsidR="00CF7835" w:rsidRPr="00DA642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E7DE6" w:rsidRPr="00DA6422" w14:paraId="548E2C22" w14:textId="77777777" w:rsidTr="00D84213">
        <w:tc>
          <w:tcPr>
            <w:tcW w:w="2269" w:type="dxa"/>
          </w:tcPr>
          <w:p w14:paraId="4531CFC6" w14:textId="77777777" w:rsidR="000E7DE6" w:rsidRPr="00DA6422" w:rsidRDefault="000E7DE6" w:rsidP="00D842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2FCBA92" w14:textId="77777777" w:rsidR="000E7DE6" w:rsidRPr="00DA6422" w:rsidRDefault="000E7DE6" w:rsidP="00D842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bCs/>
                <w:sz w:val="22"/>
                <w:szCs w:val="22"/>
              </w:rPr>
              <w:t>80/2025</w:t>
            </w:r>
          </w:p>
        </w:tc>
      </w:tr>
    </w:tbl>
    <w:p w14:paraId="6D3FFDEC" w14:textId="77777777" w:rsidR="00D665F5" w:rsidRPr="00DA6422" w:rsidRDefault="00D665F5" w:rsidP="0093405B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6422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A6422">
        <w:rPr>
          <w:rFonts w:ascii="Arial Narrow" w:hAnsi="Arial Narrow" w:cs="Arial"/>
          <w:sz w:val="22"/>
          <w:szCs w:val="22"/>
        </w:rPr>
        <w:t>2</w:t>
      </w:r>
      <w:r w:rsidRPr="00DA6422">
        <w:rPr>
          <w:rFonts w:ascii="Arial Narrow" w:hAnsi="Arial Narrow" w:cs="Arial"/>
          <w:sz w:val="22"/>
          <w:szCs w:val="22"/>
        </w:rPr>
        <w:t xml:space="preserve"> ust. 5 </w:t>
      </w:r>
      <w:r w:rsidRPr="00DA6422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DA6422">
        <w:rPr>
          <w:rFonts w:ascii="Arial Narrow" w:hAnsi="Arial Narrow" w:cs="Arial"/>
          <w:sz w:val="22"/>
          <w:szCs w:val="22"/>
        </w:rPr>
        <w:t xml:space="preserve"> </w:t>
      </w:r>
      <w:r w:rsidR="000E7DE6" w:rsidRPr="00DA6422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A6422">
        <w:rPr>
          <w:rFonts w:ascii="Arial Narrow" w:hAnsi="Arial Narrow" w:cs="Arial"/>
          <w:sz w:val="22"/>
          <w:szCs w:val="22"/>
        </w:rPr>
        <w:t xml:space="preserve"> </w:t>
      </w:r>
      <w:r w:rsidRPr="00DA6422">
        <w:rPr>
          <w:rFonts w:ascii="Arial Narrow" w:hAnsi="Arial Narrow" w:cs="Arial"/>
          <w:sz w:val="22"/>
          <w:szCs w:val="22"/>
        </w:rPr>
        <w:t>udostępnia</w:t>
      </w:r>
      <w:r w:rsidR="00F95C33" w:rsidRPr="00DA6422">
        <w:rPr>
          <w:rFonts w:ascii="Arial Narrow" w:hAnsi="Arial Narrow" w:cs="Arial"/>
          <w:sz w:val="22"/>
          <w:szCs w:val="22"/>
        </w:rPr>
        <w:t xml:space="preserve"> </w:t>
      </w:r>
      <w:r w:rsidR="004C7E9B" w:rsidRPr="00DA6422">
        <w:rPr>
          <w:rFonts w:ascii="Arial Narrow" w:hAnsi="Arial Narrow" w:cs="Arial"/>
          <w:sz w:val="22"/>
          <w:szCs w:val="22"/>
        </w:rPr>
        <w:t>informacj</w:t>
      </w:r>
      <w:r w:rsidR="00577BC6" w:rsidRPr="00DA6422">
        <w:rPr>
          <w:rFonts w:ascii="Arial Narrow" w:hAnsi="Arial Narrow" w:cs="Arial"/>
          <w:sz w:val="22"/>
          <w:szCs w:val="22"/>
        </w:rPr>
        <w:t>ę</w:t>
      </w:r>
      <w:r w:rsidR="00035488" w:rsidRPr="00DA642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A6422">
        <w:rPr>
          <w:rFonts w:ascii="Arial Narrow" w:hAnsi="Arial Narrow" w:cs="Arial"/>
          <w:sz w:val="22"/>
          <w:szCs w:val="22"/>
        </w:rPr>
        <w:t>.</w:t>
      </w:r>
    </w:p>
    <w:p w14:paraId="4AFD4450" w14:textId="77777777" w:rsidR="00A80738" w:rsidRPr="00DA642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642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A6422">
        <w:rPr>
          <w:rFonts w:ascii="Arial Narrow" w:hAnsi="Arial Narrow" w:cs="Arial"/>
          <w:sz w:val="22"/>
          <w:szCs w:val="22"/>
        </w:rPr>
        <w:t xml:space="preserve"> w dniu </w:t>
      </w:r>
      <w:r w:rsidR="000E7DE6" w:rsidRPr="00DA6422">
        <w:rPr>
          <w:rFonts w:ascii="Arial Narrow" w:hAnsi="Arial Narrow" w:cs="Arial"/>
          <w:sz w:val="22"/>
          <w:szCs w:val="22"/>
        </w:rPr>
        <w:t>13/08/2025</w:t>
      </w:r>
      <w:r w:rsidR="00FF4AB1" w:rsidRPr="00DA6422">
        <w:rPr>
          <w:rFonts w:ascii="Arial Narrow" w:hAnsi="Arial Narrow" w:cs="Arial"/>
          <w:sz w:val="22"/>
          <w:szCs w:val="22"/>
        </w:rPr>
        <w:t xml:space="preserve"> o godz. </w:t>
      </w:r>
      <w:r w:rsidR="000E7DE6" w:rsidRPr="00DA6422">
        <w:rPr>
          <w:rFonts w:ascii="Arial Narrow" w:hAnsi="Arial Narrow" w:cs="Arial"/>
          <w:sz w:val="22"/>
          <w:szCs w:val="22"/>
        </w:rPr>
        <w:t>08:30</w:t>
      </w:r>
      <w:r w:rsidRPr="00DA642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3405B" w14:paraId="2EAE1677" w14:textId="77777777" w:rsidTr="000C1C6D">
        <w:tc>
          <w:tcPr>
            <w:tcW w:w="1276" w:type="dxa"/>
            <w:shd w:val="clear" w:color="auto" w:fill="F2F2F2"/>
            <w:vAlign w:val="center"/>
          </w:tcPr>
          <w:p w14:paraId="71329B62" w14:textId="77777777" w:rsidR="00D665F5" w:rsidRPr="0093405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3405B">
              <w:rPr>
                <w:rFonts w:ascii="Arial Narrow" w:hAnsi="Arial Narrow" w:cs="Arial"/>
              </w:rPr>
              <w:t>O</w:t>
            </w:r>
            <w:r w:rsidR="00D665F5" w:rsidRPr="0093405B">
              <w:rPr>
                <w:rFonts w:ascii="Arial Narrow" w:hAnsi="Arial Narrow" w:cs="Arial"/>
              </w:rPr>
              <w:t>fert</w:t>
            </w:r>
            <w:r w:rsidRPr="0093405B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D7FF523" w14:textId="77777777" w:rsidR="00D665F5" w:rsidRPr="0093405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3405B">
              <w:rPr>
                <w:rFonts w:ascii="Arial Narrow" w:hAnsi="Arial Narrow" w:cs="Arial"/>
              </w:rPr>
              <w:t>Nazwa</w:t>
            </w:r>
            <w:r w:rsidR="003F57CD" w:rsidRPr="0093405B">
              <w:rPr>
                <w:rFonts w:ascii="Arial Narrow" w:hAnsi="Arial Narrow" w:cs="Arial"/>
              </w:rPr>
              <w:t xml:space="preserve"> </w:t>
            </w:r>
            <w:r w:rsidRPr="0093405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0EC2757" w14:textId="77777777" w:rsidR="00D665F5" w:rsidRPr="0093405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3405B">
              <w:rPr>
                <w:rFonts w:ascii="Arial Narrow" w:hAnsi="Arial Narrow" w:cs="Arial"/>
              </w:rPr>
              <w:t>Cena oferty</w:t>
            </w:r>
          </w:p>
        </w:tc>
      </w:tr>
      <w:tr w:rsidR="000E7DE6" w:rsidRPr="00DA6422" w14:paraId="0241E7B9" w14:textId="77777777" w:rsidTr="00D84213">
        <w:tc>
          <w:tcPr>
            <w:tcW w:w="1276" w:type="dxa"/>
            <w:vAlign w:val="center"/>
          </w:tcPr>
          <w:p w14:paraId="67A08F65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15AA106D" w14:textId="77777777" w:rsidR="000E7DE6" w:rsidRPr="00DA6422" w:rsidRDefault="000E7DE6" w:rsidP="00D8421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SOLIS Rafał </w:t>
            </w:r>
            <w:proofErr w:type="spellStart"/>
            <w:r w:rsidRPr="00DA6422">
              <w:rPr>
                <w:rFonts w:ascii="Arial Narrow" w:hAnsi="Arial Narrow" w:cs="Arial"/>
                <w:sz w:val="22"/>
                <w:szCs w:val="22"/>
              </w:rPr>
              <w:t>Żemigała</w:t>
            </w:r>
            <w:proofErr w:type="spellEnd"/>
          </w:p>
          <w:p w14:paraId="3844ED4E" w14:textId="77777777" w:rsidR="000E7DE6" w:rsidRPr="00DA6422" w:rsidRDefault="000E7DE6" w:rsidP="00D84213">
            <w:pPr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Kaliska 21 </w:t>
            </w:r>
          </w:p>
          <w:p w14:paraId="47509CA8" w14:textId="77777777" w:rsidR="000E7DE6" w:rsidRPr="00DA6422" w:rsidRDefault="000E7DE6" w:rsidP="00D842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99-100 Łęczyca</w:t>
            </w:r>
          </w:p>
        </w:tc>
        <w:tc>
          <w:tcPr>
            <w:tcW w:w="2835" w:type="dxa"/>
            <w:vAlign w:val="center"/>
          </w:tcPr>
          <w:p w14:paraId="7A96B245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95 386.50 zł</w:t>
            </w:r>
          </w:p>
        </w:tc>
      </w:tr>
      <w:tr w:rsidR="000E7DE6" w:rsidRPr="00DA6422" w14:paraId="3CD2F787" w14:textId="77777777" w:rsidTr="00D84213">
        <w:tc>
          <w:tcPr>
            <w:tcW w:w="1276" w:type="dxa"/>
            <w:vAlign w:val="center"/>
          </w:tcPr>
          <w:p w14:paraId="356351FD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3E4D3014" w14:textId="77777777" w:rsidR="000E7DE6" w:rsidRPr="00DA6422" w:rsidRDefault="000E7DE6" w:rsidP="00D8421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AMBITNIE KATARZYNA SKIBIŃSKA</w:t>
            </w:r>
          </w:p>
          <w:p w14:paraId="323A3F97" w14:textId="77777777" w:rsidR="000E7DE6" w:rsidRPr="00DA6422" w:rsidRDefault="000E7DE6" w:rsidP="00D84213">
            <w:pPr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Sosnowa 8 </w:t>
            </w:r>
          </w:p>
          <w:p w14:paraId="7FA652E7" w14:textId="77777777" w:rsidR="000E7DE6" w:rsidRPr="00DA6422" w:rsidRDefault="000E7DE6" w:rsidP="00D842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86-014 Kruszyn</w:t>
            </w:r>
          </w:p>
        </w:tc>
        <w:tc>
          <w:tcPr>
            <w:tcW w:w="2835" w:type="dxa"/>
            <w:vAlign w:val="center"/>
          </w:tcPr>
          <w:p w14:paraId="2AC759F6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73 707.70 zł</w:t>
            </w:r>
          </w:p>
        </w:tc>
      </w:tr>
      <w:tr w:rsidR="000E7DE6" w:rsidRPr="00DA6422" w14:paraId="77841ECA" w14:textId="77777777" w:rsidTr="00D84213">
        <w:tc>
          <w:tcPr>
            <w:tcW w:w="1276" w:type="dxa"/>
            <w:vAlign w:val="center"/>
          </w:tcPr>
          <w:p w14:paraId="046EC2A0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14:paraId="282D19AA" w14:textId="77777777" w:rsidR="000E7DE6" w:rsidRPr="00DA6422" w:rsidRDefault="000E7DE6" w:rsidP="00D8421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A6422">
              <w:rPr>
                <w:rFonts w:ascii="Arial Narrow" w:hAnsi="Arial Narrow" w:cs="Arial"/>
                <w:sz w:val="22"/>
                <w:szCs w:val="22"/>
              </w:rPr>
              <w:t>Elektromax</w:t>
            </w:r>
            <w:proofErr w:type="spellEnd"/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 Janusz </w:t>
            </w:r>
            <w:proofErr w:type="spellStart"/>
            <w:r w:rsidRPr="00DA6422">
              <w:rPr>
                <w:rFonts w:ascii="Arial Narrow" w:hAnsi="Arial Narrow" w:cs="Arial"/>
                <w:sz w:val="22"/>
                <w:szCs w:val="22"/>
              </w:rPr>
              <w:t>Znaczko</w:t>
            </w:r>
            <w:proofErr w:type="spellEnd"/>
          </w:p>
          <w:p w14:paraId="653E68AB" w14:textId="77777777" w:rsidR="000E7DE6" w:rsidRPr="00DA6422" w:rsidRDefault="000E7DE6" w:rsidP="00D84213">
            <w:pPr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Grunwaldzka 111 </w:t>
            </w:r>
          </w:p>
          <w:p w14:paraId="26426720" w14:textId="77777777" w:rsidR="000E7DE6" w:rsidRPr="00DA6422" w:rsidRDefault="000E7DE6" w:rsidP="00D842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85-401 Bydgoszcz</w:t>
            </w:r>
          </w:p>
        </w:tc>
        <w:tc>
          <w:tcPr>
            <w:tcW w:w="2835" w:type="dxa"/>
            <w:vAlign w:val="center"/>
          </w:tcPr>
          <w:p w14:paraId="5C7B0BE4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163 036.50 zł</w:t>
            </w:r>
          </w:p>
        </w:tc>
      </w:tr>
      <w:tr w:rsidR="000E7DE6" w:rsidRPr="00DA6422" w14:paraId="51E122DB" w14:textId="77777777" w:rsidTr="00D84213">
        <w:tc>
          <w:tcPr>
            <w:tcW w:w="1276" w:type="dxa"/>
            <w:vAlign w:val="center"/>
          </w:tcPr>
          <w:p w14:paraId="229E19FB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14:paraId="2657698F" w14:textId="65872A7C" w:rsidR="000E7DE6" w:rsidRPr="00DA6422" w:rsidRDefault="000E7DE6" w:rsidP="00D8421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Zakład Usługowo Handlowy </w:t>
            </w:r>
            <w:proofErr w:type="spellStart"/>
            <w:r w:rsidRPr="00DA6422">
              <w:rPr>
                <w:rFonts w:ascii="Arial Narrow" w:hAnsi="Arial Narrow" w:cs="Arial"/>
                <w:sz w:val="22"/>
                <w:szCs w:val="22"/>
              </w:rPr>
              <w:t>Elektromix</w:t>
            </w:r>
            <w:proofErr w:type="spellEnd"/>
            <w:r w:rsidR="0093405B">
              <w:rPr>
                <w:rFonts w:ascii="Arial Narrow" w:hAnsi="Arial Narrow" w:cs="Arial"/>
                <w:sz w:val="22"/>
                <w:szCs w:val="22"/>
              </w:rPr>
              <w:br/>
            </w:r>
            <w:r w:rsidRPr="00DA6422">
              <w:rPr>
                <w:rFonts w:ascii="Arial Narrow" w:hAnsi="Arial Narrow" w:cs="Arial"/>
                <w:sz w:val="22"/>
                <w:szCs w:val="22"/>
              </w:rPr>
              <w:t>Bożena Stankowska</w:t>
            </w:r>
          </w:p>
          <w:p w14:paraId="02794F58" w14:textId="77777777" w:rsidR="000E7DE6" w:rsidRPr="00DA6422" w:rsidRDefault="000E7DE6" w:rsidP="00D84213">
            <w:pPr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 xml:space="preserve">Piaskowa 9 </w:t>
            </w:r>
          </w:p>
          <w:p w14:paraId="02E5A5E2" w14:textId="77777777" w:rsidR="000E7DE6" w:rsidRPr="00DA6422" w:rsidRDefault="000E7DE6" w:rsidP="00D8421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47-330 Zdzieszowice</w:t>
            </w:r>
          </w:p>
        </w:tc>
        <w:tc>
          <w:tcPr>
            <w:tcW w:w="2835" w:type="dxa"/>
            <w:vAlign w:val="center"/>
          </w:tcPr>
          <w:p w14:paraId="3F198A73" w14:textId="77777777" w:rsidR="000E7DE6" w:rsidRPr="00DA6422" w:rsidRDefault="000E7DE6" w:rsidP="00D8421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A6422">
              <w:rPr>
                <w:rFonts w:ascii="Arial Narrow" w:hAnsi="Arial Narrow" w:cs="Arial"/>
                <w:sz w:val="22"/>
                <w:szCs w:val="22"/>
              </w:rPr>
              <w:t>65 450.60 zł</w:t>
            </w:r>
          </w:p>
        </w:tc>
      </w:tr>
    </w:tbl>
    <w:p w14:paraId="218559A0" w14:textId="77777777" w:rsidR="00577BC6" w:rsidRPr="00DA642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13CC00A8" w14:textId="77777777" w:rsidR="00A80738" w:rsidRDefault="00A80738" w:rsidP="0093405B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A6422">
        <w:rPr>
          <w:rFonts w:ascii="Arial Narrow" w:hAnsi="Arial Narrow" w:cs="Arial"/>
          <w:i/>
          <w:sz w:val="22"/>
          <w:szCs w:val="22"/>
        </w:rPr>
        <w:t>Zamawiający</w:t>
      </w:r>
    </w:p>
    <w:p w14:paraId="221379A6" w14:textId="77777777" w:rsidR="0093405B" w:rsidRDefault="0093405B" w:rsidP="0093405B">
      <w:pPr>
        <w:rPr>
          <w:rFonts w:ascii="Arial Narrow" w:hAnsi="Arial Narrow"/>
        </w:rPr>
      </w:pPr>
    </w:p>
    <w:p w14:paraId="602E8D6D" w14:textId="77777777" w:rsidR="0093405B" w:rsidRDefault="0093405B" w:rsidP="0093405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4F46A4F" w14:textId="77777777" w:rsidR="0093405B" w:rsidRDefault="0093405B" w:rsidP="0093405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5F9F3F20" w14:textId="77777777" w:rsidR="0093405B" w:rsidRDefault="0093405B" w:rsidP="0093405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00A1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2C5DB5C8" w14:textId="1AC798BE" w:rsidR="0093405B" w:rsidRPr="00DA6422" w:rsidRDefault="0093405B" w:rsidP="0093405B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2025-08-13</w:t>
      </w:r>
    </w:p>
    <w:sectPr w:rsidR="0093405B" w:rsidRPr="00DA6422" w:rsidSect="009340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91" w:left="1418" w:header="624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8F08D" w14:textId="77777777" w:rsidR="00D709CE" w:rsidRDefault="00D709CE">
      <w:r>
        <w:separator/>
      </w:r>
    </w:p>
  </w:endnote>
  <w:endnote w:type="continuationSeparator" w:id="0">
    <w:p w14:paraId="1F9A656F" w14:textId="77777777" w:rsidR="00D709CE" w:rsidRDefault="00D70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0D2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4BD0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CC15C" w14:textId="77777777" w:rsidR="00960CEB" w:rsidRPr="00986737" w:rsidRDefault="0093405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E70F57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22A31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61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2BCCA1" w14:textId="77777777" w:rsidR="009F189D" w:rsidRDefault="009F189D">
    <w:pPr>
      <w:pStyle w:val="Stopka"/>
      <w:tabs>
        <w:tab w:val="clear" w:pos="4536"/>
      </w:tabs>
      <w:jc w:val="center"/>
    </w:pPr>
  </w:p>
  <w:p w14:paraId="25561A1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CCD80" w14:textId="77777777" w:rsidR="00D709CE" w:rsidRDefault="00D709CE">
      <w:r>
        <w:separator/>
      </w:r>
    </w:p>
  </w:footnote>
  <w:footnote w:type="continuationSeparator" w:id="0">
    <w:p w14:paraId="2125A8B4" w14:textId="77777777" w:rsidR="00D709CE" w:rsidRDefault="00D70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92D" w14:textId="77777777" w:rsidR="000E7DE6" w:rsidRDefault="000E7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C0F99" w14:textId="77777777" w:rsidR="000E7DE6" w:rsidRDefault="000E7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D1116" w14:textId="77777777" w:rsidR="000E7DE6" w:rsidRDefault="000E7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9CE"/>
    <w:rsid w:val="00007727"/>
    <w:rsid w:val="00017720"/>
    <w:rsid w:val="00035488"/>
    <w:rsid w:val="000C1C6D"/>
    <w:rsid w:val="000D7F25"/>
    <w:rsid w:val="000E00E5"/>
    <w:rsid w:val="000E7DE6"/>
    <w:rsid w:val="001044C8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3405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09CE"/>
    <w:rsid w:val="00D7128F"/>
    <w:rsid w:val="00DA642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48BD2"/>
  <w15:chartTrackingRefBased/>
  <w15:docId w15:val="{D1B5E985-3643-4338-B341-3261116C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934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2025-08-13T07:09:00Z</cp:lastPrinted>
  <dcterms:created xsi:type="dcterms:W3CDTF">2025-08-13T07:04:00Z</dcterms:created>
  <dcterms:modified xsi:type="dcterms:W3CDTF">2025-08-13T07:09:00Z</dcterms:modified>
</cp:coreProperties>
</file>