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C24C47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C24C4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24C47">
        <w:rPr>
          <w:rFonts w:ascii="Arial Narrow" w:hAnsi="Arial Narrow" w:cs="Arial"/>
          <w:bCs/>
          <w:i w:val="0"/>
          <w:szCs w:val="24"/>
        </w:rPr>
        <w:t>3</w:t>
      </w:r>
      <w:r w:rsidR="007666D6" w:rsidRPr="00C24C47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C24C47" w:rsidTr="00467CA2">
        <w:tc>
          <w:tcPr>
            <w:tcW w:w="2800" w:type="dxa"/>
            <w:shd w:val="clear" w:color="auto" w:fill="auto"/>
          </w:tcPr>
          <w:p w:rsidR="00D520D3" w:rsidRPr="00C24C47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24C47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C24C4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C24C4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C24C4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24C4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C24C47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24C4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24C4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24C4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C24C47" w:rsidTr="00467CA2">
        <w:tc>
          <w:tcPr>
            <w:tcW w:w="2800" w:type="dxa"/>
            <w:shd w:val="clear" w:color="auto" w:fill="auto"/>
          </w:tcPr>
          <w:p w:rsidR="00D520D3" w:rsidRPr="00C24C47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24C4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C24C4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C24C4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24C4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C24C47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24C4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24C47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C24C4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C24C47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C24C4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C24C4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24C47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C24C4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C24C47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C24C47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C24C47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C24C4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24C4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C24C4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C24C47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C24C4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C24C47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C24C47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C15C7B" w:rsidRPr="00C24C47">
        <w:rPr>
          <w:rFonts w:ascii="Arial Narrow" w:hAnsi="Arial Narrow" w:cs="Arial"/>
          <w:sz w:val="24"/>
          <w:szCs w:val="24"/>
        </w:rPr>
        <w:t>(</w:t>
      </w:r>
      <w:proofErr w:type="spellStart"/>
      <w:r w:rsidR="00C15C7B" w:rsidRPr="00C24C47">
        <w:rPr>
          <w:rFonts w:ascii="Arial Narrow" w:hAnsi="Arial Narrow" w:cs="Arial"/>
          <w:sz w:val="24"/>
          <w:szCs w:val="24"/>
        </w:rPr>
        <w:t>t.j</w:t>
      </w:r>
      <w:proofErr w:type="spellEnd"/>
      <w:r w:rsidR="00C15C7B" w:rsidRPr="00C24C47">
        <w:rPr>
          <w:rFonts w:ascii="Arial Narrow" w:hAnsi="Arial Narrow" w:cs="Arial"/>
          <w:sz w:val="24"/>
          <w:szCs w:val="24"/>
        </w:rPr>
        <w:t>. Dz. U. z 2024 poz. 1320)</w:t>
      </w:r>
      <w:r w:rsidR="00E27ABB" w:rsidRPr="00C24C4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C24C4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C24C4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C24C4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C24C4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C24C47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C24C47" w:rsidTr="00467CA2">
        <w:tc>
          <w:tcPr>
            <w:tcW w:w="2269" w:type="dxa"/>
            <w:shd w:val="clear" w:color="auto" w:fill="auto"/>
          </w:tcPr>
          <w:p w:rsidR="00D520D3" w:rsidRPr="00C24C47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24C4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C24C47" w:rsidRDefault="00C15C7B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24C4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mebli</w:t>
            </w:r>
            <w:r w:rsidR="00D520D3" w:rsidRPr="00C24C4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15C7B" w:rsidRPr="00C24C47" w:rsidTr="00421BA9">
        <w:tc>
          <w:tcPr>
            <w:tcW w:w="2269" w:type="dxa"/>
            <w:shd w:val="clear" w:color="auto" w:fill="auto"/>
          </w:tcPr>
          <w:p w:rsidR="00C15C7B" w:rsidRPr="00C24C47" w:rsidRDefault="00C15C7B" w:rsidP="00421B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24C4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15C7B" w:rsidRPr="00C24C47" w:rsidRDefault="00C15C7B" w:rsidP="00421B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24C4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86/2025</w:t>
            </w:r>
          </w:p>
        </w:tc>
      </w:tr>
    </w:tbl>
    <w:p w:rsidR="00DC652A" w:rsidRPr="00C24C47" w:rsidRDefault="00C15C7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24C4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C24C47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C24C4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C24C4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C24C4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C24C47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C24C47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C24C47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C24C4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C24C4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24C47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C24C4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C24C4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C24C4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C24C47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C24C47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C24C47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C24C4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C24C4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C24C4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C24C4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C24C4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C24C47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C24C4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24C47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C24C47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C24C47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C24C47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C24C47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C24C4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C24C47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C24C4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C24C4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C24C4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24C47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C24C4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C24C4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C24C4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24C47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C24C4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C24C4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C24C4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24C47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C24C4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C24C4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C24C47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C24C47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C24C4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C24C47" w:rsidTr="00467CA2">
        <w:tc>
          <w:tcPr>
            <w:tcW w:w="2660" w:type="dxa"/>
            <w:shd w:val="clear" w:color="auto" w:fill="auto"/>
          </w:tcPr>
          <w:p w:rsidR="00D520D3" w:rsidRPr="00C24C4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C24C4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C24C4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C24C47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24C4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C24C4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C24C4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24C4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C24C47" w:rsidRDefault="00D520D3" w:rsidP="00C15C7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24C4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15C7B" w:rsidRPr="00C24C4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C24C4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C24C4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C24C4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C24C4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C24C47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5CBF" w:rsidRDefault="00A25CBF" w:rsidP="00025386">
      <w:pPr>
        <w:spacing w:after="0" w:line="240" w:lineRule="auto"/>
      </w:pPr>
      <w:r>
        <w:separator/>
      </w:r>
    </w:p>
  </w:endnote>
  <w:endnote w:type="continuationSeparator" w:id="1">
    <w:p w:rsidR="00A25CBF" w:rsidRDefault="00A25CB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C7B" w:rsidRDefault="00C15C7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2B9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2B9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C7B" w:rsidRDefault="00C15C7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5CBF" w:rsidRDefault="00A25CBF" w:rsidP="00025386">
      <w:pPr>
        <w:spacing w:after="0" w:line="240" w:lineRule="auto"/>
      </w:pPr>
      <w:r>
        <w:separator/>
      </w:r>
    </w:p>
  </w:footnote>
  <w:footnote w:type="continuationSeparator" w:id="1">
    <w:p w:rsidR="00A25CBF" w:rsidRDefault="00A25CB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C7B" w:rsidRDefault="00C15C7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C7B" w:rsidRDefault="00C15C7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C7B" w:rsidRDefault="00C15C7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5C7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B2B99"/>
    <w:rsid w:val="007D6755"/>
    <w:rsid w:val="007F49C7"/>
    <w:rsid w:val="00824D73"/>
    <w:rsid w:val="00830970"/>
    <w:rsid w:val="008833CF"/>
    <w:rsid w:val="008B797E"/>
    <w:rsid w:val="008F2498"/>
    <w:rsid w:val="0093388F"/>
    <w:rsid w:val="00A25CBF"/>
    <w:rsid w:val="00A56A6F"/>
    <w:rsid w:val="00A87380"/>
    <w:rsid w:val="00AF4E90"/>
    <w:rsid w:val="00AF7375"/>
    <w:rsid w:val="00B62AD0"/>
    <w:rsid w:val="00B77707"/>
    <w:rsid w:val="00BE3BCE"/>
    <w:rsid w:val="00C15C7B"/>
    <w:rsid w:val="00C24C47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2025-08-12T09:28:00Z</cp:lastPrinted>
  <dcterms:created xsi:type="dcterms:W3CDTF">2025-08-12T09:28:00Z</dcterms:created>
  <dcterms:modified xsi:type="dcterms:W3CDTF">2025-08-12T09:28:00Z</dcterms:modified>
</cp:coreProperties>
</file>