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5143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5143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51437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5143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51437" w:rsidTr="00D62E6E">
        <w:tc>
          <w:tcPr>
            <w:tcW w:w="2800" w:type="dxa"/>
            <w:shd w:val="clear" w:color="auto" w:fill="auto"/>
          </w:tcPr>
          <w:p w:rsidR="00D62E6E" w:rsidRPr="00A5143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143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5143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514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514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5143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514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5143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514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51437" w:rsidTr="00D62E6E">
        <w:tc>
          <w:tcPr>
            <w:tcW w:w="2800" w:type="dxa"/>
            <w:shd w:val="clear" w:color="auto" w:fill="auto"/>
          </w:tcPr>
          <w:p w:rsidR="00D62E6E" w:rsidRPr="00A5143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143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514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514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5143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514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5143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514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5143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62989" w:rsidRPr="00A51437" w:rsidTr="00421B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2989" w:rsidRPr="00A51437" w:rsidRDefault="00F62989" w:rsidP="00421BA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62989" w:rsidRPr="00A51437" w:rsidRDefault="00F62989" w:rsidP="00421BA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5143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5143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51437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A5143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5143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5143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F62989" w:rsidRPr="00A51437" w:rsidRDefault="00F62989" w:rsidP="00421BA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62989" w:rsidRPr="00A51437" w:rsidRDefault="00F62989" w:rsidP="00421BA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51437" w:rsidRDefault="00F6298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5143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5143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51437" w:rsidTr="00D62E6E">
        <w:tc>
          <w:tcPr>
            <w:tcW w:w="2269" w:type="dxa"/>
            <w:shd w:val="clear" w:color="auto" w:fill="auto"/>
          </w:tcPr>
          <w:p w:rsidR="00D62E6E" w:rsidRPr="00A5143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51437" w:rsidRDefault="00F6298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D62E6E" w:rsidRPr="00A514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2989" w:rsidRPr="00A51437" w:rsidTr="00421BA9">
        <w:tc>
          <w:tcPr>
            <w:tcW w:w="2269" w:type="dxa"/>
            <w:shd w:val="clear" w:color="auto" w:fill="auto"/>
          </w:tcPr>
          <w:p w:rsidR="00F62989" w:rsidRPr="00A51437" w:rsidRDefault="00F62989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2989" w:rsidRPr="00A51437" w:rsidRDefault="00F62989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86/2025</w:t>
            </w:r>
          </w:p>
        </w:tc>
      </w:tr>
    </w:tbl>
    <w:p w:rsidR="00BC121E" w:rsidRPr="00A51437" w:rsidRDefault="00F6298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5143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5143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5143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5143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5143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5143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5143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5143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5143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5143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5143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514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5143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5143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A5143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5143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5143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5143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5143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5143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14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5143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5143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5143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5143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A5143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5143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5143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5143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5143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51437" w:rsidTr="00620E37">
        <w:tc>
          <w:tcPr>
            <w:tcW w:w="2660" w:type="dxa"/>
            <w:shd w:val="clear" w:color="auto" w:fill="auto"/>
          </w:tcPr>
          <w:p w:rsidR="00BC121E" w:rsidRPr="00A514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5143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5143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514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514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51437" w:rsidRDefault="00844A96" w:rsidP="00F6298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62989"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514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51437" w:rsidRDefault="00106AC7" w:rsidP="00BC121E">
      <w:pPr>
        <w:rPr>
          <w:rFonts w:ascii="Arial Narrow" w:hAnsi="Arial Narrow"/>
        </w:rPr>
      </w:pPr>
    </w:p>
    <w:sectPr w:rsidR="00106AC7" w:rsidRPr="00A5143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CE4" w:rsidRDefault="00970CE4">
      <w:r>
        <w:separator/>
      </w:r>
    </w:p>
  </w:endnote>
  <w:endnote w:type="continuationSeparator" w:id="1">
    <w:p w:rsidR="00970CE4" w:rsidRDefault="00970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143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143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89" w:rsidRDefault="00F629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CE4" w:rsidRDefault="00970CE4">
      <w:r>
        <w:separator/>
      </w:r>
    </w:p>
  </w:footnote>
  <w:footnote w:type="continuationSeparator" w:id="1">
    <w:p w:rsidR="00970CE4" w:rsidRDefault="00970C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89" w:rsidRDefault="00F629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89" w:rsidRDefault="00F629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89" w:rsidRDefault="00F629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98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7C33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CE4"/>
    <w:rsid w:val="009A21D7"/>
    <w:rsid w:val="009A4A2C"/>
    <w:rsid w:val="009A4CD3"/>
    <w:rsid w:val="00A24942"/>
    <w:rsid w:val="00A311C9"/>
    <w:rsid w:val="00A46EFE"/>
    <w:rsid w:val="00A51437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62989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2025-08-12T09:31:00Z</cp:lastPrinted>
  <dcterms:created xsi:type="dcterms:W3CDTF">2025-08-12T09:30:00Z</dcterms:created>
  <dcterms:modified xsi:type="dcterms:W3CDTF">2025-08-12T09:31:00Z</dcterms:modified>
</cp:coreProperties>
</file>