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82AE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82AE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82AE4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482AE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482AE4" w:rsidTr="00D62E6E">
        <w:tc>
          <w:tcPr>
            <w:tcW w:w="2800" w:type="dxa"/>
            <w:shd w:val="clear" w:color="auto" w:fill="auto"/>
          </w:tcPr>
          <w:p w:rsidR="00D62E6E" w:rsidRPr="00482AE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82AE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82AE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82AE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82AE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82AE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82A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82AE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82A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82AE4" w:rsidTr="00D62E6E">
        <w:tc>
          <w:tcPr>
            <w:tcW w:w="2800" w:type="dxa"/>
            <w:shd w:val="clear" w:color="auto" w:fill="auto"/>
          </w:tcPr>
          <w:p w:rsidR="00D62E6E" w:rsidRPr="00482AE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82AE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82AE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82AE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82AE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82A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82AE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82A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482AE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710ED" w:rsidRPr="00482AE4" w:rsidTr="00C657D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710ED" w:rsidRPr="00482AE4" w:rsidRDefault="000710ED" w:rsidP="00C657D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710ED" w:rsidRPr="00482AE4" w:rsidRDefault="000710ED" w:rsidP="00C657D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82AE4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482AE4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482AE4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482AE4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482AE4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482AE4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0710ED" w:rsidRPr="00482AE4" w:rsidRDefault="000710ED" w:rsidP="00C657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710ED" w:rsidRPr="00482AE4" w:rsidRDefault="000710ED" w:rsidP="00C657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82AE4" w:rsidRDefault="000710E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82A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82AE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82AE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482AE4" w:rsidTr="00D62E6E">
        <w:tc>
          <w:tcPr>
            <w:tcW w:w="2269" w:type="dxa"/>
            <w:shd w:val="clear" w:color="auto" w:fill="auto"/>
          </w:tcPr>
          <w:p w:rsidR="00D62E6E" w:rsidRPr="00482AE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82AE4" w:rsidRDefault="000710E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drobnego sprzętu</w:t>
            </w:r>
            <w:r w:rsidR="00D62E6E" w:rsidRPr="00482A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710ED" w:rsidRPr="00482AE4" w:rsidTr="00C657DE">
        <w:tc>
          <w:tcPr>
            <w:tcW w:w="2269" w:type="dxa"/>
            <w:shd w:val="clear" w:color="auto" w:fill="auto"/>
          </w:tcPr>
          <w:p w:rsidR="000710ED" w:rsidRPr="00482AE4" w:rsidRDefault="000710ED" w:rsidP="00C657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710ED" w:rsidRPr="00482AE4" w:rsidRDefault="000710ED" w:rsidP="00C657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89/2025</w:t>
            </w:r>
          </w:p>
        </w:tc>
      </w:tr>
    </w:tbl>
    <w:p w:rsidR="00BC121E" w:rsidRPr="00482AE4" w:rsidRDefault="000710E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82A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82A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82AE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482AE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82A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82AE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82AE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82AE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82A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82A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82AE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82AE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482AE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82AE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82AE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82AE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82A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82AE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482AE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82AE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482AE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482AE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82AE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82AE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2AE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2AE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2AE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82AE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2AE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2A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2A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82AE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2AE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2A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2A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82AE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82AE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82AE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82AE4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482AE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82AE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82AE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82AE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82AE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482AE4" w:rsidTr="00620E37">
        <w:tc>
          <w:tcPr>
            <w:tcW w:w="2660" w:type="dxa"/>
            <w:shd w:val="clear" w:color="auto" w:fill="auto"/>
          </w:tcPr>
          <w:p w:rsidR="00BC121E" w:rsidRPr="00482AE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82AE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82AE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82A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82A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82AE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82AE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82AE4" w:rsidRDefault="00844A96" w:rsidP="000710E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82A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710ED" w:rsidRPr="00482A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82A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82A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482AE4" w:rsidRDefault="00106AC7" w:rsidP="00BC121E">
      <w:pPr>
        <w:rPr>
          <w:rFonts w:ascii="Arial Narrow" w:hAnsi="Arial Narrow"/>
        </w:rPr>
      </w:pPr>
    </w:p>
    <w:sectPr w:rsidR="00106AC7" w:rsidRPr="00482AE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C6E" w:rsidRDefault="00043C6E">
      <w:r>
        <w:separator/>
      </w:r>
    </w:p>
  </w:endnote>
  <w:endnote w:type="continuationSeparator" w:id="1">
    <w:p w:rsidR="00043C6E" w:rsidRDefault="00043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2A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2AE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0ED" w:rsidRDefault="000710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C6E" w:rsidRDefault="00043C6E">
      <w:r>
        <w:separator/>
      </w:r>
    </w:p>
  </w:footnote>
  <w:footnote w:type="continuationSeparator" w:id="1">
    <w:p w:rsidR="00043C6E" w:rsidRDefault="00043C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0ED" w:rsidRDefault="000710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0ED" w:rsidRDefault="000710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0ED" w:rsidRDefault="000710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10ED"/>
    <w:rsid w:val="0000184A"/>
    <w:rsid w:val="00007C1C"/>
    <w:rsid w:val="00012997"/>
    <w:rsid w:val="00043C6E"/>
    <w:rsid w:val="000621A2"/>
    <w:rsid w:val="00067B62"/>
    <w:rsid w:val="000710ED"/>
    <w:rsid w:val="000719DC"/>
    <w:rsid w:val="00075CEC"/>
    <w:rsid w:val="000807AB"/>
    <w:rsid w:val="000E0467"/>
    <w:rsid w:val="00106AC7"/>
    <w:rsid w:val="00111985"/>
    <w:rsid w:val="00147532"/>
    <w:rsid w:val="001614BA"/>
    <w:rsid w:val="001A591D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2AE4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2025-08-13T10:07:00Z</dcterms:created>
  <dcterms:modified xsi:type="dcterms:W3CDTF">2025-08-13T10:07:00Z</dcterms:modified>
</cp:coreProperties>
</file>