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CFC7B" w14:textId="77777777" w:rsidR="00B36EDA" w:rsidRPr="003C7D54" w:rsidRDefault="00111CB2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3C7D54">
        <w:rPr>
          <w:rFonts w:ascii="Arial Narrow" w:hAnsi="Arial Narrow" w:cs="Arial"/>
          <w:sz w:val="22"/>
          <w:szCs w:val="22"/>
        </w:rPr>
        <w:t>Bydgoszcz</w:t>
      </w:r>
      <w:r w:rsidR="00B36EDA" w:rsidRPr="003C7D54">
        <w:rPr>
          <w:rFonts w:ascii="Arial Narrow" w:hAnsi="Arial Narrow" w:cs="Arial"/>
          <w:sz w:val="22"/>
          <w:szCs w:val="22"/>
        </w:rPr>
        <w:t xml:space="preserve"> dnia: </w:t>
      </w:r>
      <w:r w:rsidRPr="003C7D54">
        <w:rPr>
          <w:rFonts w:ascii="Arial Narrow" w:hAnsi="Arial Narrow" w:cs="Arial"/>
          <w:sz w:val="22"/>
          <w:szCs w:val="22"/>
        </w:rPr>
        <w:t>2025-08-14</w:t>
      </w:r>
    </w:p>
    <w:p w14:paraId="463EC22A" w14:textId="77777777" w:rsidR="00B36EDA" w:rsidRPr="003C7D54" w:rsidRDefault="00111CB2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3C7D5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0ABAA09" w14:textId="77777777" w:rsidR="00B36EDA" w:rsidRPr="003C7D54" w:rsidRDefault="00111CB2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3C7D54">
        <w:rPr>
          <w:rFonts w:ascii="Arial Narrow" w:hAnsi="Arial Narrow" w:cs="Arial"/>
          <w:sz w:val="22"/>
          <w:szCs w:val="22"/>
        </w:rPr>
        <w:t>Powstańców Warszawy</w:t>
      </w:r>
      <w:r w:rsidR="00B36EDA" w:rsidRPr="003C7D54">
        <w:rPr>
          <w:rFonts w:ascii="Arial Narrow" w:hAnsi="Arial Narrow" w:cs="Arial"/>
          <w:sz w:val="22"/>
          <w:szCs w:val="22"/>
        </w:rPr>
        <w:t xml:space="preserve"> </w:t>
      </w:r>
      <w:r w:rsidRPr="003C7D54">
        <w:rPr>
          <w:rFonts w:ascii="Arial Narrow" w:hAnsi="Arial Narrow" w:cs="Arial"/>
          <w:sz w:val="22"/>
          <w:szCs w:val="22"/>
        </w:rPr>
        <w:t>5</w:t>
      </w:r>
    </w:p>
    <w:p w14:paraId="04A700E0" w14:textId="77777777" w:rsidR="00B36EDA" w:rsidRPr="003C7D54" w:rsidRDefault="00111CB2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3C7D54">
        <w:rPr>
          <w:rFonts w:ascii="Arial Narrow" w:hAnsi="Arial Narrow" w:cs="Arial"/>
          <w:sz w:val="22"/>
          <w:szCs w:val="22"/>
        </w:rPr>
        <w:t>85-681</w:t>
      </w:r>
      <w:r w:rsidR="00B36EDA" w:rsidRPr="003C7D54">
        <w:rPr>
          <w:rFonts w:ascii="Arial Narrow" w:hAnsi="Arial Narrow" w:cs="Arial"/>
          <w:sz w:val="22"/>
          <w:szCs w:val="22"/>
        </w:rPr>
        <w:t xml:space="preserve"> </w:t>
      </w:r>
      <w:r w:rsidRPr="003C7D54">
        <w:rPr>
          <w:rFonts w:ascii="Arial Narrow" w:hAnsi="Arial Narrow" w:cs="Arial"/>
          <w:sz w:val="22"/>
          <w:szCs w:val="22"/>
        </w:rPr>
        <w:t>Bydgoszcz</w:t>
      </w:r>
    </w:p>
    <w:p w14:paraId="38CF14FB" w14:textId="77777777" w:rsidR="00B36EDA" w:rsidRPr="003C7D5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C7D54" w14:paraId="6A8D904D" w14:textId="77777777" w:rsidTr="00B36EDA">
        <w:tc>
          <w:tcPr>
            <w:tcW w:w="9923" w:type="dxa"/>
            <w:shd w:val="clear" w:color="auto" w:fill="F2F2F2"/>
            <w:hideMark/>
          </w:tcPr>
          <w:p w14:paraId="7B64C37C" w14:textId="631B3638" w:rsidR="00B36EDA" w:rsidRPr="003C7D54" w:rsidRDefault="003C7D54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3AC783C" w14:textId="77777777" w:rsidR="00B36EDA" w:rsidRPr="003C7D5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C7D5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3E5D980" w14:textId="77777777" w:rsidR="00B36EDA" w:rsidRPr="003C7D54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3D5E32F" w14:textId="77777777" w:rsidR="00B36EDA" w:rsidRPr="003C7D5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C7D5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C7D5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C7D5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C7D54" w14:paraId="723BF61D" w14:textId="77777777" w:rsidTr="00B36EDA">
        <w:tc>
          <w:tcPr>
            <w:tcW w:w="2269" w:type="dxa"/>
          </w:tcPr>
          <w:p w14:paraId="2F795A31" w14:textId="77777777" w:rsidR="00B36EDA" w:rsidRPr="003C7D5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5D85D4A7" w14:textId="77777777" w:rsidR="00B36EDA" w:rsidRPr="003C7D54" w:rsidRDefault="00111CB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</w:t>
            </w:r>
          </w:p>
        </w:tc>
      </w:tr>
      <w:tr w:rsidR="00111CB2" w:rsidRPr="003C7D54" w14:paraId="5214C1A9" w14:textId="77777777" w:rsidTr="00E24753">
        <w:tc>
          <w:tcPr>
            <w:tcW w:w="2269" w:type="dxa"/>
          </w:tcPr>
          <w:p w14:paraId="015DA283" w14:textId="77777777" w:rsidR="00111CB2" w:rsidRPr="003C7D54" w:rsidRDefault="00111CB2" w:rsidP="00E247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00302554" w14:textId="77777777" w:rsidR="00111CB2" w:rsidRPr="003C7D54" w:rsidRDefault="00111CB2" w:rsidP="00E247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Cs/>
                <w:sz w:val="22"/>
                <w:szCs w:val="22"/>
              </w:rPr>
              <w:t>58/2025</w:t>
            </w:r>
          </w:p>
        </w:tc>
      </w:tr>
    </w:tbl>
    <w:p w14:paraId="015653F0" w14:textId="77777777" w:rsidR="00B36EDA" w:rsidRPr="003C7D5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7DEDC9A" w14:textId="77777777" w:rsidR="00B36EDA" w:rsidRPr="003C7D5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3C7D54">
        <w:rPr>
          <w:rFonts w:ascii="Arial Narrow" w:hAnsi="Arial Narrow" w:cs="Arial"/>
          <w:sz w:val="22"/>
          <w:szCs w:val="22"/>
        </w:rPr>
        <w:t xml:space="preserve">Zamawiający, </w:t>
      </w:r>
      <w:r w:rsidR="00111CB2" w:rsidRPr="003C7D54">
        <w:rPr>
          <w:rFonts w:ascii="Arial Narrow" w:hAnsi="Arial Narrow" w:cs="Arial"/>
          <w:b/>
          <w:sz w:val="22"/>
          <w:szCs w:val="22"/>
        </w:rPr>
        <w:t>10WSzKzP SPZOZ</w:t>
      </w:r>
      <w:r w:rsidRPr="003C7D54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111CB2" w:rsidRPr="003C7D54">
        <w:rPr>
          <w:rFonts w:ascii="Arial Narrow" w:hAnsi="Arial Narrow" w:cs="Arial"/>
          <w:sz w:val="22"/>
          <w:szCs w:val="22"/>
        </w:rPr>
        <w:t>(t.j. Dz. U. z 2024 poz. 1320)</w:t>
      </w:r>
      <w:r w:rsidRPr="003C7D54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11CB2" w:rsidRPr="003C7D54" w14:paraId="308FF674" w14:textId="77777777" w:rsidTr="00111C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E58C" w14:textId="77777777" w:rsidR="00111CB2" w:rsidRPr="003C7D54" w:rsidRDefault="00111CB2" w:rsidP="00E2475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: Usługa serwisowa - przeglądy i naprawy Aparatów do </w:t>
            </w:r>
            <w:proofErr w:type="spellStart"/>
            <w:r w:rsidRPr="003C7D54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 i hemoperfuzji żylno-żylnej FRESENIUS na okres 24 miesięcy (4 pozycje).</w:t>
            </w:r>
          </w:p>
          <w:p w14:paraId="08901CDB" w14:textId="77777777" w:rsidR="00111CB2" w:rsidRPr="003C7D54" w:rsidRDefault="00111CB2" w:rsidP="00E2475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/>
                <w:sz w:val="22"/>
                <w:szCs w:val="22"/>
              </w:rPr>
              <w:t>FRESENIUS MEDICAL CARE POLSKA S.A.</w:t>
            </w:r>
          </w:p>
          <w:p w14:paraId="1BAFADBD" w14:textId="77777777" w:rsidR="00111CB2" w:rsidRPr="003C7D54" w:rsidRDefault="00111CB2" w:rsidP="00E247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Cs/>
                <w:sz w:val="22"/>
                <w:szCs w:val="22"/>
              </w:rPr>
              <w:t xml:space="preserve">UL. KRZYWA 13 </w:t>
            </w:r>
          </w:p>
          <w:p w14:paraId="3DA8FDA2" w14:textId="77777777" w:rsidR="00111CB2" w:rsidRPr="003C7D54" w:rsidRDefault="00111CB2" w:rsidP="00E2475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Cs/>
                <w:sz w:val="22"/>
                <w:szCs w:val="22"/>
              </w:rPr>
              <w:t>60-118 POZNAŃ</w:t>
            </w:r>
          </w:p>
          <w:p w14:paraId="1716FEC1" w14:textId="77777777" w:rsidR="00111CB2" w:rsidRPr="003C7D54" w:rsidRDefault="00111CB2" w:rsidP="00E247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C7D54">
              <w:rPr>
                <w:rFonts w:ascii="Arial Narrow" w:hAnsi="Arial Narrow" w:cs="Arial"/>
                <w:b/>
                <w:sz w:val="22"/>
                <w:szCs w:val="22"/>
              </w:rPr>
              <w:t>16 848.00 zł</w:t>
            </w:r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C7D5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C7D5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4F971CF" w14:textId="0BF877F0" w:rsidR="00111CB2" w:rsidRPr="003C7D54" w:rsidRDefault="00111CB2" w:rsidP="005A377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C7D5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5A377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C7D5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CB2" w:rsidRPr="003C7D54" w14:paraId="67A16C9C" w14:textId="77777777" w:rsidTr="00111C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E9B55" w14:textId="77777777" w:rsidR="00111CB2" w:rsidRPr="003C7D54" w:rsidRDefault="00111CB2" w:rsidP="00E2475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: Usługa serwisowa - przeglądy i naprawy Aparatów do </w:t>
            </w:r>
            <w:proofErr w:type="spellStart"/>
            <w:r w:rsidRPr="003C7D54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C7D54">
              <w:rPr>
                <w:rFonts w:ascii="Arial Narrow" w:hAnsi="Arial Narrow" w:cs="Arial"/>
                <w:sz w:val="22"/>
                <w:szCs w:val="22"/>
              </w:rPr>
              <w:t>Multifiltra</w:t>
            </w:r>
            <w:proofErr w:type="spellEnd"/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 (8 pozycji).</w:t>
            </w:r>
          </w:p>
          <w:p w14:paraId="65C9C187" w14:textId="77777777" w:rsidR="00111CB2" w:rsidRPr="003C7D54" w:rsidRDefault="00111CB2" w:rsidP="00E2475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/>
                <w:sz w:val="22"/>
                <w:szCs w:val="22"/>
              </w:rPr>
              <w:t>FRESENIUS MEDICAL CARE POLSKA S.A.</w:t>
            </w:r>
          </w:p>
          <w:p w14:paraId="081233FC" w14:textId="77777777" w:rsidR="00111CB2" w:rsidRPr="003C7D54" w:rsidRDefault="00111CB2" w:rsidP="00E247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Cs/>
                <w:sz w:val="22"/>
                <w:szCs w:val="22"/>
              </w:rPr>
              <w:t xml:space="preserve">UL. KRZYWA 13 </w:t>
            </w:r>
          </w:p>
          <w:p w14:paraId="3D60F927" w14:textId="77777777" w:rsidR="00111CB2" w:rsidRPr="003C7D54" w:rsidRDefault="00111CB2" w:rsidP="00E2475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Cs/>
                <w:sz w:val="22"/>
                <w:szCs w:val="22"/>
              </w:rPr>
              <w:t>60-118 POZNAŃ</w:t>
            </w:r>
          </w:p>
          <w:p w14:paraId="4C432642" w14:textId="77777777" w:rsidR="00111CB2" w:rsidRPr="003C7D54" w:rsidRDefault="00111CB2" w:rsidP="00E247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C7D54">
              <w:rPr>
                <w:rFonts w:ascii="Arial Narrow" w:hAnsi="Arial Narrow" w:cs="Arial"/>
                <w:b/>
                <w:sz w:val="22"/>
                <w:szCs w:val="22"/>
              </w:rPr>
              <w:t>60 480.00 zł</w:t>
            </w:r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C7D5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C7D5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018848A" w14:textId="55DAC717" w:rsidR="00111CB2" w:rsidRPr="003C7D54" w:rsidRDefault="00111CB2" w:rsidP="005A377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C7D5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5A377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C7D5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CB2" w:rsidRPr="003C7D54" w14:paraId="2001A6D7" w14:textId="77777777" w:rsidTr="00111C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08BA4" w14:textId="77777777" w:rsidR="00111CB2" w:rsidRPr="003C7D54" w:rsidRDefault="00111CB2" w:rsidP="00E2475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3C7D54">
              <w:rPr>
                <w:rFonts w:ascii="Arial Narrow" w:hAnsi="Arial Narrow" w:cs="Arial"/>
                <w:sz w:val="22"/>
                <w:szCs w:val="22"/>
              </w:rPr>
              <w:t>: Usługa serwisowa - przeglądy i naprawy Aparatów do terapii nerkozastępczej (2 pozycje).</w:t>
            </w:r>
          </w:p>
          <w:p w14:paraId="7989ECCA" w14:textId="77777777" w:rsidR="00111CB2" w:rsidRPr="003C7D54" w:rsidRDefault="00111CB2" w:rsidP="00E2475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/>
                <w:sz w:val="22"/>
                <w:szCs w:val="22"/>
              </w:rPr>
              <w:t>FRESENIUS MEDICAL CARE POLSKA S.A.</w:t>
            </w:r>
          </w:p>
          <w:p w14:paraId="3B4DF5E6" w14:textId="77777777" w:rsidR="00111CB2" w:rsidRPr="003C7D54" w:rsidRDefault="00111CB2" w:rsidP="00E247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Cs/>
                <w:sz w:val="22"/>
                <w:szCs w:val="22"/>
              </w:rPr>
              <w:t xml:space="preserve">UL. KRZYWA 13 </w:t>
            </w:r>
          </w:p>
          <w:p w14:paraId="38DF3D6A" w14:textId="77777777" w:rsidR="00111CB2" w:rsidRPr="003C7D54" w:rsidRDefault="00111CB2" w:rsidP="00E2475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Cs/>
                <w:sz w:val="22"/>
                <w:szCs w:val="22"/>
              </w:rPr>
              <w:t>60-118 POZNAŃ</w:t>
            </w:r>
          </w:p>
          <w:p w14:paraId="6743E293" w14:textId="77777777" w:rsidR="00111CB2" w:rsidRPr="003C7D54" w:rsidRDefault="00111CB2" w:rsidP="00E247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C7D54">
              <w:rPr>
                <w:rFonts w:ascii="Arial Narrow" w:hAnsi="Arial Narrow" w:cs="Arial"/>
                <w:b/>
                <w:sz w:val="22"/>
                <w:szCs w:val="22"/>
              </w:rPr>
              <w:t>8 424.00 zł</w:t>
            </w:r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C7D5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C7D5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4B006CC" w14:textId="145DEED1" w:rsidR="00111CB2" w:rsidRPr="003C7D54" w:rsidRDefault="00111CB2" w:rsidP="005A377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C7D5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5A377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C7D5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7A6A3AC7" w14:textId="77777777" w:rsidR="00B36EDA" w:rsidRPr="003C7D54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3C7D54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3C7D54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835"/>
        <w:gridCol w:w="3119"/>
        <w:gridCol w:w="1559"/>
      </w:tblGrid>
      <w:tr w:rsidR="00B36EDA" w:rsidRPr="003C7D54" w14:paraId="393F7EDB" w14:textId="77777777" w:rsidTr="005A377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5DD8BB" w14:textId="77777777" w:rsidR="00B36EDA" w:rsidRPr="003C7D5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3C7D54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506244" w14:textId="77777777" w:rsidR="00B36EDA" w:rsidRPr="003C7D5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C7D54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D6867F" w14:textId="77777777" w:rsidR="00B36EDA" w:rsidRPr="003C7D5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3C7D54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F28E08" w14:textId="77777777" w:rsidR="00B36EDA" w:rsidRPr="003C7D5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3C7D54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11CB2" w:rsidRPr="003C7D54" w14:paraId="67067C16" w14:textId="77777777" w:rsidTr="005A377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26901" w14:textId="77777777" w:rsidR="00111CB2" w:rsidRPr="003C7D54" w:rsidRDefault="00111CB2" w:rsidP="00E247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1 - Usługa serwisowa - przeglądy i naprawy Aparatów do </w:t>
            </w:r>
            <w:proofErr w:type="spellStart"/>
            <w:r w:rsidRPr="003C7D54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 i hemoperfuzji żylno-żylnej FRESENIUS na okres 24 miesięcy (4 pozycje).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33637" w14:textId="77777777" w:rsidR="00111CB2" w:rsidRPr="003C7D54" w:rsidRDefault="00111CB2" w:rsidP="00E2475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 MEDICAL CARE POLSKA S.A.</w:t>
            </w:r>
          </w:p>
          <w:p w14:paraId="17339035" w14:textId="77777777" w:rsidR="00111CB2" w:rsidRPr="003C7D54" w:rsidRDefault="00111CB2" w:rsidP="00E2475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UL. KRZYWA 13</w:t>
            </w:r>
          </w:p>
          <w:p w14:paraId="30300BE2" w14:textId="77777777" w:rsidR="00111CB2" w:rsidRPr="003C7D54" w:rsidRDefault="00111CB2" w:rsidP="00E2475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60-118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4B3A5" w14:textId="77777777" w:rsidR="00111CB2" w:rsidRPr="003C7D54" w:rsidRDefault="00111CB2" w:rsidP="00E247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CAC92E9" w14:textId="77777777" w:rsidR="00111CB2" w:rsidRPr="003C7D54" w:rsidRDefault="00111CB2" w:rsidP="00E247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14:paraId="338CE9E9" w14:textId="77777777" w:rsidR="00111CB2" w:rsidRPr="003C7D54" w:rsidRDefault="00111CB2" w:rsidP="00E247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3 - Koszt roboczogodziny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64D76" w14:textId="77777777" w:rsidR="00111CB2" w:rsidRPr="003C7D54" w:rsidRDefault="00111CB2" w:rsidP="00E2475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11CB2" w:rsidRPr="003C7D54" w14:paraId="78E70AE8" w14:textId="77777777" w:rsidTr="005A377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3381F" w14:textId="77777777" w:rsidR="00111CB2" w:rsidRPr="003C7D54" w:rsidRDefault="00111CB2" w:rsidP="00E247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2 - Usługa serwisowa - przeglądy i naprawy Aparatów do </w:t>
            </w:r>
            <w:proofErr w:type="spellStart"/>
            <w:r w:rsidRPr="003C7D54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C7D54">
              <w:rPr>
                <w:rFonts w:ascii="Arial Narrow" w:hAnsi="Arial Narrow" w:cs="Arial"/>
                <w:sz w:val="22"/>
                <w:szCs w:val="22"/>
              </w:rPr>
              <w:t>Multifiltra</w:t>
            </w:r>
            <w:proofErr w:type="spellEnd"/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 (8 pozycji).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CFF31" w14:textId="77777777" w:rsidR="00111CB2" w:rsidRPr="003C7D54" w:rsidRDefault="00111CB2" w:rsidP="00E2475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 MEDICAL CARE POLSKA S.A.</w:t>
            </w:r>
          </w:p>
          <w:p w14:paraId="5B76AD14" w14:textId="77777777" w:rsidR="00111CB2" w:rsidRPr="003C7D54" w:rsidRDefault="00111CB2" w:rsidP="00E2475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UL. KRZYWA 13</w:t>
            </w:r>
          </w:p>
          <w:p w14:paraId="72DAAD88" w14:textId="77777777" w:rsidR="00111CB2" w:rsidRPr="003C7D54" w:rsidRDefault="00111CB2" w:rsidP="00E2475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60-118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02F5E" w14:textId="77777777" w:rsidR="00111CB2" w:rsidRPr="003C7D54" w:rsidRDefault="00111CB2" w:rsidP="00E247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B6617D2" w14:textId="77777777" w:rsidR="00111CB2" w:rsidRPr="003C7D54" w:rsidRDefault="00111CB2" w:rsidP="00E247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14:paraId="36AC91A1" w14:textId="77777777" w:rsidR="00111CB2" w:rsidRPr="003C7D54" w:rsidRDefault="00111CB2" w:rsidP="00E247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3 - Koszt roboczogodziny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BAC20" w14:textId="77777777" w:rsidR="00111CB2" w:rsidRPr="003C7D54" w:rsidRDefault="00111CB2" w:rsidP="00E2475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11CB2" w:rsidRPr="003C7D54" w14:paraId="1CD5959C" w14:textId="77777777" w:rsidTr="005A377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6AD4" w14:textId="77777777" w:rsidR="00111CB2" w:rsidRPr="003C7D54" w:rsidRDefault="00111CB2" w:rsidP="00E247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3 - Usługa serwisowa - przeglądy i naprawy Aparatów do terapii nerkozastępczej (2 pozycje).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12D4C" w14:textId="77777777" w:rsidR="00111CB2" w:rsidRPr="003C7D54" w:rsidRDefault="00111CB2" w:rsidP="00E2475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 MEDICAL CARE POLSKA S.A.</w:t>
            </w:r>
          </w:p>
          <w:p w14:paraId="0D336DC4" w14:textId="77777777" w:rsidR="00111CB2" w:rsidRPr="003C7D54" w:rsidRDefault="00111CB2" w:rsidP="00E2475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UL. KRZYWA 13</w:t>
            </w:r>
          </w:p>
          <w:p w14:paraId="0906B1AD" w14:textId="77777777" w:rsidR="00111CB2" w:rsidRPr="003C7D54" w:rsidRDefault="00111CB2" w:rsidP="00E2475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60-118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AF989" w14:textId="77777777" w:rsidR="00111CB2" w:rsidRPr="003C7D54" w:rsidRDefault="00111CB2" w:rsidP="00E247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BA3E5BE" w14:textId="77777777" w:rsidR="00111CB2" w:rsidRPr="003C7D54" w:rsidRDefault="00111CB2" w:rsidP="00E247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14:paraId="69B19638" w14:textId="77777777" w:rsidR="00111CB2" w:rsidRPr="003C7D54" w:rsidRDefault="00111CB2" w:rsidP="00E247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>3 - Koszt roboczogodziny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CC745" w14:textId="77777777" w:rsidR="00111CB2" w:rsidRPr="003C7D54" w:rsidRDefault="00111CB2" w:rsidP="00E2475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C7D5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6C1CE6C7" w14:textId="77777777" w:rsidR="005A3771" w:rsidRDefault="005A3771" w:rsidP="003C7D54">
      <w:pPr>
        <w:spacing w:before="480" w:after="24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8D93898" w14:textId="729F80CB" w:rsidR="00B464D3" w:rsidRDefault="00B464D3" w:rsidP="003C7D54">
      <w:pPr>
        <w:spacing w:before="480" w:after="24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C7D54">
        <w:rPr>
          <w:rFonts w:ascii="Arial Narrow" w:hAnsi="Arial Narrow" w:cs="Arial"/>
          <w:i/>
          <w:sz w:val="22"/>
          <w:szCs w:val="22"/>
        </w:rPr>
        <w:t>Zamawiający</w:t>
      </w:r>
    </w:p>
    <w:p w14:paraId="23146B08" w14:textId="77777777" w:rsidR="005A3771" w:rsidRDefault="005A3771" w:rsidP="005A3771">
      <w:pPr>
        <w:rPr>
          <w:rFonts w:ascii="Arial Narrow" w:hAnsi="Arial Narrow" w:cs="Arial"/>
          <w:sz w:val="20"/>
          <w:szCs w:val="20"/>
        </w:rPr>
      </w:pPr>
    </w:p>
    <w:p w14:paraId="7244B2EB" w14:textId="77777777" w:rsidR="005A3771" w:rsidRDefault="005A3771" w:rsidP="005A3771">
      <w:pPr>
        <w:rPr>
          <w:rFonts w:ascii="Arial Narrow" w:hAnsi="Arial Narrow" w:cs="Arial"/>
          <w:sz w:val="20"/>
          <w:szCs w:val="20"/>
        </w:rPr>
      </w:pPr>
    </w:p>
    <w:p w14:paraId="5E701580" w14:textId="77777777" w:rsidR="005A3771" w:rsidRDefault="005A3771" w:rsidP="005A3771">
      <w:pPr>
        <w:rPr>
          <w:rFonts w:ascii="Arial Narrow" w:hAnsi="Arial Narrow" w:cs="Arial"/>
          <w:sz w:val="20"/>
          <w:szCs w:val="20"/>
        </w:rPr>
      </w:pPr>
    </w:p>
    <w:p w14:paraId="47F55A33" w14:textId="77777777" w:rsidR="005A3771" w:rsidRDefault="005A3771" w:rsidP="005A3771">
      <w:pPr>
        <w:rPr>
          <w:rFonts w:ascii="Arial Narrow" w:hAnsi="Arial Narrow" w:cs="Arial"/>
          <w:sz w:val="20"/>
          <w:szCs w:val="20"/>
        </w:rPr>
      </w:pPr>
    </w:p>
    <w:p w14:paraId="44FD3BD4" w14:textId="77777777" w:rsidR="005A3771" w:rsidRDefault="005A3771" w:rsidP="005A3771">
      <w:pPr>
        <w:rPr>
          <w:rFonts w:ascii="Arial Narrow" w:hAnsi="Arial Narrow" w:cs="Arial"/>
          <w:sz w:val="20"/>
          <w:szCs w:val="20"/>
        </w:rPr>
      </w:pPr>
    </w:p>
    <w:p w14:paraId="400DE727" w14:textId="77777777" w:rsidR="005A3771" w:rsidRDefault="005A3771" w:rsidP="005A3771">
      <w:pPr>
        <w:rPr>
          <w:rFonts w:ascii="Arial Narrow" w:hAnsi="Arial Narrow" w:cs="Arial"/>
          <w:sz w:val="20"/>
          <w:szCs w:val="20"/>
        </w:rPr>
      </w:pPr>
    </w:p>
    <w:p w14:paraId="1BB9A9EE" w14:textId="77777777" w:rsidR="005A3771" w:rsidRDefault="005A3771" w:rsidP="005A3771">
      <w:pPr>
        <w:rPr>
          <w:rFonts w:ascii="Arial Narrow" w:hAnsi="Arial Narrow" w:cs="Arial"/>
          <w:sz w:val="20"/>
          <w:szCs w:val="20"/>
        </w:rPr>
      </w:pPr>
    </w:p>
    <w:p w14:paraId="1AF81660" w14:textId="77777777" w:rsidR="005A3771" w:rsidRDefault="005A3771" w:rsidP="005A3771">
      <w:pPr>
        <w:rPr>
          <w:rFonts w:ascii="Arial Narrow" w:hAnsi="Arial Narrow" w:cs="Arial"/>
          <w:sz w:val="20"/>
          <w:szCs w:val="20"/>
        </w:rPr>
      </w:pPr>
    </w:p>
    <w:p w14:paraId="70F9E494" w14:textId="3CB8DCB6" w:rsidR="005A3771" w:rsidRPr="002F1518" w:rsidRDefault="005A3771" w:rsidP="005A3771">
      <w:pPr>
        <w:rPr>
          <w:rFonts w:ascii="Arial Narrow" w:hAnsi="Arial Narrow" w:cs="Arial"/>
          <w:sz w:val="20"/>
          <w:szCs w:val="20"/>
        </w:rPr>
      </w:pPr>
      <w:r w:rsidRPr="002F1518"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 w:rsidRPr="002F1518">
        <w:rPr>
          <w:rFonts w:ascii="Arial Narrow" w:hAnsi="Arial Narrow" w:cs="Arial"/>
          <w:sz w:val="20"/>
          <w:szCs w:val="20"/>
        </w:rPr>
        <w:t xml:space="preserve"> ark.</w:t>
      </w:r>
    </w:p>
    <w:p w14:paraId="3DC2FADA" w14:textId="77777777" w:rsidR="005A3771" w:rsidRPr="002F1518" w:rsidRDefault="005A3771" w:rsidP="005A3771">
      <w:pPr>
        <w:rPr>
          <w:rFonts w:ascii="Arial Narrow" w:hAnsi="Arial Narrow" w:cs="Arial"/>
          <w:sz w:val="20"/>
          <w:szCs w:val="20"/>
        </w:rPr>
      </w:pPr>
      <w:r w:rsidRPr="002F1518">
        <w:rPr>
          <w:rFonts w:ascii="Arial Narrow" w:hAnsi="Arial Narrow" w:cs="Arial"/>
          <w:sz w:val="20"/>
          <w:szCs w:val="20"/>
        </w:rPr>
        <w:t>Egz. 1 – biuro przepustek</w:t>
      </w:r>
    </w:p>
    <w:p w14:paraId="7C1E450C" w14:textId="5B622532" w:rsidR="005A3771" w:rsidRPr="002F1518" w:rsidRDefault="005A3771" w:rsidP="005A3771">
      <w:pPr>
        <w:rPr>
          <w:rFonts w:ascii="Arial Narrow" w:hAnsi="Arial Narrow" w:cs="Arial"/>
          <w:sz w:val="20"/>
          <w:szCs w:val="20"/>
        </w:rPr>
      </w:pPr>
      <w:r w:rsidRPr="002F1518"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ED3713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</w:p>
    <w:p w14:paraId="304BE4FB" w14:textId="78B03AC7" w:rsidR="005A3771" w:rsidRPr="00144CB2" w:rsidRDefault="005A3771" w:rsidP="005A3771">
      <w:pPr>
        <w:rPr>
          <w:rFonts w:ascii="Arial Narrow" w:hAnsi="Arial Narrow"/>
          <w:sz w:val="32"/>
          <w:szCs w:val="32"/>
        </w:rPr>
      </w:pPr>
      <w:r w:rsidRPr="002F1518">
        <w:rPr>
          <w:rFonts w:ascii="Arial Narrow" w:hAnsi="Arial Narrow" w:cs="Arial"/>
          <w:sz w:val="20"/>
          <w:szCs w:val="20"/>
        </w:rPr>
        <w:t xml:space="preserve">Data: </w:t>
      </w:r>
      <w:r>
        <w:rPr>
          <w:rFonts w:ascii="Arial Narrow" w:hAnsi="Arial Narrow" w:cs="Arial"/>
          <w:sz w:val="20"/>
          <w:szCs w:val="20"/>
        </w:rPr>
        <w:t>2025-08-</w:t>
      </w:r>
      <w:r>
        <w:rPr>
          <w:rFonts w:ascii="Arial Narrow" w:hAnsi="Arial Narrow" w:cs="Arial"/>
          <w:sz w:val="20"/>
          <w:szCs w:val="20"/>
        </w:rPr>
        <w:t>14</w:t>
      </w:r>
    </w:p>
    <w:p w14:paraId="1A534A13" w14:textId="77777777" w:rsidR="005A3771" w:rsidRPr="003C7D54" w:rsidRDefault="005A3771" w:rsidP="003C7D54">
      <w:pPr>
        <w:spacing w:before="480" w:after="24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sectPr w:rsidR="005A3771" w:rsidRPr="003C7D5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E11AD" w14:textId="77777777" w:rsidR="00705618" w:rsidRDefault="00705618">
      <w:r>
        <w:separator/>
      </w:r>
    </w:p>
  </w:endnote>
  <w:endnote w:type="continuationSeparator" w:id="0">
    <w:p w14:paraId="0A770051" w14:textId="77777777" w:rsidR="00705618" w:rsidRDefault="00705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95E6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DB27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E4C72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9B87B3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5903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FA181" w14:textId="77777777" w:rsidR="00705618" w:rsidRDefault="00705618">
      <w:r>
        <w:separator/>
      </w:r>
    </w:p>
  </w:footnote>
  <w:footnote w:type="continuationSeparator" w:id="0">
    <w:p w14:paraId="3102C2B1" w14:textId="77777777" w:rsidR="00705618" w:rsidRDefault="00705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A2FA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4E2D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742D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618"/>
    <w:rsid w:val="00022322"/>
    <w:rsid w:val="00042497"/>
    <w:rsid w:val="000C1E6F"/>
    <w:rsid w:val="000E4E56"/>
    <w:rsid w:val="00111CB2"/>
    <w:rsid w:val="001A1468"/>
    <w:rsid w:val="001B7815"/>
    <w:rsid w:val="00211A34"/>
    <w:rsid w:val="00273416"/>
    <w:rsid w:val="002B1E4F"/>
    <w:rsid w:val="002B6761"/>
    <w:rsid w:val="003445A0"/>
    <w:rsid w:val="003A0AFC"/>
    <w:rsid w:val="003C7D54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3771"/>
    <w:rsid w:val="005E5BFF"/>
    <w:rsid w:val="00607F9B"/>
    <w:rsid w:val="00644DCB"/>
    <w:rsid w:val="00657C1E"/>
    <w:rsid w:val="006E3089"/>
    <w:rsid w:val="00705618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776C1"/>
  <w15:chartTrackingRefBased/>
  <w15:docId w15:val="{5CFEAF88-4C78-4C33-AA55-6C6084E8B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rsid w:val="005A3771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37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475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2025-08-14T07:09:00Z</cp:lastPrinted>
  <dcterms:created xsi:type="dcterms:W3CDTF">2025-08-14T07:06:00Z</dcterms:created>
  <dcterms:modified xsi:type="dcterms:W3CDTF">2025-08-14T07:09:00Z</dcterms:modified>
</cp:coreProperties>
</file>