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8449B" w14:textId="77777777" w:rsidR="00D34297" w:rsidRPr="0019469D" w:rsidRDefault="006061DA" w:rsidP="002F0AAC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19469D">
        <w:rPr>
          <w:rFonts w:ascii="Arial Narrow" w:hAnsi="Arial Narrow" w:cs="Arial"/>
          <w:sz w:val="22"/>
          <w:szCs w:val="22"/>
        </w:rPr>
        <w:t>Bydgoszcz</w:t>
      </w:r>
      <w:r w:rsidR="00D34297" w:rsidRPr="0019469D">
        <w:rPr>
          <w:rFonts w:ascii="Arial Narrow" w:hAnsi="Arial Narrow" w:cs="Arial"/>
          <w:sz w:val="22"/>
          <w:szCs w:val="22"/>
        </w:rPr>
        <w:t xml:space="preserve"> dnia: </w:t>
      </w:r>
      <w:r w:rsidRPr="0019469D">
        <w:rPr>
          <w:rFonts w:ascii="Arial Narrow" w:hAnsi="Arial Narrow" w:cs="Arial"/>
          <w:sz w:val="22"/>
          <w:szCs w:val="22"/>
        </w:rPr>
        <w:t>2025-08-14</w:t>
      </w:r>
    </w:p>
    <w:p w14:paraId="000CB93E" w14:textId="77777777" w:rsidR="00D34297" w:rsidRPr="0019469D" w:rsidRDefault="006061DA" w:rsidP="002F0AAC">
      <w:pPr>
        <w:rPr>
          <w:rFonts w:ascii="Arial Narrow" w:hAnsi="Arial Narrow" w:cs="Arial"/>
          <w:b/>
          <w:bCs/>
          <w:sz w:val="22"/>
          <w:szCs w:val="22"/>
        </w:rPr>
      </w:pPr>
      <w:r w:rsidRPr="0019469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32B2537" w14:textId="77777777" w:rsidR="00D34297" w:rsidRPr="0019469D" w:rsidRDefault="006061DA" w:rsidP="002F0AAC">
      <w:pPr>
        <w:rPr>
          <w:rFonts w:ascii="Arial Narrow" w:hAnsi="Arial Narrow" w:cs="Arial"/>
          <w:sz w:val="22"/>
          <w:szCs w:val="22"/>
        </w:rPr>
      </w:pPr>
      <w:r w:rsidRPr="0019469D">
        <w:rPr>
          <w:rFonts w:ascii="Arial Narrow" w:hAnsi="Arial Narrow" w:cs="Arial"/>
          <w:sz w:val="22"/>
          <w:szCs w:val="22"/>
        </w:rPr>
        <w:t>Powstańców Warszawy</w:t>
      </w:r>
      <w:r w:rsidR="00D34297" w:rsidRPr="0019469D">
        <w:rPr>
          <w:rFonts w:ascii="Arial Narrow" w:hAnsi="Arial Narrow" w:cs="Arial"/>
          <w:sz w:val="22"/>
          <w:szCs w:val="22"/>
        </w:rPr>
        <w:t xml:space="preserve"> </w:t>
      </w:r>
      <w:r w:rsidRPr="0019469D">
        <w:rPr>
          <w:rFonts w:ascii="Arial Narrow" w:hAnsi="Arial Narrow" w:cs="Arial"/>
          <w:sz w:val="22"/>
          <w:szCs w:val="22"/>
        </w:rPr>
        <w:t>5</w:t>
      </w:r>
    </w:p>
    <w:p w14:paraId="293F7079" w14:textId="77777777" w:rsidR="00D34297" w:rsidRPr="0019469D" w:rsidRDefault="006061DA" w:rsidP="002F0AAC">
      <w:pPr>
        <w:rPr>
          <w:rFonts w:ascii="Arial Narrow" w:hAnsi="Arial Narrow" w:cs="Arial"/>
          <w:sz w:val="22"/>
          <w:szCs w:val="22"/>
        </w:rPr>
      </w:pPr>
      <w:r w:rsidRPr="0019469D">
        <w:rPr>
          <w:rFonts w:ascii="Arial Narrow" w:hAnsi="Arial Narrow" w:cs="Arial"/>
          <w:sz w:val="22"/>
          <w:szCs w:val="22"/>
        </w:rPr>
        <w:t>85-681</w:t>
      </w:r>
      <w:r w:rsidR="00D34297" w:rsidRPr="0019469D">
        <w:rPr>
          <w:rFonts w:ascii="Arial Narrow" w:hAnsi="Arial Narrow" w:cs="Arial"/>
          <w:sz w:val="22"/>
          <w:szCs w:val="22"/>
        </w:rPr>
        <w:t xml:space="preserve"> </w:t>
      </w:r>
      <w:r w:rsidRPr="0019469D">
        <w:rPr>
          <w:rFonts w:ascii="Arial Narrow" w:hAnsi="Arial Narrow" w:cs="Arial"/>
          <w:sz w:val="22"/>
          <w:szCs w:val="22"/>
        </w:rPr>
        <w:t>Bydgoszcz</w:t>
      </w:r>
    </w:p>
    <w:p w14:paraId="3B5B6ABA" w14:textId="124C3370" w:rsidR="0019469D" w:rsidRPr="00E615E1" w:rsidRDefault="0019469D" w:rsidP="002F0AAC">
      <w:pPr>
        <w:spacing w:before="240"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615E1">
        <w:rPr>
          <w:rFonts w:ascii="Arial Narrow" w:hAnsi="Arial Narrow" w:cs="Arial"/>
          <w:bCs/>
          <w:sz w:val="22"/>
          <w:szCs w:val="22"/>
        </w:rPr>
        <w:t xml:space="preserve"> </w:t>
      </w:r>
      <w:r w:rsidR="00E615E1">
        <w:rPr>
          <w:rFonts w:ascii="Arial Narrow" w:hAnsi="Arial Narrow" w:cs="Arial"/>
          <w:b/>
          <w:sz w:val="22"/>
          <w:szCs w:val="22"/>
        </w:rPr>
        <w:t>6249/2025</w:t>
      </w:r>
    </w:p>
    <w:p w14:paraId="36235069" w14:textId="77777777" w:rsidR="00D34297" w:rsidRPr="0019469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19469D">
        <w:rPr>
          <w:rFonts w:ascii="Arial Narrow" w:hAnsi="Arial Narrow" w:cs="Arial"/>
          <w:b/>
          <w:sz w:val="24"/>
          <w:szCs w:val="24"/>
        </w:rPr>
        <w:t>WYKONAWCY</w:t>
      </w:r>
    </w:p>
    <w:p w14:paraId="03D0AAB5" w14:textId="77777777" w:rsidR="00D34297" w:rsidRPr="0019469D" w:rsidRDefault="00D34297" w:rsidP="002F0AAC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19469D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19469D" w14:paraId="5969164C" w14:textId="77777777" w:rsidTr="00D34297">
        <w:tc>
          <w:tcPr>
            <w:tcW w:w="9180" w:type="dxa"/>
            <w:shd w:val="clear" w:color="auto" w:fill="F2F2F2"/>
            <w:hideMark/>
          </w:tcPr>
          <w:p w14:paraId="77319E11" w14:textId="77777777" w:rsidR="00D34297" w:rsidRPr="0019469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9469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589FAD8" w14:textId="77777777" w:rsidR="00D34297" w:rsidRPr="0019469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9469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2F8935AE" w14:textId="77777777" w:rsidR="00D34297" w:rsidRPr="0019469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3DDD2668" w14:textId="77777777" w:rsidR="00D34297" w:rsidRPr="0019469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9469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9469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9469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19469D" w14:paraId="17C8552D" w14:textId="77777777" w:rsidTr="00310284">
        <w:tc>
          <w:tcPr>
            <w:tcW w:w="2269" w:type="dxa"/>
          </w:tcPr>
          <w:p w14:paraId="68174795" w14:textId="77777777" w:rsidR="00D34297" w:rsidRPr="0019469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0221D3B" w14:textId="77777777" w:rsidR="00D34297" w:rsidRPr="0019469D" w:rsidRDefault="006061D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</w:p>
        </w:tc>
      </w:tr>
      <w:tr w:rsidR="006061DA" w:rsidRPr="0019469D" w14:paraId="2A5387C3" w14:textId="77777777" w:rsidTr="006E3E9C">
        <w:tc>
          <w:tcPr>
            <w:tcW w:w="2269" w:type="dxa"/>
          </w:tcPr>
          <w:p w14:paraId="7B7852AC" w14:textId="77777777" w:rsidR="006061DA" w:rsidRPr="0019469D" w:rsidRDefault="006061DA" w:rsidP="006E3E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2087A95" w14:textId="77777777" w:rsidR="006061DA" w:rsidRPr="0019469D" w:rsidRDefault="006061DA" w:rsidP="006E3E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bCs/>
                <w:sz w:val="22"/>
                <w:szCs w:val="22"/>
              </w:rPr>
              <w:t>58/2025</w:t>
            </w:r>
          </w:p>
        </w:tc>
      </w:tr>
    </w:tbl>
    <w:p w14:paraId="618C1150" w14:textId="77777777" w:rsidR="00010B31" w:rsidRPr="0019469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55812338" w14:textId="77777777" w:rsidR="00010B31" w:rsidRPr="0019469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19469D">
        <w:rPr>
          <w:rFonts w:ascii="Arial Narrow" w:hAnsi="Arial Narrow" w:cs="Arial"/>
          <w:sz w:val="22"/>
          <w:szCs w:val="22"/>
        </w:rPr>
        <w:t xml:space="preserve">Zamawiający, </w:t>
      </w:r>
      <w:r w:rsidR="006061DA" w:rsidRPr="0019469D">
        <w:rPr>
          <w:rFonts w:ascii="Arial Narrow" w:hAnsi="Arial Narrow" w:cs="Arial"/>
          <w:b/>
          <w:sz w:val="22"/>
          <w:szCs w:val="22"/>
        </w:rPr>
        <w:t>10WSzKzP SPZOZ</w:t>
      </w:r>
      <w:r w:rsidRPr="0019469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061DA" w:rsidRPr="0019469D">
        <w:rPr>
          <w:rFonts w:ascii="Arial Narrow" w:hAnsi="Arial Narrow" w:cs="Arial"/>
          <w:sz w:val="22"/>
          <w:szCs w:val="22"/>
        </w:rPr>
        <w:t>(t.j. Dz. U. z 2024 poz. 1320)</w:t>
      </w:r>
      <w:r w:rsidRPr="0019469D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19469D">
        <w:rPr>
          <w:rFonts w:ascii="Arial Narrow" w:hAnsi="Arial Narrow" w:cs="Arial"/>
          <w:sz w:val="22"/>
          <w:szCs w:val="22"/>
        </w:rPr>
        <w:t>na</w:t>
      </w:r>
      <w:r w:rsidRPr="0019469D">
        <w:rPr>
          <w:rFonts w:ascii="Arial Narrow" w:hAnsi="Arial Narrow" w:cs="Arial"/>
          <w:sz w:val="22"/>
          <w:szCs w:val="22"/>
        </w:rPr>
        <w:t xml:space="preserve"> </w:t>
      </w:r>
      <w:r w:rsidR="00D8293D" w:rsidRPr="0019469D">
        <w:rPr>
          <w:rFonts w:ascii="Arial Narrow" w:hAnsi="Arial Narrow" w:cs="Arial"/>
          <w:sz w:val="22"/>
          <w:szCs w:val="22"/>
        </w:rPr>
        <w:t>na</w:t>
      </w:r>
      <w:r w:rsidR="00010B31" w:rsidRPr="0019469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F0AAC" w14:paraId="423A178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1088" w14:textId="77777777" w:rsidR="00D44D12" w:rsidRPr="002F0AAC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2F0AAC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0E8B" w14:textId="77777777" w:rsidR="00D44D12" w:rsidRPr="002F0AAC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2F0AAC">
              <w:rPr>
                <w:rFonts w:ascii="Arial Narrow" w:hAnsi="Arial Narrow" w:cs="Arial"/>
                <w:b/>
              </w:rPr>
              <w:t>Temat</w:t>
            </w:r>
          </w:p>
          <w:p w14:paraId="3ABEBBDE" w14:textId="77777777" w:rsidR="00D44D12" w:rsidRPr="002F0AAC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2F0AAC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6061DA" w:rsidRPr="0019469D" w14:paraId="4729FFC3" w14:textId="77777777" w:rsidTr="006E3E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74C1" w14:textId="77777777" w:rsidR="006061DA" w:rsidRPr="0019469D" w:rsidRDefault="006061DA" w:rsidP="006E3E9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DA5D" w14:textId="77777777" w:rsidR="006061DA" w:rsidRPr="0019469D" w:rsidRDefault="006061DA" w:rsidP="006E3E9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b/>
                <w:sz w:val="22"/>
                <w:szCs w:val="22"/>
              </w:rPr>
              <w:t>Usługa przeglądów i naprawy Aparatów do terapii nerkozastępczej OMNI (2 pozycje).</w:t>
            </w:r>
          </w:p>
          <w:p w14:paraId="2B775858" w14:textId="6AC9E949" w:rsidR="006061DA" w:rsidRPr="0019469D" w:rsidRDefault="006061DA" w:rsidP="002F0AA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9469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2F0A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469D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9469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9469D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5CE51EF" w14:textId="746D299E" w:rsidR="006061DA" w:rsidRPr="0019469D" w:rsidRDefault="006061DA" w:rsidP="002F0AA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9469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2F0A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753BA"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6061DA" w:rsidRPr="0019469D" w14:paraId="342919E2" w14:textId="77777777" w:rsidTr="006E3E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AFB0" w14:textId="77777777" w:rsidR="006061DA" w:rsidRPr="0019469D" w:rsidRDefault="006061DA" w:rsidP="006E3E9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B03A" w14:textId="77777777" w:rsidR="006061DA" w:rsidRPr="0019469D" w:rsidRDefault="006061DA" w:rsidP="006E3E9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b/>
                <w:sz w:val="22"/>
                <w:szCs w:val="22"/>
              </w:rPr>
              <w:t xml:space="preserve">Usługa przeglądów i napraw pomp infuzyjnych oraz stacji dokujących firmy </w:t>
            </w:r>
            <w:proofErr w:type="spellStart"/>
            <w:r w:rsidRPr="0019469D">
              <w:rPr>
                <w:rFonts w:ascii="Arial Narrow" w:hAnsi="Arial Narrow" w:cs="Arial"/>
                <w:b/>
                <w:sz w:val="22"/>
                <w:szCs w:val="22"/>
              </w:rPr>
              <w:t>Bbraun</w:t>
            </w:r>
            <w:proofErr w:type="spellEnd"/>
            <w:r w:rsidRPr="0019469D">
              <w:rPr>
                <w:rFonts w:ascii="Arial Narrow" w:hAnsi="Arial Narrow" w:cs="Arial"/>
                <w:b/>
                <w:sz w:val="22"/>
                <w:szCs w:val="22"/>
              </w:rPr>
              <w:t xml:space="preserve"> (452 pozycji).</w:t>
            </w:r>
          </w:p>
          <w:p w14:paraId="210AA7C8" w14:textId="18C3BDB8" w:rsidR="006061DA" w:rsidRPr="0019469D" w:rsidRDefault="006061DA" w:rsidP="002F0AA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9469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2F0A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469D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9469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9469D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6A00694" w14:textId="474F18CF" w:rsidR="006061DA" w:rsidRPr="0019469D" w:rsidRDefault="006061DA" w:rsidP="002F0AA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469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9469D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2F0A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753BA"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</w:tbl>
    <w:p w14:paraId="27D2BCD5" w14:textId="56C03EBD" w:rsidR="00010B31" w:rsidRDefault="00010B31" w:rsidP="002F0AAC">
      <w:pPr>
        <w:pStyle w:val="Tekstpodstawowy"/>
        <w:spacing w:before="360" w:after="120" w:line="276" w:lineRule="auto"/>
        <w:ind w:left="665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19469D">
        <w:rPr>
          <w:rFonts w:ascii="Arial Narrow" w:hAnsi="Arial Narrow" w:cs="Arial"/>
          <w:i/>
          <w:sz w:val="22"/>
          <w:szCs w:val="22"/>
        </w:rPr>
        <w:t>Zamawiający</w:t>
      </w:r>
    </w:p>
    <w:p w14:paraId="2755A3C5" w14:textId="77777777" w:rsidR="002F0AAC" w:rsidRDefault="002F0AAC" w:rsidP="002F0AAC">
      <w:pPr>
        <w:rPr>
          <w:rFonts w:ascii="Arial Narrow" w:hAnsi="Arial Narrow" w:cs="Arial"/>
          <w:szCs w:val="24"/>
        </w:rPr>
      </w:pPr>
    </w:p>
    <w:p w14:paraId="790FC967" w14:textId="77777777" w:rsidR="002F0AAC" w:rsidRDefault="002F0AAC" w:rsidP="002F0AAC">
      <w:pPr>
        <w:rPr>
          <w:rFonts w:ascii="Arial Narrow" w:hAnsi="Arial Narrow" w:cs="Arial"/>
          <w:szCs w:val="24"/>
        </w:rPr>
      </w:pPr>
    </w:p>
    <w:p w14:paraId="5F3BC1A4" w14:textId="5A7668D3" w:rsidR="002F0AAC" w:rsidRPr="002F0AAC" w:rsidRDefault="002F0AAC" w:rsidP="002F0AAC">
      <w:pPr>
        <w:rPr>
          <w:rFonts w:ascii="Arial Narrow" w:hAnsi="Arial Narrow" w:cs="Arial"/>
          <w:szCs w:val="24"/>
        </w:rPr>
      </w:pPr>
      <w:r w:rsidRPr="002F0AAC">
        <w:rPr>
          <w:rFonts w:ascii="Arial Narrow" w:hAnsi="Arial Narrow" w:cs="Arial"/>
          <w:szCs w:val="24"/>
        </w:rPr>
        <w:t>Wykonano w 2 egz. na</w:t>
      </w:r>
      <w:r>
        <w:rPr>
          <w:rFonts w:ascii="Arial Narrow" w:hAnsi="Arial Narrow" w:cs="Arial"/>
          <w:szCs w:val="24"/>
        </w:rPr>
        <w:t xml:space="preserve"> 1</w:t>
      </w:r>
      <w:r w:rsidRPr="002F0AAC">
        <w:rPr>
          <w:rFonts w:ascii="Arial Narrow" w:hAnsi="Arial Narrow" w:cs="Arial"/>
          <w:szCs w:val="24"/>
        </w:rPr>
        <w:t xml:space="preserve"> ark.</w:t>
      </w:r>
    </w:p>
    <w:p w14:paraId="128089BF" w14:textId="77777777" w:rsidR="002F0AAC" w:rsidRPr="002F0AAC" w:rsidRDefault="002F0AAC" w:rsidP="002F0AAC">
      <w:pPr>
        <w:rPr>
          <w:rFonts w:ascii="Arial Narrow" w:hAnsi="Arial Narrow" w:cs="Arial"/>
          <w:szCs w:val="24"/>
        </w:rPr>
      </w:pPr>
      <w:r w:rsidRPr="002F0AAC">
        <w:rPr>
          <w:rFonts w:ascii="Arial Narrow" w:hAnsi="Arial Narrow" w:cs="Arial"/>
          <w:szCs w:val="24"/>
        </w:rPr>
        <w:t>Egz. 1 – a/a kancelaria</w:t>
      </w:r>
    </w:p>
    <w:p w14:paraId="68311DB4" w14:textId="77777777" w:rsidR="002F0AAC" w:rsidRPr="002F0AAC" w:rsidRDefault="002F0AAC" w:rsidP="002F0AAC">
      <w:pPr>
        <w:rPr>
          <w:rFonts w:ascii="Arial Narrow" w:hAnsi="Arial Narrow" w:cs="Arial"/>
          <w:szCs w:val="24"/>
        </w:rPr>
      </w:pPr>
      <w:r w:rsidRPr="002F0AAC">
        <w:rPr>
          <w:rFonts w:ascii="Arial Narrow" w:hAnsi="Arial Narrow" w:cs="Arial"/>
          <w:szCs w:val="24"/>
        </w:rPr>
        <w:t xml:space="preserve">Egz. 2 – uczestnicy postępowania ( platforma e-propublico.pl – email); </w:t>
      </w:r>
      <w:proofErr w:type="spellStart"/>
      <w:r w:rsidRPr="002F0AAC">
        <w:rPr>
          <w:rFonts w:ascii="Arial Narrow" w:hAnsi="Arial Narrow" w:cs="Arial"/>
          <w:szCs w:val="24"/>
        </w:rPr>
        <w:t>SZPubl</w:t>
      </w:r>
      <w:proofErr w:type="spellEnd"/>
      <w:r w:rsidRPr="002F0AAC">
        <w:rPr>
          <w:rFonts w:ascii="Arial Narrow" w:hAnsi="Arial Narrow" w:cs="Arial"/>
          <w:szCs w:val="24"/>
        </w:rPr>
        <w:t>. T 2612 B5</w:t>
      </w:r>
    </w:p>
    <w:p w14:paraId="3F4D80DF" w14:textId="77777777" w:rsidR="002F0AAC" w:rsidRPr="002F0AAC" w:rsidRDefault="002F0AAC" w:rsidP="002F0AAC">
      <w:pPr>
        <w:rPr>
          <w:rFonts w:ascii="Arial Narrow" w:hAnsi="Arial Narrow" w:cs="Arial"/>
          <w:szCs w:val="24"/>
        </w:rPr>
      </w:pPr>
      <w:r w:rsidRPr="002F0AAC">
        <w:rPr>
          <w:rFonts w:ascii="Arial Narrow" w:hAnsi="Arial Narrow" w:cs="Arial"/>
          <w:szCs w:val="24"/>
        </w:rPr>
        <w:t xml:space="preserve">Wyk. Barbara Baranowska – Tel. 261 417 364, e-mail: </w:t>
      </w:r>
      <w:hyperlink r:id="rId6" w:history="1">
        <w:r w:rsidRPr="002F0AAC">
          <w:rPr>
            <w:rFonts w:ascii="Arial Narrow" w:hAnsi="Arial Narrow" w:cs="Arial"/>
            <w:color w:val="0000FF"/>
            <w:szCs w:val="24"/>
            <w:u w:val="single"/>
          </w:rPr>
          <w:t>baranowska1486@10wsk.mil.pl</w:t>
        </w:r>
      </w:hyperlink>
      <w:r w:rsidRPr="002F0AAC">
        <w:rPr>
          <w:rFonts w:ascii="Arial Narrow" w:hAnsi="Arial Narrow" w:cs="Arial"/>
          <w:szCs w:val="24"/>
        </w:rPr>
        <w:t xml:space="preserve"> </w:t>
      </w:r>
    </w:p>
    <w:p w14:paraId="2D8EED8B" w14:textId="5F0789E2" w:rsidR="002F0AAC" w:rsidRPr="0019469D" w:rsidRDefault="002F0AAC" w:rsidP="002F0AAC">
      <w:pPr>
        <w:rPr>
          <w:rFonts w:ascii="Arial Narrow" w:hAnsi="Arial Narrow" w:cs="Arial"/>
          <w:i/>
          <w:sz w:val="22"/>
          <w:szCs w:val="22"/>
        </w:rPr>
      </w:pPr>
      <w:r w:rsidRPr="002F0AAC">
        <w:rPr>
          <w:rFonts w:ascii="Arial Narrow" w:hAnsi="Arial Narrow" w:cs="Arial"/>
          <w:szCs w:val="24"/>
        </w:rPr>
        <w:t>Data: 2025-08-14</w:t>
      </w:r>
    </w:p>
    <w:sectPr w:rsidR="002F0AAC" w:rsidRPr="0019469D" w:rsidSect="002F0A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F7A13" w14:textId="77777777" w:rsidR="00741E68" w:rsidRDefault="00741E68" w:rsidP="00D34297">
      <w:r>
        <w:separator/>
      </w:r>
    </w:p>
  </w:endnote>
  <w:endnote w:type="continuationSeparator" w:id="0">
    <w:p w14:paraId="6C4C9023" w14:textId="77777777" w:rsidR="00741E68" w:rsidRDefault="00741E6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D168C" w14:textId="77777777" w:rsidR="006061DA" w:rsidRDefault="00606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310F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7DE454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EFF73" w14:textId="77777777" w:rsidR="006061DA" w:rsidRDefault="006061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033A3" w14:textId="77777777" w:rsidR="00741E68" w:rsidRDefault="00741E68" w:rsidP="00D34297">
      <w:r>
        <w:separator/>
      </w:r>
    </w:p>
  </w:footnote>
  <w:footnote w:type="continuationSeparator" w:id="0">
    <w:p w14:paraId="45552880" w14:textId="77777777" w:rsidR="00741E68" w:rsidRDefault="00741E6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38C62" w14:textId="77777777" w:rsidR="006061DA" w:rsidRDefault="00606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3611D" w14:textId="77777777" w:rsidR="006061DA" w:rsidRDefault="00606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0B693" w14:textId="77777777" w:rsidR="006061DA" w:rsidRDefault="00606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E68"/>
    <w:rsid w:val="00010B31"/>
    <w:rsid w:val="00104963"/>
    <w:rsid w:val="00150F65"/>
    <w:rsid w:val="0019469D"/>
    <w:rsid w:val="002A7DFF"/>
    <w:rsid w:val="002F0AAC"/>
    <w:rsid w:val="00310284"/>
    <w:rsid w:val="0046322A"/>
    <w:rsid w:val="004E2226"/>
    <w:rsid w:val="005464E2"/>
    <w:rsid w:val="006061DA"/>
    <w:rsid w:val="006753BA"/>
    <w:rsid w:val="00741E68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615E1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2BD04"/>
  <w15:chartTrackingRefBased/>
  <w15:docId w15:val="{E9C03892-5DF6-40F2-896E-59A6B114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2025-08-14T06:55:00Z</cp:lastPrinted>
  <dcterms:created xsi:type="dcterms:W3CDTF">2025-08-14T06:43:00Z</dcterms:created>
  <dcterms:modified xsi:type="dcterms:W3CDTF">2025-08-14T06:55:00Z</dcterms:modified>
</cp:coreProperties>
</file>