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7AB47" w14:textId="77777777" w:rsidR="00D64136" w:rsidRPr="00353FDC" w:rsidRDefault="00C72007" w:rsidP="002806AC">
      <w:pPr>
        <w:jc w:val="right"/>
        <w:rPr>
          <w:rFonts w:ascii="Arial" w:hAnsi="Arial" w:cs="Arial"/>
        </w:rPr>
      </w:pPr>
      <w:bookmarkStart w:id="0" w:name="_Hlk53520193"/>
      <w:r w:rsidRPr="00C72007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C72007">
        <w:rPr>
          <w:rFonts w:ascii="Arial" w:hAnsi="Arial" w:cs="Arial"/>
        </w:rPr>
        <w:t>2025-08-13</w:t>
      </w:r>
    </w:p>
    <w:p w14:paraId="43929032" w14:textId="77777777" w:rsidR="00C72007" w:rsidRPr="00C72007" w:rsidRDefault="00C72007" w:rsidP="002806AC">
      <w:pPr>
        <w:ind w:right="3969"/>
        <w:rPr>
          <w:rFonts w:ascii="Arial" w:hAnsi="Arial" w:cs="Arial"/>
          <w:b/>
          <w:bCs/>
        </w:rPr>
      </w:pPr>
      <w:r w:rsidRPr="00C72007">
        <w:rPr>
          <w:rFonts w:ascii="Arial" w:hAnsi="Arial" w:cs="Arial"/>
          <w:b/>
          <w:bCs/>
        </w:rPr>
        <w:t>Szpital Wojewódzki w Poznaniu</w:t>
      </w:r>
    </w:p>
    <w:p w14:paraId="68B299FD" w14:textId="77777777" w:rsidR="00D64136" w:rsidRPr="00353FDC" w:rsidRDefault="00C72007" w:rsidP="002806AC">
      <w:pPr>
        <w:ind w:right="3969"/>
        <w:rPr>
          <w:rFonts w:ascii="Arial" w:hAnsi="Arial" w:cs="Arial"/>
          <w:b/>
          <w:bCs/>
        </w:rPr>
      </w:pPr>
      <w:r w:rsidRPr="00C72007">
        <w:rPr>
          <w:rFonts w:ascii="Arial" w:hAnsi="Arial" w:cs="Arial"/>
          <w:b/>
          <w:bCs/>
        </w:rPr>
        <w:t>Dział Zamówień Publicznych</w:t>
      </w:r>
    </w:p>
    <w:p w14:paraId="26CA7839" w14:textId="77777777" w:rsidR="00D64136" w:rsidRPr="00353FDC" w:rsidRDefault="00C72007" w:rsidP="002806AC">
      <w:pPr>
        <w:ind w:right="3969"/>
        <w:rPr>
          <w:rFonts w:ascii="Arial" w:hAnsi="Arial" w:cs="Arial"/>
        </w:rPr>
      </w:pPr>
      <w:r w:rsidRPr="00C72007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C72007">
        <w:rPr>
          <w:rFonts w:ascii="Arial" w:hAnsi="Arial" w:cs="Arial"/>
        </w:rPr>
        <w:t>7/19</w:t>
      </w:r>
    </w:p>
    <w:p w14:paraId="4072D91B" w14:textId="77777777" w:rsidR="00D64136" w:rsidRPr="00353FDC" w:rsidRDefault="00C72007" w:rsidP="002806AC">
      <w:pPr>
        <w:ind w:right="3969"/>
        <w:rPr>
          <w:rFonts w:ascii="Arial" w:hAnsi="Arial" w:cs="Arial"/>
        </w:rPr>
      </w:pPr>
      <w:r w:rsidRPr="00C72007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C72007">
        <w:rPr>
          <w:rFonts w:ascii="Arial" w:hAnsi="Arial" w:cs="Arial"/>
        </w:rPr>
        <w:t>Poznań</w:t>
      </w:r>
    </w:p>
    <w:p w14:paraId="6C6342D6" w14:textId="77777777" w:rsidR="002806AC" w:rsidRDefault="002806AC" w:rsidP="002806A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D1D5A6E" w14:textId="775AAB1C" w:rsidR="009F463B" w:rsidRDefault="009F463B" w:rsidP="002806A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A22E376" w14:textId="77777777" w:rsidR="00D64136" w:rsidRDefault="009F463B" w:rsidP="002806A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8025390" w14:textId="77777777" w:rsidR="002806AC" w:rsidRDefault="002806AC" w:rsidP="002806A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55BC461" w14:textId="77777777" w:rsidR="002806AC" w:rsidRPr="009F463B" w:rsidRDefault="002806AC" w:rsidP="002806A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21579844" w14:textId="77777777" w:rsidTr="005E0D0A">
        <w:tc>
          <w:tcPr>
            <w:tcW w:w="10065" w:type="dxa"/>
            <w:shd w:val="clear" w:color="auto" w:fill="F2F2F2"/>
            <w:hideMark/>
          </w:tcPr>
          <w:p w14:paraId="677CF3DE" w14:textId="77777777" w:rsidR="00D64136" w:rsidRPr="00353FDC" w:rsidRDefault="00D64136" w:rsidP="002806A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FA468DC" w14:textId="77777777" w:rsidR="00D64136" w:rsidRPr="00353FDC" w:rsidRDefault="00D64136" w:rsidP="002806A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8792219" w14:textId="77777777" w:rsidR="00D64136" w:rsidRPr="00353FDC" w:rsidRDefault="00D64136" w:rsidP="002806AC">
      <w:pPr>
        <w:keepNext/>
        <w:outlineLvl w:val="0"/>
        <w:rPr>
          <w:rFonts w:ascii="Arial" w:hAnsi="Arial" w:cs="Arial"/>
          <w:b/>
        </w:rPr>
      </w:pPr>
    </w:p>
    <w:p w14:paraId="1A1DF82B" w14:textId="77777777" w:rsidR="00D64136" w:rsidRPr="00353FDC" w:rsidRDefault="00D64136" w:rsidP="002806A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6DED4867" w14:textId="77777777" w:rsidTr="005E0D0A">
        <w:tc>
          <w:tcPr>
            <w:tcW w:w="2269" w:type="dxa"/>
          </w:tcPr>
          <w:p w14:paraId="0AC6505B" w14:textId="77777777" w:rsidR="00D64136" w:rsidRPr="00353FDC" w:rsidRDefault="00D64136" w:rsidP="002806A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5057884" w14:textId="77777777" w:rsidR="00D64136" w:rsidRPr="00353FDC" w:rsidRDefault="00C72007" w:rsidP="002806A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Programy lekowe</w:t>
            </w:r>
          </w:p>
        </w:tc>
      </w:tr>
      <w:tr w:rsidR="00C72007" w:rsidRPr="00353FDC" w14:paraId="56F7BFC1" w14:textId="77777777" w:rsidTr="006A7F05">
        <w:tc>
          <w:tcPr>
            <w:tcW w:w="2269" w:type="dxa"/>
          </w:tcPr>
          <w:p w14:paraId="42FF7959" w14:textId="77777777" w:rsidR="00C72007" w:rsidRPr="00353FDC" w:rsidRDefault="00C72007" w:rsidP="002806A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DDF34C1" w14:textId="77777777" w:rsidR="00C72007" w:rsidRPr="00353FDC" w:rsidRDefault="00C72007" w:rsidP="002806A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SZW/DZP/55/2025</w:t>
            </w:r>
          </w:p>
        </w:tc>
      </w:tr>
    </w:tbl>
    <w:p w14:paraId="798441AD" w14:textId="77777777" w:rsidR="00D64136" w:rsidRPr="00E1738E" w:rsidRDefault="00D64136" w:rsidP="002806A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9A5585F" w14:textId="48F523E2" w:rsidR="00D64136" w:rsidRDefault="00D64136" w:rsidP="002806AC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C72007" w:rsidRPr="00C72007">
        <w:rPr>
          <w:rFonts w:ascii="Arial" w:hAnsi="Arial" w:cs="Arial"/>
          <w:b/>
        </w:rPr>
        <w:t>Szpital Wojewódzki w Poznaniu</w:t>
      </w:r>
      <w:r w:rsidR="002806AC">
        <w:rPr>
          <w:rFonts w:ascii="Arial" w:hAnsi="Arial" w:cs="Arial"/>
          <w:b/>
        </w:rPr>
        <w:t xml:space="preserve">, </w:t>
      </w:r>
      <w:r w:rsidR="00C72007" w:rsidRPr="00C72007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C72007" w:rsidRPr="00C72007">
        <w:rPr>
          <w:rFonts w:ascii="Arial" w:hAnsi="Arial" w:cs="Arial"/>
        </w:rPr>
        <w:t>(</w:t>
      </w:r>
      <w:proofErr w:type="spellStart"/>
      <w:r w:rsidR="00C72007" w:rsidRPr="00C72007">
        <w:rPr>
          <w:rFonts w:ascii="Arial" w:hAnsi="Arial" w:cs="Arial"/>
        </w:rPr>
        <w:t>t.j</w:t>
      </w:r>
      <w:proofErr w:type="spellEnd"/>
      <w:r w:rsidR="00C72007" w:rsidRPr="00C72007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4A9765BD" w14:textId="77777777" w:rsidR="002806AC" w:rsidRDefault="002806AC" w:rsidP="002806AC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72007" w14:paraId="6BC86EF0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C0B47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1</w:t>
            </w:r>
          </w:p>
          <w:p w14:paraId="058989AC" w14:textId="2D26EDAF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 xml:space="preserve">Konsorcjum firm: Bayer Sp. z </w:t>
            </w:r>
            <w:proofErr w:type="spellStart"/>
            <w:r w:rsidRPr="00C72007">
              <w:rPr>
                <w:rFonts w:ascii="Arial" w:hAnsi="Arial" w:cs="Arial"/>
                <w:b/>
              </w:rPr>
              <w:t>o.o</w:t>
            </w:r>
            <w:proofErr w:type="spellEnd"/>
            <w:r w:rsidRPr="00C72007">
              <w:rPr>
                <w:rFonts w:ascii="Arial" w:hAnsi="Arial" w:cs="Arial"/>
                <w:b/>
              </w:rPr>
              <w:t xml:space="preserve"> i </w:t>
            </w:r>
            <w:proofErr w:type="spellStart"/>
            <w:r w:rsidRPr="00C72007">
              <w:rPr>
                <w:rFonts w:ascii="Arial" w:hAnsi="Arial" w:cs="Arial"/>
                <w:b/>
              </w:rPr>
              <w:t>Urtica</w:t>
            </w:r>
            <w:proofErr w:type="spellEnd"/>
            <w:r w:rsidRPr="00C72007">
              <w:rPr>
                <w:rFonts w:ascii="Arial" w:hAnsi="Arial" w:cs="Arial"/>
                <w:b/>
              </w:rPr>
              <w:t xml:space="preserve"> Sp.</w:t>
            </w:r>
            <w:r w:rsidR="002806AC">
              <w:rPr>
                <w:rFonts w:ascii="Arial" w:hAnsi="Arial" w:cs="Arial"/>
                <w:b/>
              </w:rPr>
              <w:t xml:space="preserve"> </w:t>
            </w:r>
            <w:r w:rsidRPr="00C72007">
              <w:rPr>
                <w:rFonts w:ascii="Arial" w:hAnsi="Arial" w:cs="Arial"/>
                <w:b/>
              </w:rPr>
              <w:t>z o.o.</w:t>
            </w:r>
          </w:p>
          <w:p w14:paraId="08734E06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Aleje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158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A84FB0B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02-326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Warszawa</w:t>
            </w:r>
          </w:p>
          <w:p w14:paraId="6A9FBE0B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946 512.43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D4A9F2A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C8C8B5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4E9422E9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ED52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2</w:t>
            </w:r>
          </w:p>
          <w:p w14:paraId="6C211E34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>Roche Polska Sp. z o.o.</w:t>
            </w:r>
          </w:p>
          <w:p w14:paraId="4D90B2AB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39B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3232BC1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Warszawa</w:t>
            </w:r>
          </w:p>
          <w:p w14:paraId="37525897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77 090.00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D1D6BA6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B7B47F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60F8710C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C1605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3</w:t>
            </w:r>
          </w:p>
          <w:p w14:paraId="7EB57B54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>Roche Polska Sp. z o.o.</w:t>
            </w:r>
          </w:p>
          <w:p w14:paraId="13494A97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39B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DBF4D1B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Warszawa</w:t>
            </w:r>
          </w:p>
          <w:p w14:paraId="2EFE053D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286 940.00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1BB586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C0FB0A4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41247E45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5C1A9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4</w:t>
            </w:r>
          </w:p>
          <w:p w14:paraId="7BB3443C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>ASCLEPIOS S.A.</w:t>
            </w:r>
          </w:p>
          <w:p w14:paraId="274DBBD1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C72007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C2B0AE1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Wrocław</w:t>
            </w:r>
          </w:p>
          <w:p w14:paraId="4A4D3E4B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50 996.74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5B9419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4D362F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349290DD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E4B3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5</w:t>
            </w:r>
          </w:p>
          <w:p w14:paraId="79AE7360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C72007">
              <w:rPr>
                <w:rFonts w:ascii="Arial" w:hAnsi="Arial" w:cs="Arial"/>
                <w:b/>
              </w:rPr>
              <w:t>Amgen</w:t>
            </w:r>
            <w:proofErr w:type="spellEnd"/>
            <w:r w:rsidRPr="00C72007">
              <w:rPr>
                <w:rFonts w:ascii="Arial" w:hAnsi="Arial" w:cs="Arial"/>
                <w:b/>
              </w:rPr>
              <w:t xml:space="preserve"> Sp. z o.o.</w:t>
            </w:r>
          </w:p>
          <w:p w14:paraId="348D2D9A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145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71B2D03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02-715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Warszawa</w:t>
            </w:r>
          </w:p>
          <w:p w14:paraId="589A8B2E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9 914.40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BDA3B4D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21DFC6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18AD3565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C3145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6</w:t>
            </w:r>
          </w:p>
          <w:p w14:paraId="358B0CBE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>Lek S.A.</w:t>
            </w:r>
          </w:p>
          <w:p w14:paraId="3274A56C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FFAF641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Stryków</w:t>
            </w:r>
          </w:p>
          <w:p w14:paraId="19C5E32C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83 916.00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7A8D45E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E7FBA2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04539720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6185E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7</w:t>
            </w:r>
          </w:p>
          <w:p w14:paraId="6141B33A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>Farmacol Logistyka Sp. z o.o.</w:t>
            </w:r>
          </w:p>
          <w:p w14:paraId="3085932F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F6C471F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Katowice</w:t>
            </w:r>
          </w:p>
          <w:p w14:paraId="47F129F5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39 288.29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E3709A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5637A31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470FFEEC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5AB4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8</w:t>
            </w:r>
          </w:p>
          <w:p w14:paraId="4E796815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 xml:space="preserve">AstraZeneca </w:t>
            </w:r>
            <w:proofErr w:type="spellStart"/>
            <w:r w:rsidRPr="00C72007">
              <w:rPr>
                <w:rFonts w:ascii="Arial" w:hAnsi="Arial" w:cs="Arial"/>
                <w:b/>
              </w:rPr>
              <w:t>Kft</w:t>
            </w:r>
            <w:proofErr w:type="spellEnd"/>
            <w:r w:rsidRPr="00C72007">
              <w:rPr>
                <w:rFonts w:ascii="Arial" w:hAnsi="Arial" w:cs="Arial"/>
                <w:b/>
              </w:rPr>
              <w:t>.</w:t>
            </w:r>
          </w:p>
          <w:p w14:paraId="229ACC6A" w14:textId="49792D3D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 xml:space="preserve">1117 </w:t>
            </w:r>
            <w:proofErr w:type="spellStart"/>
            <w:r w:rsidRPr="00C72007">
              <w:rPr>
                <w:rFonts w:ascii="Arial" w:hAnsi="Arial" w:cs="Arial"/>
                <w:bCs/>
              </w:rPr>
              <w:t>Budapest</w:t>
            </w:r>
            <w:proofErr w:type="spellEnd"/>
            <w:r w:rsidRPr="00C72007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C72007">
              <w:rPr>
                <w:rFonts w:ascii="Arial" w:hAnsi="Arial" w:cs="Arial"/>
                <w:bCs/>
              </w:rPr>
              <w:t>Alíz</w:t>
            </w:r>
            <w:proofErr w:type="spellEnd"/>
            <w:r w:rsidRPr="00C72007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C72007">
              <w:rPr>
                <w:rFonts w:ascii="Arial" w:hAnsi="Arial" w:cs="Arial"/>
                <w:bCs/>
              </w:rPr>
              <w:t>utca</w:t>
            </w:r>
            <w:proofErr w:type="spellEnd"/>
            <w:r w:rsidRPr="00C72007">
              <w:rPr>
                <w:rFonts w:ascii="Arial" w:hAnsi="Arial" w:cs="Arial"/>
                <w:bCs/>
              </w:rPr>
              <w:t xml:space="preserve"> 4. B. </w:t>
            </w:r>
            <w:proofErr w:type="spellStart"/>
            <w:r w:rsidRPr="00C72007">
              <w:rPr>
                <w:rFonts w:ascii="Arial" w:hAnsi="Arial" w:cs="Arial"/>
                <w:bCs/>
              </w:rPr>
              <w:t>ép</w:t>
            </w:r>
            <w:proofErr w:type="spellEnd"/>
            <w:r w:rsidRPr="00C72007">
              <w:rPr>
                <w:rFonts w:ascii="Arial" w:hAnsi="Arial" w:cs="Arial"/>
                <w:bCs/>
              </w:rPr>
              <w:t>.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7A0CFBB" w14:textId="0FFB2A31" w:rsidR="00C72007" w:rsidRPr="00F245C5" w:rsidRDefault="002806AC" w:rsidP="002806A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Węgry</w:t>
            </w:r>
          </w:p>
          <w:p w14:paraId="5F4E0EE0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168 084.72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9D8E53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69F605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44A65778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8D28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9</w:t>
            </w:r>
          </w:p>
          <w:p w14:paraId="423B272D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>Takeda Pharma Sp. z o.o.</w:t>
            </w:r>
          </w:p>
          <w:p w14:paraId="725AB58C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Prosta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68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F3B1A6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00-838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Warszawa</w:t>
            </w:r>
          </w:p>
          <w:p w14:paraId="4BF2F576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372 060.00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BF86A2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9CDBBA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6C2853D2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7BD3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10</w:t>
            </w:r>
          </w:p>
          <w:p w14:paraId="28791057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>Farmacol Logistyka Sp. z o.o.</w:t>
            </w:r>
          </w:p>
          <w:p w14:paraId="4774A668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20C496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Katowice</w:t>
            </w:r>
          </w:p>
          <w:p w14:paraId="4122A268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7 170.77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8BD498B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0BB4A90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C72007" w14:paraId="35BE2167" w14:textId="77777777" w:rsidTr="006A7F0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49380" w14:textId="77777777" w:rsidR="00C72007" w:rsidRPr="00F245C5" w:rsidRDefault="00C72007" w:rsidP="002806A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007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72007">
              <w:rPr>
                <w:rFonts w:ascii="Arial" w:hAnsi="Arial" w:cs="Arial"/>
              </w:rPr>
              <w:t>pakiet 11</w:t>
            </w:r>
          </w:p>
          <w:p w14:paraId="303B8B37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/>
              </w:rPr>
            </w:pPr>
            <w:r w:rsidRPr="00C72007">
              <w:rPr>
                <w:rFonts w:ascii="Arial" w:hAnsi="Arial" w:cs="Arial"/>
                <w:b/>
              </w:rPr>
              <w:t>Farmacol Logistyka Sp. z o.o.</w:t>
            </w:r>
          </w:p>
          <w:p w14:paraId="77587E2A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8ED1283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C72007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72007">
              <w:rPr>
                <w:rFonts w:ascii="Arial" w:hAnsi="Arial" w:cs="Arial"/>
                <w:bCs/>
              </w:rPr>
              <w:t>Katowice</w:t>
            </w:r>
          </w:p>
          <w:p w14:paraId="59EBEBCD" w14:textId="77777777" w:rsidR="00C72007" w:rsidRPr="00F245C5" w:rsidRDefault="00C72007" w:rsidP="002806A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72007">
              <w:rPr>
                <w:rFonts w:ascii="Arial" w:hAnsi="Arial" w:cs="Arial"/>
                <w:b/>
              </w:rPr>
              <w:t>27 043.85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C20ADD" w14:textId="77777777" w:rsidR="00C72007" w:rsidRPr="00F245C5" w:rsidRDefault="00C72007" w:rsidP="002806A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278FA3" w14:textId="77777777" w:rsidR="00C72007" w:rsidRPr="00F245C5" w:rsidRDefault="00C72007" w:rsidP="002806A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C7200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F0EE197" w14:textId="77777777" w:rsidR="00355EBE" w:rsidRDefault="00355EBE" w:rsidP="002806AC">
      <w:pPr>
        <w:jc w:val="both"/>
        <w:rPr>
          <w:rFonts w:ascii="Arial" w:hAnsi="Arial" w:cs="Arial"/>
          <w:b/>
          <w:bCs/>
          <w:color w:val="000000"/>
        </w:rPr>
      </w:pPr>
    </w:p>
    <w:p w14:paraId="0566C3C6" w14:textId="77777777" w:rsidR="00355EBE" w:rsidRDefault="00355EBE" w:rsidP="002806AC">
      <w:pPr>
        <w:jc w:val="both"/>
        <w:rPr>
          <w:rFonts w:ascii="Arial" w:hAnsi="Arial" w:cs="Arial"/>
          <w:b/>
          <w:bCs/>
          <w:color w:val="000000"/>
        </w:rPr>
      </w:pPr>
    </w:p>
    <w:p w14:paraId="5A14474E" w14:textId="26BEEBBF" w:rsidR="00D64136" w:rsidRDefault="00D64136" w:rsidP="002806A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D64136" w14:paraId="1E2D20CC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0061D6" w14:textId="77777777" w:rsidR="00D64136" w:rsidRPr="00F245C5" w:rsidRDefault="00D64136" w:rsidP="002806A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B63B2A" w14:textId="77777777" w:rsidR="00D64136" w:rsidRPr="00F245C5" w:rsidRDefault="00D64136" w:rsidP="002806A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88DBB" w14:textId="77777777" w:rsidR="00D64136" w:rsidRPr="00F245C5" w:rsidRDefault="00D64136" w:rsidP="002806A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31FFBF" w14:textId="77777777" w:rsidR="00D64136" w:rsidRPr="00F245C5" w:rsidRDefault="00D64136" w:rsidP="002806A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72007" w14:paraId="0915987A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006DA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443DB" w14:textId="77777777" w:rsidR="00355EBE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Konsorcjum firm: </w:t>
            </w:r>
          </w:p>
          <w:p w14:paraId="4D23C3BE" w14:textId="038BFC8F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Bayer Sp. z </w:t>
            </w: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</w:t>
            </w:r>
            <w:r w:rsidR="00355E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z o.o.</w:t>
            </w:r>
          </w:p>
          <w:p w14:paraId="70193519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158</w:t>
            </w:r>
          </w:p>
          <w:p w14:paraId="12170190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02-326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9FFF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B354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0D2D5D0A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736A5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25DF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0CE18BE5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39B</w:t>
            </w:r>
          </w:p>
          <w:p w14:paraId="43C0864A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A444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A74F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2A21C831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0C38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940A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3448195A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39B</w:t>
            </w:r>
          </w:p>
          <w:p w14:paraId="4D0163BE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45E4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1BCF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3408F721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BA2B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7F092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6214C8B6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264C662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B7663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BD88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77089045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D75F8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81C9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FB6DBEE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520001E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163C0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- 98.93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A952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98,93</w:t>
            </w:r>
          </w:p>
        </w:tc>
      </w:tr>
      <w:tr w:rsidR="00C72007" w14:paraId="0506FAE9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38D0C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6C114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Amgen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B79ED30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145</w:t>
            </w:r>
          </w:p>
          <w:p w14:paraId="4F8D2ADF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02-715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27E15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D9FF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0D75ADCB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46600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1865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5D66A10C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453D38B4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2815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8D8A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1F99C3E3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033C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E015E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52754A2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0E68A64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F95E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5939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0A41D148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AFAF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CACB5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2AA7751" w14:textId="03E61948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Wolskie, ul.</w:t>
            </w:r>
            <w:r w:rsidR="00355EB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0B036EA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79CB4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- 98.59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37C3B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98,59</w:t>
            </w:r>
          </w:p>
        </w:tc>
      </w:tr>
      <w:tr w:rsidR="00C72007" w14:paraId="134028EE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75B9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0763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Sp. </w:t>
            </w: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B2B17E2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F403EC6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50D92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- 98.11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5323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98,11</w:t>
            </w:r>
          </w:p>
        </w:tc>
      </w:tr>
      <w:tr w:rsidR="00C72007" w14:paraId="40ECD7AF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E351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35E62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E18CC24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85C4257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E576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- 97.93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4C240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97,93</w:t>
            </w:r>
          </w:p>
        </w:tc>
      </w:tr>
      <w:tr w:rsidR="00C72007" w14:paraId="32C98A5D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2486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4FB41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437A689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ul. Szosa Bydgoska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55FC98E8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2D808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- 97.17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81AC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97,17</w:t>
            </w:r>
          </w:p>
        </w:tc>
      </w:tr>
      <w:tr w:rsidR="00C72007" w14:paraId="26605AFE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DD465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12E4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AstraZeneca </w:t>
            </w: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Kft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8BEB6DE" w14:textId="46609FFA" w:rsidR="00C72007" w:rsidRPr="007D7932" w:rsidRDefault="00C72007" w:rsidP="00355EB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1117 </w:t>
            </w:r>
            <w:proofErr w:type="spellStart"/>
            <w:r w:rsidRPr="00C72007">
              <w:rPr>
                <w:rFonts w:ascii="Arial" w:hAnsi="Arial" w:cs="Arial"/>
                <w:sz w:val="22"/>
                <w:szCs w:val="22"/>
              </w:rPr>
              <w:t>Budapest</w:t>
            </w:r>
            <w:proofErr w:type="spellEnd"/>
            <w:r w:rsidRPr="00C7200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72007">
              <w:rPr>
                <w:rFonts w:ascii="Arial" w:hAnsi="Arial" w:cs="Arial"/>
                <w:sz w:val="22"/>
                <w:szCs w:val="22"/>
              </w:rPr>
              <w:t>Alíz</w:t>
            </w:r>
            <w:proofErr w:type="spellEnd"/>
            <w:r w:rsidRPr="00C7200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72007">
              <w:rPr>
                <w:rFonts w:ascii="Arial" w:hAnsi="Arial" w:cs="Arial"/>
                <w:sz w:val="22"/>
                <w:szCs w:val="22"/>
              </w:rPr>
              <w:t>utca</w:t>
            </w:r>
            <w:proofErr w:type="spellEnd"/>
            <w:r w:rsidRPr="00C72007">
              <w:rPr>
                <w:rFonts w:ascii="Arial" w:hAnsi="Arial" w:cs="Arial"/>
                <w:sz w:val="22"/>
                <w:szCs w:val="22"/>
              </w:rPr>
              <w:t xml:space="preserve"> 4. B. </w:t>
            </w:r>
            <w:proofErr w:type="spellStart"/>
            <w:r w:rsidRPr="00C72007">
              <w:rPr>
                <w:rFonts w:ascii="Arial" w:hAnsi="Arial" w:cs="Arial"/>
                <w:sz w:val="22"/>
                <w:szCs w:val="22"/>
              </w:rPr>
              <w:t>ép</w:t>
            </w:r>
            <w:proofErr w:type="spellEnd"/>
            <w:r w:rsidRPr="00C72007">
              <w:rPr>
                <w:rFonts w:ascii="Arial" w:hAnsi="Arial" w:cs="Arial"/>
                <w:sz w:val="22"/>
                <w:szCs w:val="22"/>
              </w:rPr>
              <w:t>.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55EBE">
              <w:rPr>
                <w:rFonts w:ascii="Arial" w:hAnsi="Arial" w:cs="Arial"/>
                <w:sz w:val="22"/>
                <w:szCs w:val="22"/>
              </w:rPr>
              <w:t>Wegry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3FEF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9323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249C3D9F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7B5E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AEB8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Takeda Pharma Sp. z o.o.</w:t>
            </w:r>
          </w:p>
          <w:p w14:paraId="7A47C66C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Prosta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68</w:t>
            </w:r>
          </w:p>
          <w:p w14:paraId="2E94078F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00-838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2C932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719C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4DE8496B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4CF56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D02A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6B89E66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3A158F0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F4A1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7C02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54C417FF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56EE7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C765F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AA60E47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F7E859F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F7B4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- 97.76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B783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97,76</w:t>
            </w:r>
          </w:p>
        </w:tc>
      </w:tr>
      <w:tr w:rsidR="00C72007" w14:paraId="6C02223A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71B3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15497" w14:textId="77777777" w:rsidR="00355EBE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</w:t>
            </w:r>
          </w:p>
          <w:p w14:paraId="0DEB8E43" w14:textId="66096A56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Sp. z</w:t>
            </w:r>
            <w:r w:rsidR="00355E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20BD5698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lastRenderedPageBreak/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AAFBCD1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6F39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lastRenderedPageBreak/>
              <w:t>1 - Cena - 97.52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6BA9D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97,52</w:t>
            </w:r>
          </w:p>
        </w:tc>
      </w:tr>
      <w:tr w:rsidR="00C72007" w14:paraId="323A243F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FB64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3E997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94543E3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14A22DF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8A2D3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3C04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72007" w14:paraId="44F0FA85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D409A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4B3A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AF6F6DD" w14:textId="2D64A25E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Wolskie, ul.</w:t>
            </w:r>
            <w:r w:rsidR="00355EB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F6973CC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2816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- 97.63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98B3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97,63</w:t>
            </w:r>
          </w:p>
        </w:tc>
      </w:tr>
      <w:tr w:rsidR="00C72007" w14:paraId="1F475B22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A4F1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FAF94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5CFAEB0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B6D5B53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3A46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- 97.52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94EF7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97,52</w:t>
            </w:r>
          </w:p>
        </w:tc>
      </w:tr>
      <w:tr w:rsidR="00C72007" w14:paraId="5F061DC8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F56E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FD10C" w14:textId="77777777" w:rsidR="00355EBE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</w:t>
            </w:r>
          </w:p>
          <w:p w14:paraId="3AF73AC7" w14:textId="2CE545B4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Sp. z</w:t>
            </w:r>
            <w:r w:rsidR="00355EB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3996B883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63159B9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E9C6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- 97.40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030F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97,40</w:t>
            </w:r>
          </w:p>
        </w:tc>
      </w:tr>
      <w:tr w:rsidR="00C72007" w14:paraId="213C0158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5880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CEDFC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D629AF7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ADFB4F8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E73A0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- 96.84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7965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96,84</w:t>
            </w:r>
          </w:p>
        </w:tc>
      </w:tr>
      <w:tr w:rsidR="00C72007" w14:paraId="6EE2366E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44CB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DF95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C094E09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72007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C03B9AA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6751F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- 94.64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7C8E1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94,64</w:t>
            </w:r>
          </w:p>
        </w:tc>
      </w:tr>
      <w:tr w:rsidR="00C72007" w14:paraId="7654EB16" w14:textId="77777777" w:rsidTr="00355EBE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F9DE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007">
              <w:rPr>
                <w:rFonts w:ascii="Arial" w:hAnsi="Arial" w:cs="Arial"/>
                <w:sz w:val="22"/>
                <w:szCs w:val="22"/>
              </w:rPr>
              <w:t>pakiet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A6AC" w14:textId="77777777" w:rsidR="00C72007" w:rsidRPr="007D7932" w:rsidRDefault="00C72007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00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180AD30D" w14:textId="77777777" w:rsidR="00C72007" w:rsidRPr="007D7932" w:rsidRDefault="00C72007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ul. Szosa Bydgoska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724F66E5" w14:textId="77777777" w:rsidR="00C72007" w:rsidRPr="007D7932" w:rsidRDefault="00C72007" w:rsidP="002806A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00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B62D7" w14:textId="77777777" w:rsidR="00C72007" w:rsidRPr="007D7932" w:rsidRDefault="00C72007" w:rsidP="00355E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>1 - Cena - 92.61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B17C" w14:textId="77777777" w:rsidR="00C72007" w:rsidRPr="007D7932" w:rsidRDefault="00C72007" w:rsidP="002806A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007">
              <w:rPr>
                <w:rFonts w:ascii="Arial" w:hAnsi="Arial" w:cs="Arial"/>
                <w:sz w:val="22"/>
                <w:szCs w:val="22"/>
              </w:rPr>
              <w:t xml:space="preserve">  92,61</w:t>
            </w:r>
          </w:p>
        </w:tc>
      </w:tr>
    </w:tbl>
    <w:p w14:paraId="32CBB3BD" w14:textId="77777777" w:rsidR="00D64136" w:rsidRDefault="00D64136" w:rsidP="002806AC">
      <w:pPr>
        <w:jc w:val="both"/>
        <w:rPr>
          <w:rFonts w:ascii="Arial" w:hAnsi="Arial" w:cs="Arial"/>
          <w:color w:val="000000"/>
        </w:rPr>
      </w:pPr>
    </w:p>
    <w:p w14:paraId="4BBB202B" w14:textId="77777777" w:rsidR="00D64136" w:rsidRDefault="00D64136" w:rsidP="002806AC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47C8CCFF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4CDE889" w14:textId="77777777" w:rsidR="00D64136" w:rsidRPr="007D7932" w:rsidRDefault="00D64136" w:rsidP="002806A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A5EC495" w14:textId="77777777" w:rsidR="00D64136" w:rsidRPr="007D7932" w:rsidRDefault="00D64136" w:rsidP="002806A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0A868CA" w14:textId="77777777" w:rsidR="00D64136" w:rsidRPr="007D7932" w:rsidRDefault="00D64136" w:rsidP="002806A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6E15C7C9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6D34A4" w14:textId="77777777" w:rsidR="00D64136" w:rsidRPr="007D7932" w:rsidRDefault="00D64136" w:rsidP="002806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8967E5" w14:textId="77777777" w:rsidR="00D64136" w:rsidRPr="007D7932" w:rsidRDefault="00D64136" w:rsidP="002806A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63A0D1" w14:textId="77777777" w:rsidR="00D64136" w:rsidRPr="007D7932" w:rsidRDefault="00D64136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C1D6FF4" w14:textId="77777777" w:rsidR="00D64136" w:rsidRPr="007D7932" w:rsidRDefault="00D64136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5CD18F" w14:textId="77777777" w:rsidR="00D64136" w:rsidRDefault="00D64136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3E046B2" w14:textId="77777777" w:rsidR="00D64136" w:rsidRPr="0013621B" w:rsidRDefault="00D64136" w:rsidP="002806AC">
            <w:pPr>
              <w:rPr>
                <w:rFonts w:ascii="Arial" w:hAnsi="Arial" w:cs="Arial"/>
                <w:sz w:val="12"/>
                <w:szCs w:val="12"/>
              </w:rPr>
            </w:pPr>
          </w:p>
          <w:p w14:paraId="3E04FC4C" w14:textId="77777777" w:rsidR="00D64136" w:rsidRPr="007D7932" w:rsidRDefault="00D64136" w:rsidP="002806A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04FBD15" w14:textId="77777777" w:rsidR="00D64136" w:rsidRPr="007D7932" w:rsidRDefault="00D64136" w:rsidP="002806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49E5F35" w14:textId="77777777" w:rsidR="00D64136" w:rsidRPr="00D64136" w:rsidRDefault="00D64136" w:rsidP="002806AC">
      <w:pPr>
        <w:jc w:val="both"/>
        <w:rPr>
          <w:rFonts w:ascii="Arial" w:hAnsi="Arial" w:cs="Arial"/>
          <w:color w:val="000000"/>
        </w:rPr>
      </w:pPr>
    </w:p>
    <w:p w14:paraId="5AB75163" w14:textId="77777777" w:rsidR="009F0E5C" w:rsidRPr="00D64136" w:rsidRDefault="00D64136" w:rsidP="002806A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45BA3AB3" w14:textId="77777777" w:rsidR="00F960D7" w:rsidRPr="00D64136" w:rsidRDefault="00A029B8" w:rsidP="002806A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C72007" w:rsidRPr="00D64136">
        <w:rPr>
          <w:rFonts w:ascii="Arial" w:hAnsi="Arial" w:cs="Arial"/>
        </w:rPr>
        <w:t>nie krótszym niż 10 dni od dnia przesłania niniejsze</w:t>
      </w:r>
      <w:r w:rsidR="00C72007">
        <w:rPr>
          <w:rFonts w:ascii="Arial" w:hAnsi="Arial" w:cs="Arial"/>
        </w:rPr>
        <w:t>j</w:t>
      </w:r>
      <w:r w:rsidR="00C72007" w:rsidRPr="00D64136">
        <w:rPr>
          <w:rFonts w:ascii="Arial" w:hAnsi="Arial" w:cs="Arial"/>
        </w:rPr>
        <w:t xml:space="preserve"> </w:t>
      </w:r>
      <w:r w:rsidR="00C72007">
        <w:rPr>
          <w:rFonts w:ascii="Arial" w:hAnsi="Arial" w:cs="Arial"/>
        </w:rPr>
        <w:t>informacji</w:t>
      </w:r>
      <w:r w:rsidR="00C72007" w:rsidRPr="00D64136">
        <w:rPr>
          <w:rFonts w:ascii="Arial" w:hAnsi="Arial" w:cs="Arial"/>
        </w:rPr>
        <w:t xml:space="preserve"> o wyborze najkorzystniejszej oferty.</w:t>
      </w:r>
    </w:p>
    <w:p w14:paraId="146AC8E9" w14:textId="77777777" w:rsidR="00F960D7" w:rsidRDefault="00D8427E" w:rsidP="002806A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5FAA4AFD" w14:textId="77777777" w:rsidR="00D64136" w:rsidRPr="00C6247D" w:rsidRDefault="00D64136" w:rsidP="002806A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30BBC88" w14:textId="63052010" w:rsidR="00F960D7" w:rsidRPr="00D64136" w:rsidRDefault="00D64136" w:rsidP="002806A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="00936DBE">
        <w:rPr>
          <w:rFonts w:ascii="Arial" w:hAnsi="Arial" w:cs="Arial"/>
        </w:rPr>
        <w:t>.</w:t>
      </w:r>
    </w:p>
    <w:p w14:paraId="144C611C" w14:textId="77777777" w:rsidR="00B464D3" w:rsidRDefault="00B464D3" w:rsidP="002806AC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3E619E3F" w14:textId="77777777" w:rsidR="00936DBE" w:rsidRDefault="00936DBE" w:rsidP="002806AC">
      <w:pPr>
        <w:ind w:left="3119" w:firstLine="425"/>
        <w:jc w:val="right"/>
        <w:rPr>
          <w:rFonts w:ascii="Arial" w:hAnsi="Arial" w:cs="Arial"/>
          <w:i/>
        </w:rPr>
      </w:pPr>
    </w:p>
    <w:p w14:paraId="227664EA" w14:textId="77777777" w:rsidR="00936DBE" w:rsidRPr="00756533" w:rsidRDefault="00936DBE" w:rsidP="00936DBE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330A3CD3" w14:textId="77777777" w:rsidR="00936DBE" w:rsidRDefault="00936DBE" w:rsidP="00936DBE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p w14:paraId="36E3B59D" w14:textId="77777777" w:rsidR="00936DBE" w:rsidRDefault="00936DBE" w:rsidP="002806AC">
      <w:pPr>
        <w:ind w:left="3119" w:firstLine="425"/>
        <w:jc w:val="right"/>
        <w:rPr>
          <w:rFonts w:ascii="Arial" w:hAnsi="Arial" w:cs="Arial"/>
          <w:i/>
        </w:rPr>
      </w:pPr>
    </w:p>
    <w:p w14:paraId="0C938EB2" w14:textId="77777777" w:rsidR="00936DBE" w:rsidRPr="00D64136" w:rsidRDefault="00936DBE" w:rsidP="002806AC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936DBE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CC2C9" w14:textId="77777777" w:rsidR="00961BA7" w:rsidRDefault="00961BA7">
      <w:r>
        <w:separator/>
      </w:r>
    </w:p>
  </w:endnote>
  <w:endnote w:type="continuationSeparator" w:id="0">
    <w:p w14:paraId="27E32625" w14:textId="77777777" w:rsidR="00961BA7" w:rsidRDefault="0096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6BD75" w14:textId="77777777" w:rsidR="00C72007" w:rsidRDefault="00C720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D1B8A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07663DB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D063C" w14:textId="77777777" w:rsidR="00C72007" w:rsidRDefault="00C720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D8D8B" w14:textId="77777777" w:rsidR="00961BA7" w:rsidRDefault="00961BA7">
      <w:r>
        <w:separator/>
      </w:r>
    </w:p>
  </w:footnote>
  <w:footnote w:type="continuationSeparator" w:id="0">
    <w:p w14:paraId="2E8665C0" w14:textId="77777777" w:rsidR="00961BA7" w:rsidRDefault="00961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CEEFD" w14:textId="77777777" w:rsidR="00C72007" w:rsidRDefault="00C720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808F3" w14:textId="77777777" w:rsidR="00C72007" w:rsidRDefault="00C720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AD0B8" w14:textId="77777777" w:rsidR="00C72007" w:rsidRDefault="00C720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BA7"/>
    <w:rsid w:val="00022322"/>
    <w:rsid w:val="00042497"/>
    <w:rsid w:val="000C1E6F"/>
    <w:rsid w:val="000E4E56"/>
    <w:rsid w:val="001A1468"/>
    <w:rsid w:val="001B7815"/>
    <w:rsid w:val="00211A34"/>
    <w:rsid w:val="002806AC"/>
    <w:rsid w:val="002B1E4F"/>
    <w:rsid w:val="002B6761"/>
    <w:rsid w:val="003445A0"/>
    <w:rsid w:val="00355EBE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6DBE"/>
    <w:rsid w:val="00952256"/>
    <w:rsid w:val="00961BA7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72007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FCA7C"/>
  <w15:chartTrackingRefBased/>
  <w15:docId w15:val="{3D510509-2932-4983-9DB4-BE56BEE7D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936DB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2025-08-13T10:03:00Z</cp:lastPrinted>
  <dcterms:created xsi:type="dcterms:W3CDTF">2025-08-13T10:04:00Z</dcterms:created>
  <dcterms:modified xsi:type="dcterms:W3CDTF">2025-08-13T10:04:00Z</dcterms:modified>
</cp:coreProperties>
</file>