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B41D6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C61B78" w:rsidRPr="00C61B78">
        <w:rPr>
          <w:rFonts w:ascii="Tahoma" w:hAnsi="Tahoma" w:cs="Tahoma"/>
          <w:bCs/>
          <w:sz w:val="20"/>
        </w:rPr>
        <w:t>NZ-26-2025-76-D-P-E</w:t>
      </w:r>
    </w:p>
    <w:p w14:paraId="017976C1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2BCD6C95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2CB58E4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4E1DC9C1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67D1C5AC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7599346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117BE986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59BA83A2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358C26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F26E07A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717E9A35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20EEE70E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822CB0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9D43F5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1E8F8883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0374C623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31E1D733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400998FE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4B3F1D7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F5A4C39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562B196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E7B219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64C4AA7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67CDA1A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56BF638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07590B8E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E1D0932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AF6AF5C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24B2415A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6581E6DF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382D64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0D6400E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5084130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75DA132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A1EDBA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1CDD469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6FEA268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04D43BA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5D00EA8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07312E3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4C75F5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6FA107C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0FB5786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3FD9BA8D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1ED67B9B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2550AE9F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C61B78" w:rsidRPr="00C61B78">
        <w:rPr>
          <w:rFonts w:ascii="Tahoma" w:hAnsi="Tahoma" w:cs="Tahoma"/>
          <w:b/>
          <w:bCs/>
          <w:sz w:val="18"/>
        </w:rPr>
        <w:t>Dostawy implantów ortopedycznych ujętych w 2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2347BDEA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124D7DAC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41DAE3C9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0561679F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2801D498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D0EAD3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CD4CA2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C61B78" w14:paraId="701EB6CD" w14:textId="77777777" w:rsidTr="001B5E9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9AB7" w14:textId="77777777" w:rsidR="00C61B78" w:rsidRDefault="00C61B78" w:rsidP="001B5E9C">
            <w:pPr>
              <w:pStyle w:val="Tekstpodstawowy"/>
              <w:jc w:val="right"/>
              <w:rPr>
                <w:b/>
              </w:rPr>
            </w:pPr>
            <w:r w:rsidRPr="00C61B78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D53F8" w14:textId="77777777" w:rsidR="00C61B78" w:rsidRDefault="00C61B78" w:rsidP="001B5E9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61B78">
              <w:t>Implanty zespalające stalowe</w:t>
            </w:r>
            <w:r>
              <w:t xml:space="preserve"> </w:t>
            </w:r>
          </w:p>
          <w:p w14:paraId="679B23BD" w14:textId="56DA3CB2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5B6F0E9" w14:textId="75B25E58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16450006" w14:textId="0535A2C7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  <w:tr w:rsidR="00C61B78" w14:paraId="19A910C2" w14:textId="77777777" w:rsidTr="001B5E9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7C165" w14:textId="77777777" w:rsidR="00C61B78" w:rsidRDefault="00C61B78" w:rsidP="001B5E9C">
            <w:pPr>
              <w:pStyle w:val="Tekstpodstawowy"/>
              <w:jc w:val="right"/>
              <w:rPr>
                <w:b/>
              </w:rPr>
            </w:pPr>
            <w:r w:rsidRPr="00C61B78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32152" w14:textId="77777777" w:rsidR="00C61B78" w:rsidRDefault="00C61B78" w:rsidP="001B5E9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C61B78">
              <w:t>Implanty zespalające tytanowe</w:t>
            </w:r>
            <w:r>
              <w:t xml:space="preserve"> </w:t>
            </w:r>
          </w:p>
          <w:p w14:paraId="77423AA0" w14:textId="424C53BF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2D0056F" w14:textId="5D528886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416D5029" w14:textId="3D1803B2" w:rsidR="00C61B78" w:rsidRDefault="00C61B78" w:rsidP="001B5E9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</w:tc>
      </w:tr>
    </w:tbl>
    <w:p w14:paraId="05F4B07B" w14:textId="77777777" w:rsidR="00741AC8" w:rsidRPr="00741AC8" w:rsidRDefault="00741AC8" w:rsidP="00741AC8"/>
    <w:p w14:paraId="17231589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2578CC4B" w14:textId="78A688DF"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</w:t>
      </w:r>
      <w:r w:rsidR="00421C4B">
        <w:rPr>
          <w:rFonts w:ascii="Georgia" w:hAnsi="Georgia"/>
          <w:b/>
          <w:sz w:val="20"/>
        </w:rPr>
        <w:t xml:space="preserve"> dla zad nr </w:t>
      </w:r>
      <w:r>
        <w:rPr>
          <w:rFonts w:ascii="Georgia" w:hAnsi="Georgia"/>
          <w:b/>
          <w:sz w:val="20"/>
        </w:rPr>
        <w:t>_____</w:t>
      </w:r>
      <w:r w:rsidR="00421C4B">
        <w:rPr>
          <w:rFonts w:ascii="Georgia" w:hAnsi="Georgia"/>
          <w:b/>
          <w:sz w:val="20"/>
        </w:rPr>
        <w:t xml:space="preserve">(min. </w:t>
      </w:r>
      <w:r w:rsidR="00F30E02">
        <w:rPr>
          <w:rFonts w:ascii="Georgia" w:hAnsi="Georgia"/>
          <w:b/>
          <w:sz w:val="20"/>
        </w:rPr>
        <w:t xml:space="preserve">12 </w:t>
      </w:r>
      <w:proofErr w:type="spellStart"/>
      <w:r w:rsidR="00421C4B">
        <w:rPr>
          <w:rFonts w:ascii="Georgia" w:hAnsi="Georgia"/>
          <w:b/>
          <w:sz w:val="20"/>
        </w:rPr>
        <w:t>msc</w:t>
      </w:r>
      <w:proofErr w:type="spellEnd"/>
      <w:r w:rsidR="00421C4B">
        <w:rPr>
          <w:rFonts w:ascii="Georgia" w:hAnsi="Georgia"/>
          <w:b/>
          <w:sz w:val="20"/>
        </w:rPr>
        <w:t xml:space="preserve">., max </w:t>
      </w:r>
      <w:r w:rsidR="00F30E02">
        <w:rPr>
          <w:rFonts w:ascii="Georgia" w:hAnsi="Georgia"/>
          <w:b/>
          <w:sz w:val="20"/>
        </w:rPr>
        <w:t xml:space="preserve">36 </w:t>
      </w:r>
      <w:proofErr w:type="spellStart"/>
      <w:r w:rsidR="00421C4B">
        <w:rPr>
          <w:rFonts w:ascii="Georgia" w:hAnsi="Georgia"/>
          <w:b/>
          <w:sz w:val="20"/>
        </w:rPr>
        <w:t>msc</w:t>
      </w:r>
      <w:proofErr w:type="spellEnd"/>
      <w:r w:rsidR="00421C4B">
        <w:rPr>
          <w:rFonts w:ascii="Georgia" w:hAnsi="Georgia"/>
          <w:b/>
          <w:sz w:val="20"/>
        </w:rPr>
        <w:t>.)</w:t>
      </w:r>
    </w:p>
    <w:p w14:paraId="2642254D" w14:textId="3396F2C8"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F30E02">
        <w:rPr>
          <w:rFonts w:ascii="Tahoma" w:hAnsi="Tahoma" w:cs="Tahoma"/>
          <w:sz w:val="20"/>
          <w:szCs w:val="20"/>
        </w:rPr>
        <w:t>36</w:t>
      </w:r>
      <w:r w:rsidR="00421C4B">
        <w:rPr>
          <w:rFonts w:ascii="Tahoma" w:hAnsi="Tahoma" w:cs="Tahoma"/>
          <w:sz w:val="20"/>
          <w:szCs w:val="20"/>
        </w:rPr>
        <w:t xml:space="preserve"> </w:t>
      </w:r>
      <w:r w:rsidR="00F30E02" w:rsidRPr="00094133">
        <w:rPr>
          <w:rFonts w:ascii="Tahoma" w:hAnsi="Tahoma" w:cs="Tahoma"/>
          <w:sz w:val="20"/>
          <w:szCs w:val="20"/>
        </w:rPr>
        <w:t>miesi</w:t>
      </w:r>
      <w:r w:rsidR="00F30E02">
        <w:rPr>
          <w:rFonts w:ascii="Tahoma" w:hAnsi="Tahoma" w:cs="Tahoma"/>
          <w:sz w:val="20"/>
          <w:szCs w:val="20"/>
        </w:rPr>
        <w:t>ęcy</w:t>
      </w:r>
      <w:r w:rsidRPr="00094133">
        <w:rPr>
          <w:rFonts w:ascii="Tahoma" w:hAnsi="Tahoma" w:cs="Tahoma"/>
          <w:sz w:val="20"/>
          <w:szCs w:val="20"/>
        </w:rPr>
        <w:t xml:space="preserve"> od daty zawarcia umowy.</w:t>
      </w:r>
    </w:p>
    <w:p w14:paraId="5360A4F1" w14:textId="77777777" w:rsidR="000D4867" w:rsidRDefault="000D4867" w:rsidP="000D4867">
      <w:pPr>
        <w:rPr>
          <w:rFonts w:ascii="Georgia" w:hAnsi="Georgia"/>
          <w:sz w:val="20"/>
        </w:rPr>
      </w:pPr>
    </w:p>
    <w:p w14:paraId="3DA4A577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706C9FFE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1242C458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26731B31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28E6FB9F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404FCDEA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509B6AF7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29AD0DEA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75636137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</w:tcPr>
          <w:p w14:paraId="009572DF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00647A1B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6EFBA082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50"/>
        <w:gridCol w:w="146"/>
        <w:gridCol w:w="146"/>
      </w:tblGrid>
      <w:tr w:rsidR="00172E26" w14:paraId="55D56B65" w14:textId="77777777" w:rsidTr="001B5E9C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7D29B9A9" w14:textId="77777777" w:rsidR="00172E26" w:rsidRDefault="00172E26" w:rsidP="001B5E9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tbl>
            <w:tblPr>
              <w:tblW w:w="12940" w:type="dxa"/>
              <w:tblInd w:w="7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020"/>
              <w:gridCol w:w="63"/>
              <w:gridCol w:w="1745"/>
              <w:gridCol w:w="3732"/>
              <w:gridCol w:w="2221"/>
              <w:gridCol w:w="3159"/>
            </w:tblGrid>
            <w:tr w:rsidR="00172E26" w14:paraId="339F626A" w14:textId="77777777" w:rsidTr="001B5E9C">
              <w:trPr>
                <w:trHeight w:val="36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4C480F4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14:paraId="4193F485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14:paraId="64187106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  <w:p w14:paraId="18B4E3CD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b/>
                      <w:sz w:val="18"/>
                      <w:szCs w:val="18"/>
                    </w:rPr>
                    <w:t>Dane do umowy:</w:t>
                  </w:r>
                </w:p>
              </w:tc>
              <w:tc>
                <w:tcPr>
                  <w:tcW w:w="55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E93E32C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3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7EF590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172E26" w14:paraId="24C7B9CF" w14:textId="77777777" w:rsidTr="001B5E9C">
              <w:trPr>
                <w:trHeight w:val="360"/>
              </w:trPr>
              <w:tc>
                <w:tcPr>
                  <w:tcW w:w="20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48F52D4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54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694C16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538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7989CE5" w14:textId="77777777" w:rsidR="00172E26" w:rsidRDefault="00172E26" w:rsidP="001B5E9C">
                  <w:pPr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</w:p>
              </w:tc>
            </w:tr>
            <w:tr w:rsidR="00172E26" w14:paraId="582FF8CC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978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14:paraId="1D301205" w14:textId="77777777" w:rsidR="00172E26" w:rsidRDefault="00172E26" w:rsidP="001B5E9C">
                  <w:pPr>
                    <w:ind w:right="2805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Osoby które będą zawierały umowę ze strony Wykonawcy:</w:t>
                  </w:r>
                </w:p>
              </w:tc>
            </w:tr>
            <w:tr w:rsidR="00172E26" w14:paraId="1AF6FA53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978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hideMark/>
                </w:tcPr>
                <w:p w14:paraId="43687FAD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Osoba(y)  odpowiedzialna za realizację umowy ze strony Wykonawcy</w:t>
                  </w:r>
                </w:p>
              </w:tc>
            </w:tr>
            <w:tr w:rsidR="00172E26" w14:paraId="4969AB4D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20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EDF9E7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Imię i nazwisko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3798CBCA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Stanowisko</w:t>
                  </w:r>
                </w:p>
              </w:tc>
              <w:tc>
                <w:tcPr>
                  <w:tcW w:w="595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CED90C" w14:textId="77777777" w:rsidR="00172E26" w:rsidRDefault="00172E26" w:rsidP="001B5E9C">
                  <w:pPr>
                    <w:tabs>
                      <w:tab w:val="left" w:pos="480"/>
                      <w:tab w:val="right" w:pos="5240"/>
                    </w:tabs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ab/>
                    <w:t>e-mail</w:t>
                  </w: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ab/>
                    <w:t xml:space="preserve">Nr </w:t>
                  </w:r>
                  <w:proofErr w:type="spellStart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telefonu</w:t>
                  </w:r>
                  <w:proofErr w:type="spellEnd"/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</w:tr>
            <w:tr w:rsidR="00172E26" w14:paraId="6A8BD36E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20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DD923E" w14:textId="77777777" w:rsidR="00172E26" w:rsidRDefault="00172E26" w:rsidP="001B5E9C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50405C98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595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2D07AA" w14:textId="77777777" w:rsidR="00172E26" w:rsidRDefault="00172E26" w:rsidP="001B5E9C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</w:tr>
            <w:tr w:rsidR="00172E26" w14:paraId="7F173EA0" w14:textId="77777777" w:rsidTr="001B5E9C">
              <w:trPr>
                <w:gridAfter w:val="1"/>
                <w:wAfter w:w="3019" w:type="dxa"/>
                <w:trHeight w:val="360"/>
              </w:trPr>
              <w:tc>
                <w:tcPr>
                  <w:tcW w:w="208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3B1887" w14:textId="77777777" w:rsidR="00172E26" w:rsidRDefault="00172E26" w:rsidP="001B5E9C">
                  <w:pP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174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2328A64C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  <w:t> </w:t>
                  </w:r>
                </w:p>
              </w:tc>
              <w:tc>
                <w:tcPr>
                  <w:tcW w:w="5953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806E60" w14:textId="77777777" w:rsidR="00172E26" w:rsidRDefault="00172E26" w:rsidP="001B5E9C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  <w:t> </w:t>
                  </w:r>
                </w:p>
              </w:tc>
            </w:tr>
            <w:tr w:rsidR="00172E26" w14:paraId="1E3884AA" w14:textId="77777777" w:rsidTr="001B5E9C">
              <w:trPr>
                <w:gridAfter w:val="1"/>
                <w:wAfter w:w="3019" w:type="dxa"/>
                <w:trHeight w:val="215"/>
              </w:trPr>
              <w:tc>
                <w:tcPr>
                  <w:tcW w:w="2083" w:type="dxa"/>
                  <w:gridSpan w:val="2"/>
                </w:tcPr>
                <w:p w14:paraId="39CA7397" w14:textId="77777777" w:rsidR="00172E26" w:rsidRDefault="00172E26" w:rsidP="001B5E9C">
                  <w:pPr>
                    <w:jc w:val="right"/>
                    <w:rPr>
                      <w:rFonts w:ascii="Tahoma" w:hAnsi="Tahoma" w:cs="Tahoma"/>
                      <w:b/>
                      <w:bCs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745" w:type="dxa"/>
                </w:tcPr>
                <w:p w14:paraId="26C13E40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5953" w:type="dxa"/>
                  <w:gridSpan w:val="2"/>
                </w:tcPr>
                <w:p w14:paraId="5E7DE149" w14:textId="77777777" w:rsidR="00172E26" w:rsidRDefault="00172E26" w:rsidP="001B5E9C">
                  <w:pPr>
                    <w:rPr>
                      <w:rFonts w:ascii="Tahoma" w:hAnsi="Tahoma" w:cs="Tahoma"/>
                      <w:sz w:val="18"/>
                      <w:szCs w:val="18"/>
                      <w:lang w:val="en-US"/>
                    </w:rPr>
                  </w:pPr>
                </w:p>
              </w:tc>
            </w:tr>
          </w:tbl>
          <w:p w14:paraId="79462ABF" w14:textId="77777777" w:rsidR="00172E26" w:rsidRPr="00BF6FCC" w:rsidRDefault="00172E26" w:rsidP="001B5E9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</w:tcPr>
          <w:p w14:paraId="13E2DC0C" w14:textId="77777777" w:rsidR="00172E26" w:rsidRPr="00BF6FCC" w:rsidRDefault="00172E26" w:rsidP="001B5E9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0120792D" w14:textId="77777777" w:rsidR="00172E26" w:rsidRPr="00BF6FCC" w:rsidRDefault="00172E26" w:rsidP="001B5E9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7785D66F" w14:textId="77777777" w:rsidR="00172E26" w:rsidRDefault="00172E26" w:rsidP="00172E2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498F24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F0531EC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5558D60B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4C183D63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8F7CD30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35879C8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E8DBF9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EFAD833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844CAAF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12207138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01A43C6D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14AED53A" w14:textId="77777777" w:rsidR="00606FAB" w:rsidRDefault="00606FAB" w:rsidP="003268C4">
      <w:pPr>
        <w:ind w:left="4248"/>
      </w:pPr>
    </w:p>
    <w:p w14:paraId="1236CB52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5B22BF13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5F091986" w14:textId="77777777"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51F56" w14:textId="77777777" w:rsidR="00C73512" w:rsidRDefault="00C73512">
      <w:r>
        <w:separator/>
      </w:r>
    </w:p>
  </w:endnote>
  <w:endnote w:type="continuationSeparator" w:id="0">
    <w:p w14:paraId="62F8A777" w14:textId="77777777" w:rsidR="00C73512" w:rsidRDefault="00C73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BAC4D" w14:textId="77777777" w:rsidR="00C61B78" w:rsidRDefault="00C61B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5A504" w14:textId="77777777" w:rsidR="00C61B78" w:rsidRDefault="00C61B7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93D08" w14:textId="77777777" w:rsidR="00C61B78" w:rsidRDefault="00C61B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2E5B6" w14:textId="77777777" w:rsidR="00C73512" w:rsidRDefault="00C73512">
      <w:r>
        <w:separator/>
      </w:r>
    </w:p>
  </w:footnote>
  <w:footnote w:type="continuationSeparator" w:id="0">
    <w:p w14:paraId="3FA095A1" w14:textId="77777777" w:rsidR="00C73512" w:rsidRDefault="00C73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97AAA" w14:textId="77777777" w:rsidR="00C61B78" w:rsidRDefault="00C61B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5A902" w14:textId="0C69F39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6701B0E1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46EB8B05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58329" w14:textId="77777777" w:rsidR="00C61B78" w:rsidRDefault="00C61B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1610649">
    <w:abstractNumId w:val="11"/>
  </w:num>
  <w:num w:numId="2" w16cid:durableId="549342539">
    <w:abstractNumId w:val="21"/>
  </w:num>
  <w:num w:numId="3" w16cid:durableId="176582392">
    <w:abstractNumId w:val="24"/>
  </w:num>
  <w:num w:numId="4" w16cid:durableId="29502349">
    <w:abstractNumId w:val="6"/>
  </w:num>
  <w:num w:numId="5" w16cid:durableId="1811437031">
    <w:abstractNumId w:val="27"/>
  </w:num>
  <w:num w:numId="6" w16cid:durableId="1198277598">
    <w:abstractNumId w:val="7"/>
  </w:num>
  <w:num w:numId="7" w16cid:durableId="1777166377">
    <w:abstractNumId w:val="8"/>
  </w:num>
  <w:num w:numId="8" w16cid:durableId="1124347196">
    <w:abstractNumId w:val="30"/>
  </w:num>
  <w:num w:numId="9" w16cid:durableId="144931221">
    <w:abstractNumId w:val="5"/>
  </w:num>
  <w:num w:numId="10" w16cid:durableId="490145135">
    <w:abstractNumId w:val="29"/>
  </w:num>
  <w:num w:numId="11" w16cid:durableId="410273531">
    <w:abstractNumId w:val="26"/>
  </w:num>
  <w:num w:numId="12" w16cid:durableId="1522813844">
    <w:abstractNumId w:val="13"/>
  </w:num>
  <w:num w:numId="13" w16cid:durableId="1027873090">
    <w:abstractNumId w:val="25"/>
  </w:num>
  <w:num w:numId="14" w16cid:durableId="530073705">
    <w:abstractNumId w:val="36"/>
  </w:num>
  <w:num w:numId="15" w16cid:durableId="781068560">
    <w:abstractNumId w:val="22"/>
  </w:num>
  <w:num w:numId="16" w16cid:durableId="2051031814">
    <w:abstractNumId w:val="33"/>
  </w:num>
  <w:num w:numId="17" w16cid:durableId="102655079">
    <w:abstractNumId w:val="12"/>
  </w:num>
  <w:num w:numId="18" w16cid:durableId="123274733">
    <w:abstractNumId w:val="16"/>
  </w:num>
  <w:num w:numId="19" w16cid:durableId="2134057969">
    <w:abstractNumId w:val="32"/>
  </w:num>
  <w:num w:numId="20" w16cid:durableId="311839015">
    <w:abstractNumId w:val="2"/>
  </w:num>
  <w:num w:numId="21" w16cid:durableId="337121770">
    <w:abstractNumId w:val="28"/>
  </w:num>
  <w:num w:numId="22" w16cid:durableId="1805612723">
    <w:abstractNumId w:val="3"/>
  </w:num>
  <w:num w:numId="23" w16cid:durableId="2140951925">
    <w:abstractNumId w:val="14"/>
  </w:num>
  <w:num w:numId="24" w16cid:durableId="604313391">
    <w:abstractNumId w:val="31"/>
  </w:num>
  <w:num w:numId="25" w16cid:durableId="602343905">
    <w:abstractNumId w:val="9"/>
  </w:num>
  <w:num w:numId="26" w16cid:durableId="824324879">
    <w:abstractNumId w:val="15"/>
  </w:num>
  <w:num w:numId="27" w16cid:durableId="2006543202">
    <w:abstractNumId w:val="19"/>
  </w:num>
  <w:num w:numId="28" w16cid:durableId="1418862559">
    <w:abstractNumId w:val="17"/>
  </w:num>
  <w:num w:numId="29" w16cid:durableId="1658651505">
    <w:abstractNumId w:val="4"/>
  </w:num>
  <w:num w:numId="30" w16cid:durableId="796334513">
    <w:abstractNumId w:val="18"/>
  </w:num>
  <w:num w:numId="31" w16cid:durableId="1552032589">
    <w:abstractNumId w:val="1"/>
  </w:num>
  <w:num w:numId="32" w16cid:durableId="187839014">
    <w:abstractNumId w:val="37"/>
  </w:num>
  <w:num w:numId="33" w16cid:durableId="298077784">
    <w:abstractNumId w:val="35"/>
  </w:num>
  <w:num w:numId="34" w16cid:durableId="158190822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19650200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3414067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09812792">
    <w:abstractNumId w:val="34"/>
  </w:num>
  <w:num w:numId="38" w16cid:durableId="56519876">
    <w:abstractNumId w:val="23"/>
  </w:num>
  <w:num w:numId="39" w16cid:durableId="1934164120">
    <w:abstractNumId w:val="20"/>
  </w:num>
  <w:num w:numId="40" w16cid:durableId="1707608299">
    <w:abstractNumId w:val="10"/>
  </w:num>
  <w:num w:numId="41" w16cid:durableId="1220939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512"/>
    <w:rsid w:val="00020F7D"/>
    <w:rsid w:val="000867FD"/>
    <w:rsid w:val="000D4867"/>
    <w:rsid w:val="00101BF2"/>
    <w:rsid w:val="00156BE1"/>
    <w:rsid w:val="00172E26"/>
    <w:rsid w:val="00203C73"/>
    <w:rsid w:val="002346CB"/>
    <w:rsid w:val="002827B1"/>
    <w:rsid w:val="003268C4"/>
    <w:rsid w:val="003A18E3"/>
    <w:rsid w:val="003F5AA9"/>
    <w:rsid w:val="00421C4B"/>
    <w:rsid w:val="00446A72"/>
    <w:rsid w:val="00460999"/>
    <w:rsid w:val="00606FAB"/>
    <w:rsid w:val="00675B88"/>
    <w:rsid w:val="00741AC8"/>
    <w:rsid w:val="009200B1"/>
    <w:rsid w:val="009C19AD"/>
    <w:rsid w:val="00A02D66"/>
    <w:rsid w:val="00C446A2"/>
    <w:rsid w:val="00C61B78"/>
    <w:rsid w:val="00C73512"/>
    <w:rsid w:val="00C8648B"/>
    <w:rsid w:val="00D3160B"/>
    <w:rsid w:val="00EF356C"/>
    <w:rsid w:val="00F07ABA"/>
    <w:rsid w:val="00F3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81EBE0"/>
  <w15:chartTrackingRefBased/>
  <w15:docId w15:val="{9A40F517-33A6-4197-95F8-129888C3C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662</Words>
  <Characters>7123</Characters>
  <Application>Microsoft Office Word</Application>
  <DocSecurity>0</DocSecurity>
  <Lines>59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2</cp:revision>
  <cp:lastPrinted>2001-01-24T13:21:00Z</cp:lastPrinted>
  <dcterms:created xsi:type="dcterms:W3CDTF">2025-08-08T05:52:00Z</dcterms:created>
  <dcterms:modified xsi:type="dcterms:W3CDTF">2025-08-08T05:52:00Z</dcterms:modified>
</cp:coreProperties>
</file>