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3C3AB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64B62666" w14:textId="77777777" w:rsidR="004D5ED6" w:rsidRDefault="004D5ED6" w:rsidP="004D5ED6">
      <w:pPr>
        <w:spacing w:after="0" w:line="480" w:lineRule="auto"/>
        <w:rPr>
          <w:b/>
        </w:rPr>
      </w:pPr>
    </w:p>
    <w:p w14:paraId="3AEC087F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C1B70" w:rsidRPr="008C1B70">
        <w:rPr>
          <w:b/>
        </w:rPr>
        <w:t>NZ-26-2025-76-D-P-E</w:t>
      </w:r>
    </w:p>
    <w:p w14:paraId="0C0ECA21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E6D0D3C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28A187F2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57E91DE3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252C788A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36190F44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7A6B61F7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49A3EC4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2C668666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14:paraId="743EBC6F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5CFF62C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3623B599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2FA9097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189BAD0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0BD07BC2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58286BCF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21BCD61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646E0DCA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6D13EBA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304352E2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C1B70" w:rsidRPr="008C1B70">
        <w:rPr>
          <w:rFonts w:ascii="Arial Narrow" w:hAnsi="Arial Narrow"/>
          <w:b/>
        </w:rPr>
        <w:t>Dostawy implantów ortopedycznych ujętych w 2 zadaniach asortymentowych</w:t>
      </w:r>
      <w:r w:rsidRPr="00033443">
        <w:rPr>
          <w:rFonts w:ascii="Arial Narrow" w:hAnsi="Arial Narrow"/>
        </w:rPr>
        <w:t>,</w:t>
      </w:r>
    </w:p>
    <w:p w14:paraId="21CF8863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31B0011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482712B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1E04FEB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203085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40ADB530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203085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30CB712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203085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71D34C8F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522D07C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248F500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203085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28FEF3DE" w14:textId="22DE6B03" w:rsidR="00033443" w:rsidRPr="00033443" w:rsidRDefault="00203085" w:rsidP="00033443">
      <w:pPr>
        <w:spacing w:after="0" w:line="264" w:lineRule="auto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*niepotrzebne skreślić</w:t>
      </w:r>
    </w:p>
    <w:p w14:paraId="57DE49C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05C0ADF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14:paraId="4BDD797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0A89F40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69632E38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1CF10259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4F3C84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758261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BBAEED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D6992E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634CDB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2C457E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216DB102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082C5D0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14:paraId="28F91A4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7771D5A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651D786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36A0C51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0B5A34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3459CC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09D65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15170D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C62B24A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115E791F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05946E1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14:paraId="2C01192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12F466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DAC0D8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C90759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CFB47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EECC4A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1C3FF6C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5CEC1E04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69486FD8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1AF79CF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84E88D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67E4DF1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24F9B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3205E4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1BCD9F1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A5BF76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52F65BC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65EE165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70F9C285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8A8588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D5A43B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AE3735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2CC46C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1C4952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D9B47AD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D08FF07" w14:textId="77777777" w:rsidR="00203085" w:rsidRPr="00033443" w:rsidRDefault="00203085" w:rsidP="00203085">
      <w:pPr>
        <w:spacing w:after="0" w:line="264" w:lineRule="auto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*niepotrzebne skreślić</w:t>
      </w:r>
    </w:p>
    <w:p w14:paraId="6919731D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9421C" w14:textId="77777777" w:rsidR="00B70785" w:rsidRDefault="00B70785" w:rsidP="0038231F">
      <w:pPr>
        <w:spacing w:after="0" w:line="240" w:lineRule="auto"/>
      </w:pPr>
      <w:r>
        <w:separator/>
      </w:r>
    </w:p>
  </w:endnote>
  <w:endnote w:type="continuationSeparator" w:id="0">
    <w:p w14:paraId="4500CCE3" w14:textId="77777777" w:rsidR="00B70785" w:rsidRDefault="00B707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F2642" w14:textId="77777777" w:rsidR="008C1B70" w:rsidRDefault="008C1B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1E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4FA6F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F712E" w14:textId="77777777" w:rsidR="008C1B70" w:rsidRDefault="008C1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EC14E" w14:textId="77777777" w:rsidR="00B70785" w:rsidRDefault="00B70785" w:rsidP="0038231F">
      <w:pPr>
        <w:spacing w:after="0" w:line="240" w:lineRule="auto"/>
      </w:pPr>
      <w:r>
        <w:separator/>
      </w:r>
    </w:p>
  </w:footnote>
  <w:footnote w:type="continuationSeparator" w:id="0">
    <w:p w14:paraId="43AA7330" w14:textId="77777777" w:rsidR="00B70785" w:rsidRDefault="00B707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368B3" w14:textId="77777777" w:rsidR="008C1B70" w:rsidRDefault="008C1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EEAE" w14:textId="77777777" w:rsidR="008C1B70" w:rsidRDefault="008C1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94128" w14:textId="77777777" w:rsidR="008C1B70" w:rsidRDefault="008C1B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336568">
    <w:abstractNumId w:val="7"/>
  </w:num>
  <w:num w:numId="2" w16cid:durableId="1079981901">
    <w:abstractNumId w:val="0"/>
  </w:num>
  <w:num w:numId="3" w16cid:durableId="833880641">
    <w:abstractNumId w:val="6"/>
  </w:num>
  <w:num w:numId="4" w16cid:durableId="735781720">
    <w:abstractNumId w:val="9"/>
  </w:num>
  <w:num w:numId="5" w16cid:durableId="501238424">
    <w:abstractNumId w:val="8"/>
  </w:num>
  <w:num w:numId="6" w16cid:durableId="1845364026">
    <w:abstractNumId w:val="5"/>
  </w:num>
  <w:num w:numId="7" w16cid:durableId="866216783">
    <w:abstractNumId w:val="1"/>
  </w:num>
  <w:num w:numId="8" w16cid:durableId="232812533">
    <w:abstractNumId w:val="3"/>
  </w:num>
  <w:num w:numId="9" w16cid:durableId="1596355813">
    <w:abstractNumId w:val="2"/>
  </w:num>
  <w:num w:numId="10" w16cid:durableId="14430394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78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085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1B70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70785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35952D"/>
  <w15:docId w15:val="{0E757385-B619-444F-A4A4-85078289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2025-08-08T05:33:00Z</dcterms:created>
  <dcterms:modified xsi:type="dcterms:W3CDTF">2025-08-08T05:33:00Z</dcterms:modified>
</cp:coreProperties>
</file>