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B7D30" w:rsidRPr="00DB7D3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B7D30" w:rsidRPr="00DB7D30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DB7D3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7D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ortopedycznych ujętych w 2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7D30" w:rsidRPr="00A2540E" w:rsidTr="00E930E7">
        <w:tc>
          <w:tcPr>
            <w:tcW w:w="2269" w:type="dxa"/>
          </w:tcPr>
          <w:p w:rsidR="00DB7D30" w:rsidRPr="00A2540E" w:rsidRDefault="00DB7D30" w:rsidP="00E930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B7D30" w:rsidRPr="00A2540E" w:rsidRDefault="00DB7D30" w:rsidP="00E930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7D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NZ-26-2025-76-D-P-E</w:t>
            </w:r>
          </w:p>
        </w:tc>
      </w:tr>
    </w:tbl>
    <w:p w:rsidR="00DC652A" w:rsidRPr="00053927" w:rsidRDefault="00DB7D3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7D3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C79B5" w:rsidRDefault="007C79B5" w:rsidP="00025386">
      <w:pPr>
        <w:spacing w:after="0" w:line="240" w:lineRule="auto"/>
      </w:pPr>
      <w:r>
        <w:separator/>
      </w:r>
    </w:p>
  </w:endnote>
  <w:endnote w:type="continuationSeparator" w:id="0">
    <w:p w:rsidR="007C79B5" w:rsidRDefault="007C79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D30" w:rsidRDefault="00DB7D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D30" w:rsidRDefault="00DB7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C79B5" w:rsidRDefault="007C79B5" w:rsidP="00025386">
      <w:pPr>
        <w:spacing w:after="0" w:line="240" w:lineRule="auto"/>
      </w:pPr>
      <w:r>
        <w:separator/>
      </w:r>
    </w:p>
  </w:footnote>
  <w:footnote w:type="continuationSeparator" w:id="0">
    <w:p w:rsidR="007C79B5" w:rsidRDefault="007C79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D30" w:rsidRDefault="00DB7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D30" w:rsidRDefault="00DB7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D30" w:rsidRDefault="00DB7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001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9B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C79B5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B7D30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A1D76D-2781-4B6A-877F-F48503950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2025-08-08T05:33:00Z</dcterms:created>
  <dcterms:modified xsi:type="dcterms:W3CDTF">2025-08-08T05:33:00Z</dcterms:modified>
</cp:coreProperties>
</file>