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C22C94" w:rsidRPr="00C22C94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A137C9" w:rsidRPr="00A2540E" w:rsidRDefault="00C22C94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22C9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implantów ortopedycznych ujętych w 2 zadaniach asortymentowych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22C94" w:rsidRPr="00A2540E" w:rsidTr="00E930E7">
        <w:tc>
          <w:tcPr>
            <w:tcW w:w="2269" w:type="dxa"/>
          </w:tcPr>
          <w:p w:rsidR="00C22C94" w:rsidRPr="00A2540E" w:rsidRDefault="00C22C94" w:rsidP="00E930E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C22C94" w:rsidRPr="00A2540E" w:rsidRDefault="00C22C94" w:rsidP="00E930E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22C9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NZ-26-2025-76-D-P-E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C22C94" w:rsidRPr="00C22C94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C22C94" w:rsidRPr="00C22C94">
        <w:rPr>
          <w:rFonts w:ascii="Arial" w:hAnsi="Arial" w:cs="Arial"/>
          <w:sz w:val="24"/>
          <w:szCs w:val="24"/>
        </w:rPr>
        <w:t>(t.j. Dz. U. z 2024 poz. 1320)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C22C94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4530C" w:rsidRDefault="00F4530C" w:rsidP="00025386">
      <w:pPr>
        <w:spacing w:after="0" w:line="240" w:lineRule="auto"/>
      </w:pPr>
      <w:r>
        <w:separator/>
      </w:r>
    </w:p>
  </w:endnote>
  <w:endnote w:type="continuationSeparator" w:id="0">
    <w:p w:rsidR="00F4530C" w:rsidRDefault="00F4530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22C94" w:rsidRDefault="00C22C9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22C94" w:rsidRDefault="00C22C9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4530C" w:rsidRDefault="00F4530C" w:rsidP="00025386">
      <w:pPr>
        <w:spacing w:after="0" w:line="240" w:lineRule="auto"/>
      </w:pPr>
      <w:r>
        <w:separator/>
      </w:r>
    </w:p>
  </w:footnote>
  <w:footnote w:type="continuationSeparator" w:id="0">
    <w:p w:rsidR="00F4530C" w:rsidRDefault="00F4530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22C94" w:rsidRDefault="00C22C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22C94" w:rsidRDefault="00C22C9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22C94" w:rsidRDefault="00C22C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49097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530C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22C94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4530C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1AAD6110-6693-4379-8FFB-6D608760A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202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dc:description/>
  <cp:lastModifiedBy> Ewelina Kęska</cp:lastModifiedBy>
  <cp:revision>2</cp:revision>
  <dcterms:created xsi:type="dcterms:W3CDTF">2025-08-08T05:34:00Z</dcterms:created>
  <dcterms:modified xsi:type="dcterms:W3CDTF">2025-08-08T05:34:00Z</dcterms:modified>
</cp:coreProperties>
</file>