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B2653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63AF4" w:rsidRPr="00A63AF4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6FA49D2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EC6F1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63AF4" w:rsidRPr="00A63AF4">
        <w:rPr>
          <w:b/>
          <w:sz w:val="22"/>
          <w:szCs w:val="22"/>
        </w:rPr>
        <w:t>NZ-26-2025-76-D-P-E</w:t>
      </w:r>
    </w:p>
    <w:p w14:paraId="6552FA98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B647A8D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8BE4B31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75753B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C33872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FD567D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8FDA08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504844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9548AA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AF4" w:rsidRPr="00110593" w14:paraId="2AD5C652" w14:textId="77777777" w:rsidTr="00E930E7">
        <w:tc>
          <w:tcPr>
            <w:tcW w:w="9104" w:type="dxa"/>
            <w:shd w:val="clear" w:color="auto" w:fill="D9D9D9"/>
          </w:tcPr>
          <w:p w14:paraId="3B59606C" w14:textId="77777777" w:rsidR="00A63AF4" w:rsidRPr="00110593" w:rsidRDefault="00A63AF4" w:rsidP="00E930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D4EB05" w14:textId="77777777" w:rsidR="00A63AF4" w:rsidRPr="00110593" w:rsidRDefault="00A63AF4" w:rsidP="00E930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63AF4">
              <w:t>(</w:t>
            </w:r>
            <w:proofErr w:type="spellStart"/>
            <w:r w:rsidRPr="00A63AF4">
              <w:t>t.j</w:t>
            </w:r>
            <w:proofErr w:type="spellEnd"/>
            <w:r w:rsidRPr="00A63AF4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9490C35" w14:textId="77777777" w:rsidR="00A63AF4" w:rsidRPr="0043102D" w:rsidRDefault="00A63AF4" w:rsidP="00E930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26654F4" w14:textId="77777777" w:rsidR="00A63AF4" w:rsidRPr="00110593" w:rsidRDefault="00A63AF4" w:rsidP="00E930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625FBA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A34FC0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DB6879E" w14:textId="77777777" w:rsidR="006E0FAA" w:rsidRPr="005E622E" w:rsidRDefault="00A63AF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63AF4">
        <w:rPr>
          <w:b/>
          <w:sz w:val="22"/>
          <w:szCs w:val="22"/>
        </w:rPr>
        <w:t>Dostawy implantów ortopedycznych ujętych w 2 zadaniach asortymentowych</w:t>
      </w:r>
    </w:p>
    <w:p w14:paraId="1E7D8CC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18E294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5D235C0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C64DFFC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4F1D39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CB74DF3" w14:textId="77777777" w:rsidTr="00C37CD2">
        <w:trPr>
          <w:trHeight w:val="321"/>
        </w:trPr>
        <w:tc>
          <w:tcPr>
            <w:tcW w:w="516" w:type="dxa"/>
          </w:tcPr>
          <w:p w14:paraId="0C4E0F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9B3D4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2F283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EBD5C30" w14:textId="77777777" w:rsidTr="009A4CD3">
        <w:tc>
          <w:tcPr>
            <w:tcW w:w="516" w:type="dxa"/>
          </w:tcPr>
          <w:p w14:paraId="7F36547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254513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7BCBD7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D6D2294" w14:textId="77777777" w:rsidTr="009A4CD3">
        <w:tc>
          <w:tcPr>
            <w:tcW w:w="516" w:type="dxa"/>
          </w:tcPr>
          <w:p w14:paraId="4186951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312BD1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0EC1EF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ED465B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54F61D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16A5E9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BA76C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46BA089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FFA90D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A92951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46E742A" w14:textId="2E2024EC" w:rsidR="00106AC7" w:rsidRPr="009A4A2C" w:rsidRDefault="00D8447F" w:rsidP="00D8447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ED79A4">
        <w:rPr>
          <w:rFonts w:ascii="Arial" w:hAnsi="Arial" w:cs="Arial"/>
          <w:iCs/>
          <w:sz w:val="18"/>
          <w:szCs w:val="18"/>
        </w:rPr>
        <w:t>[kwalifikowany podpis elektroniczny lub podpis zaufany lub elektroniczny podpis osobisty osoby / osób uprawnionych do reprezentacji Wykonawcy]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8207E" w14:textId="77777777" w:rsidR="00E84B11" w:rsidRDefault="00E84B11">
      <w:r>
        <w:separator/>
      </w:r>
    </w:p>
  </w:endnote>
  <w:endnote w:type="continuationSeparator" w:id="0">
    <w:p w14:paraId="71C11C11" w14:textId="77777777" w:rsidR="00E84B11" w:rsidRDefault="00E8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52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1A041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E16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D9074C" w14:textId="77777777" w:rsidR="009A4CD3" w:rsidRDefault="00D8447F" w:rsidP="00336EEB">
    <w:pPr>
      <w:pStyle w:val="Stopka"/>
      <w:tabs>
        <w:tab w:val="clear" w:pos="4536"/>
      </w:tabs>
      <w:jc w:val="center"/>
    </w:pPr>
    <w:r>
      <w:rPr>
        <w:noProof/>
      </w:rPr>
      <w:pict w14:anchorId="0FFF3FAB">
        <v:line id="_x0000_s1025" style="position:absolute;left:0;text-align:left;z-index:251657728" from="-3.85pt,8.7pt" to="455.15pt,8.7pt"/>
      </w:pict>
    </w:r>
  </w:p>
  <w:p w14:paraId="01F9D2A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C1C10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8AAF8" w14:textId="77777777" w:rsidR="00E84B11" w:rsidRDefault="00E84B11">
      <w:r>
        <w:separator/>
      </w:r>
    </w:p>
  </w:footnote>
  <w:footnote w:type="continuationSeparator" w:id="0">
    <w:p w14:paraId="3418CFD6" w14:textId="77777777" w:rsidR="00E84B11" w:rsidRDefault="00E84B11">
      <w:r>
        <w:continuationSeparator/>
      </w:r>
    </w:p>
  </w:footnote>
  <w:footnote w:id="1">
    <w:p w14:paraId="4E3A2D9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DFFF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00D3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5174D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3043526">
    <w:abstractNumId w:val="13"/>
  </w:num>
  <w:num w:numId="2" w16cid:durableId="2030058918">
    <w:abstractNumId w:val="0"/>
  </w:num>
  <w:num w:numId="3" w16cid:durableId="1221407943">
    <w:abstractNumId w:val="11"/>
  </w:num>
  <w:num w:numId="4" w16cid:durableId="22026307">
    <w:abstractNumId w:val="8"/>
  </w:num>
  <w:num w:numId="5" w16cid:durableId="1765614944">
    <w:abstractNumId w:val="7"/>
  </w:num>
  <w:num w:numId="6" w16cid:durableId="377751046">
    <w:abstractNumId w:val="1"/>
  </w:num>
  <w:num w:numId="7" w16cid:durableId="1184784086">
    <w:abstractNumId w:val="6"/>
  </w:num>
  <w:num w:numId="8" w16cid:durableId="294944345">
    <w:abstractNumId w:val="3"/>
  </w:num>
  <w:num w:numId="9" w16cid:durableId="1850178207">
    <w:abstractNumId w:val="2"/>
  </w:num>
  <w:num w:numId="10" w16cid:durableId="185949959">
    <w:abstractNumId w:val="5"/>
  </w:num>
  <w:num w:numId="11" w16cid:durableId="1585798149">
    <w:abstractNumId w:val="10"/>
  </w:num>
  <w:num w:numId="12" w16cid:durableId="53821906">
    <w:abstractNumId w:val="4"/>
  </w:num>
  <w:num w:numId="13" w16cid:durableId="1560827226">
    <w:abstractNumId w:val="9"/>
  </w:num>
  <w:num w:numId="14" w16cid:durableId="4626961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B1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5B8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3AF4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447F"/>
    <w:rsid w:val="00D855BF"/>
    <w:rsid w:val="00DD482A"/>
    <w:rsid w:val="00DE0396"/>
    <w:rsid w:val="00DE0405"/>
    <w:rsid w:val="00DE252B"/>
    <w:rsid w:val="00E37A20"/>
    <w:rsid w:val="00E84B11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D3C41"/>
  <w15:chartTrackingRefBased/>
  <w15:docId w15:val="{51C0DF93-6E24-48F3-948B-97D326F4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2025-08-08T05:41:00Z</dcterms:created>
  <dcterms:modified xsi:type="dcterms:W3CDTF">2025-08-08T05:41:00Z</dcterms:modified>
</cp:coreProperties>
</file>