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9E2B6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E6F23" w:rsidRPr="003E6F23">
        <w:rPr>
          <w:rFonts w:ascii="Arial" w:hAnsi="Arial" w:cs="Arial"/>
          <w:bCs/>
          <w:i w:val="0"/>
          <w:szCs w:val="24"/>
        </w:rPr>
        <w:t>4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6FDB177D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320F92A" w14:textId="77777777" w:rsidR="005D05C3" w:rsidRPr="0012157F" w:rsidRDefault="003E6F2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E6F23">
        <w:rPr>
          <w:rFonts w:ascii="Arial" w:hAnsi="Arial" w:cs="Arial"/>
        </w:rPr>
        <w:t>Szpital Powiatowy w Limanowej Imienia Miłosierdzia Bożego</w:t>
      </w:r>
    </w:p>
    <w:p w14:paraId="6303A9AE" w14:textId="77777777" w:rsidR="005D05C3" w:rsidRPr="0012157F" w:rsidRDefault="003E6F23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E6F23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3E6F23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14:paraId="1E9167DB" w14:textId="77777777" w:rsidR="005D05C3" w:rsidRDefault="003E6F23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E6F23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3E6F23">
        <w:rPr>
          <w:rFonts w:ascii="Arial" w:hAnsi="Arial" w:cs="Arial"/>
        </w:rPr>
        <w:t>Limanowa</w:t>
      </w:r>
    </w:p>
    <w:p w14:paraId="4B4A08C3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23EF043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739428DB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19B5B558" w14:textId="77777777" w:rsidTr="001B7D97">
        <w:tc>
          <w:tcPr>
            <w:tcW w:w="2800" w:type="dxa"/>
          </w:tcPr>
          <w:p w14:paraId="15F056C4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03D64C3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E4F523A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4123631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5D05C3" w:rsidRPr="00A2540E" w14:paraId="0CF8B775" w14:textId="77777777" w:rsidTr="001B7D97">
        <w:tc>
          <w:tcPr>
            <w:tcW w:w="2800" w:type="dxa"/>
          </w:tcPr>
          <w:p w14:paraId="6AFAA5A4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CB1790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F7C72C9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4C44D0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CA2B974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E6F23" w:rsidRPr="0012157F" w14:paraId="586671CB" w14:textId="77777777" w:rsidTr="00E930E7">
        <w:tc>
          <w:tcPr>
            <w:tcW w:w="9104" w:type="dxa"/>
            <w:shd w:val="clear" w:color="auto" w:fill="D9D9D9"/>
          </w:tcPr>
          <w:p w14:paraId="49B16896" w14:textId="77777777" w:rsidR="003E6F23" w:rsidRPr="0012157F" w:rsidRDefault="003E6F23" w:rsidP="00E930E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6062D57" w14:textId="77777777" w:rsidR="003E6F23" w:rsidRPr="00094F76" w:rsidRDefault="003E6F23" w:rsidP="00E930E7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E6F2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E6F2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E6F23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26063D32" w14:textId="77777777" w:rsidR="003E6F23" w:rsidRPr="004B5FB1" w:rsidRDefault="003E6F23" w:rsidP="00E930E7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6D284F49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E769BDB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5E21E4B4" w14:textId="77777777" w:rsidTr="001B7D97">
        <w:tc>
          <w:tcPr>
            <w:tcW w:w="2269" w:type="dxa"/>
          </w:tcPr>
          <w:p w14:paraId="6745EF9B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105FF5B" w14:textId="77777777" w:rsidR="00ED79A4" w:rsidRPr="00A2540E" w:rsidRDefault="003E6F2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E6F2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implantów ortopedycznych ujętych w 2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E6F23" w:rsidRPr="00A2540E" w14:paraId="3C8DD71F" w14:textId="77777777" w:rsidTr="00E930E7">
        <w:tc>
          <w:tcPr>
            <w:tcW w:w="2269" w:type="dxa"/>
          </w:tcPr>
          <w:p w14:paraId="554FB265" w14:textId="77777777" w:rsidR="003E6F23" w:rsidRPr="00A2540E" w:rsidRDefault="003E6F23" w:rsidP="00E930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D7BAC4C" w14:textId="77777777" w:rsidR="003E6F23" w:rsidRPr="00A2540E" w:rsidRDefault="003E6F23" w:rsidP="00E930E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E6F2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NZ-26-2025-76-D-P-E</w:t>
            </w:r>
          </w:p>
        </w:tc>
      </w:tr>
    </w:tbl>
    <w:p w14:paraId="28828F50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3C0BBBE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E6F23" w:rsidRPr="003E6F23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B971908" w14:textId="77777777" w:rsidR="007309B5" w:rsidRDefault="007309B5" w:rsidP="007309B5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,</w:t>
      </w:r>
    </w:p>
    <w:p w14:paraId="0EA8196E" w14:textId="77777777" w:rsidR="007309B5" w:rsidRPr="004B1894" w:rsidRDefault="007309B5" w:rsidP="007309B5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4B1894">
        <w:rPr>
          <w:rFonts w:ascii="Arial" w:hAnsi="Arial" w:cs="Arial"/>
          <w:sz w:val="24"/>
          <w:szCs w:val="24"/>
        </w:rPr>
        <w:t xml:space="preserve">art. 109 ust. 1 pkt 4 ustawy </w:t>
      </w:r>
      <w:proofErr w:type="spellStart"/>
      <w:r w:rsidRPr="004B1894">
        <w:rPr>
          <w:rFonts w:ascii="Arial" w:hAnsi="Arial" w:cs="Arial"/>
          <w:sz w:val="24"/>
          <w:szCs w:val="24"/>
        </w:rPr>
        <w:t>Pzp</w:t>
      </w:r>
      <w:proofErr w:type="spellEnd"/>
      <w:r w:rsidRPr="004B1894">
        <w:rPr>
          <w:rFonts w:ascii="Arial" w:hAnsi="Arial" w:cs="Arial"/>
          <w:sz w:val="24"/>
          <w:szCs w:val="24"/>
        </w:rPr>
        <w:t>,</w:t>
      </w:r>
    </w:p>
    <w:p w14:paraId="61E45C69" w14:textId="77777777" w:rsidR="007309B5" w:rsidRPr="000F432B" w:rsidRDefault="007309B5" w:rsidP="007309B5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Pr="00961913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961913">
        <w:rPr>
          <w:rFonts w:ascii="Arial" w:hAnsi="Arial" w:cs="Arial"/>
          <w:bCs/>
          <w:sz w:val="24"/>
          <w:szCs w:val="24"/>
        </w:rPr>
        <w:t xml:space="preserve">. Dz.U. z 2024r. poz. 507 z </w:t>
      </w:r>
      <w:proofErr w:type="spellStart"/>
      <w:r w:rsidRPr="00961913">
        <w:rPr>
          <w:rFonts w:ascii="Arial" w:hAnsi="Arial" w:cs="Arial"/>
          <w:bCs/>
          <w:sz w:val="24"/>
          <w:szCs w:val="24"/>
        </w:rPr>
        <w:t>późn</w:t>
      </w:r>
      <w:proofErr w:type="spellEnd"/>
      <w:r w:rsidRPr="00961913">
        <w:rPr>
          <w:rFonts w:ascii="Arial" w:hAnsi="Arial" w:cs="Arial"/>
          <w:bCs/>
          <w:sz w:val="24"/>
          <w:szCs w:val="24"/>
        </w:rPr>
        <w:t>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1EFC5BE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25DFEFC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B0BFC7C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5E21351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D0BBE0E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5269ADF6" w14:textId="77777777" w:rsidTr="001B7D97">
        <w:tc>
          <w:tcPr>
            <w:tcW w:w="2660" w:type="dxa"/>
          </w:tcPr>
          <w:p w14:paraId="6686D854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E260606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3C20984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75F3F806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B7EEDC0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F73A40F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E6F23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B43A064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24EC8" w14:textId="77777777" w:rsidR="00F65A3F" w:rsidRDefault="00F65A3F" w:rsidP="0038231F">
      <w:pPr>
        <w:spacing w:after="0" w:line="240" w:lineRule="auto"/>
      </w:pPr>
      <w:r>
        <w:separator/>
      </w:r>
    </w:p>
  </w:endnote>
  <w:endnote w:type="continuationSeparator" w:id="0">
    <w:p w14:paraId="51041216" w14:textId="77777777" w:rsidR="00F65A3F" w:rsidRDefault="00F65A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A346F" w14:textId="77777777" w:rsidR="003E6F23" w:rsidRDefault="003E6F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B54E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975F53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74936" w14:textId="77777777" w:rsidR="003E6F23" w:rsidRDefault="003E6F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C3FDE" w14:textId="77777777" w:rsidR="00F65A3F" w:rsidRDefault="00F65A3F" w:rsidP="0038231F">
      <w:pPr>
        <w:spacing w:after="0" w:line="240" w:lineRule="auto"/>
      </w:pPr>
      <w:r>
        <w:separator/>
      </w:r>
    </w:p>
  </w:footnote>
  <w:footnote w:type="continuationSeparator" w:id="0">
    <w:p w14:paraId="625814AB" w14:textId="77777777" w:rsidR="00F65A3F" w:rsidRDefault="00F65A3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9B8C5" w14:textId="77777777" w:rsidR="003E6F23" w:rsidRDefault="003E6F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47741" w14:textId="77777777" w:rsidR="003E6F23" w:rsidRDefault="003E6F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17037" w14:textId="77777777" w:rsidR="003E6F23" w:rsidRDefault="003E6F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1370552">
    <w:abstractNumId w:val="12"/>
  </w:num>
  <w:num w:numId="2" w16cid:durableId="1019543882">
    <w:abstractNumId w:val="0"/>
  </w:num>
  <w:num w:numId="3" w16cid:durableId="640770412">
    <w:abstractNumId w:val="11"/>
  </w:num>
  <w:num w:numId="4" w16cid:durableId="1052997905">
    <w:abstractNumId w:val="16"/>
  </w:num>
  <w:num w:numId="5" w16cid:durableId="1478763322">
    <w:abstractNumId w:val="13"/>
  </w:num>
  <w:num w:numId="6" w16cid:durableId="604465822">
    <w:abstractNumId w:val="10"/>
  </w:num>
  <w:num w:numId="7" w16cid:durableId="2109811348">
    <w:abstractNumId w:val="1"/>
  </w:num>
  <w:num w:numId="8" w16cid:durableId="913316196">
    <w:abstractNumId w:val="6"/>
  </w:num>
  <w:num w:numId="9" w16cid:durableId="975600216">
    <w:abstractNumId w:val="4"/>
  </w:num>
  <w:num w:numId="10" w16cid:durableId="1125587934">
    <w:abstractNumId w:val="7"/>
  </w:num>
  <w:num w:numId="11" w16cid:durableId="1470437829">
    <w:abstractNumId w:val="5"/>
  </w:num>
  <w:num w:numId="12" w16cid:durableId="1205408284">
    <w:abstractNumId w:val="9"/>
  </w:num>
  <w:num w:numId="13" w16cid:durableId="2108622833">
    <w:abstractNumId w:val="3"/>
  </w:num>
  <w:num w:numId="14" w16cid:durableId="1291402358">
    <w:abstractNumId w:val="2"/>
  </w:num>
  <w:num w:numId="15" w16cid:durableId="1215657618">
    <w:abstractNumId w:val="15"/>
  </w:num>
  <w:num w:numId="16" w16cid:durableId="168452089">
    <w:abstractNumId w:val="8"/>
  </w:num>
  <w:num w:numId="17" w16cid:durableId="7895154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5A3F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E6F23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5B88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309B5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5A3F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4F944A"/>
  <w15:docId w15:val="{70223075-24DD-48BB-96FE-5D2CF24E9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2016-07-26T10:32:00Z</cp:lastPrinted>
  <dcterms:created xsi:type="dcterms:W3CDTF">2025-08-08T05:40:00Z</dcterms:created>
  <dcterms:modified xsi:type="dcterms:W3CDTF">2025-08-08T05:42:00Z</dcterms:modified>
</cp:coreProperties>
</file>