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A9117" w14:textId="30EBE744" w:rsidR="005103B9" w:rsidRDefault="00A505EA" w:rsidP="00A505EA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245F921" w14:textId="77777777" w:rsidR="00A505EA" w:rsidRPr="00A505EA" w:rsidRDefault="00A505EA" w:rsidP="00A505EA">
      <w:pPr>
        <w:rPr>
          <w:lang w:eastAsia="pl-PL"/>
        </w:rPr>
      </w:pPr>
    </w:p>
    <w:p w14:paraId="729D0CF9" w14:textId="77777777" w:rsidR="00C4103F" w:rsidRPr="0012157F" w:rsidRDefault="007118F0" w:rsidP="00A505EA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E07A2B2" w14:textId="77777777" w:rsidR="006676AE" w:rsidRPr="0012157F" w:rsidRDefault="000E3EFF" w:rsidP="00A505EA">
      <w:pPr>
        <w:pStyle w:val="Tekstpodstawowy"/>
        <w:spacing w:after="0"/>
        <w:ind w:left="4111"/>
        <w:rPr>
          <w:rFonts w:ascii="Arial" w:hAnsi="Arial" w:cs="Arial"/>
        </w:rPr>
      </w:pPr>
      <w:r w:rsidRPr="000E3EFF">
        <w:rPr>
          <w:rFonts w:ascii="Arial" w:hAnsi="Arial" w:cs="Arial"/>
        </w:rPr>
        <w:t>SZPITAL WOJEWÓDZKI W POZNANIU</w:t>
      </w:r>
    </w:p>
    <w:p w14:paraId="55F9526A" w14:textId="77777777" w:rsidR="006676AE" w:rsidRPr="0012157F" w:rsidRDefault="000E3EFF" w:rsidP="00A505EA">
      <w:pPr>
        <w:pStyle w:val="Tekstpodstawowy"/>
        <w:spacing w:after="0"/>
        <w:ind w:left="4111"/>
        <w:rPr>
          <w:rFonts w:ascii="Arial" w:hAnsi="Arial" w:cs="Arial"/>
        </w:rPr>
      </w:pPr>
      <w:r w:rsidRPr="000E3EF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0E3EF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8DB9ED9" w14:textId="77777777" w:rsidR="00F90CD1" w:rsidRDefault="000E3EFF" w:rsidP="00A505EA">
      <w:pPr>
        <w:pStyle w:val="Tekstpodstawowy"/>
        <w:spacing w:after="0"/>
        <w:ind w:left="4111"/>
        <w:rPr>
          <w:rFonts w:ascii="Arial" w:hAnsi="Arial" w:cs="Arial"/>
        </w:rPr>
      </w:pPr>
      <w:r w:rsidRPr="000E3EF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0E3EFF">
        <w:rPr>
          <w:rFonts w:ascii="Arial" w:hAnsi="Arial" w:cs="Arial"/>
        </w:rPr>
        <w:t>Poznań</w:t>
      </w:r>
    </w:p>
    <w:p w14:paraId="7C69CBB6" w14:textId="77777777" w:rsidR="009169D4" w:rsidRDefault="009169D4" w:rsidP="00A505EA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1B90001" w14:textId="77777777" w:rsidR="00C4103F" w:rsidRPr="002578E4" w:rsidRDefault="002578E4" w:rsidP="00A505EA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3141D5A5" w14:textId="77777777" w:rsidR="002578E4" w:rsidRDefault="002578E4" w:rsidP="00A505E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894108A" w14:textId="77777777" w:rsidTr="0018769E">
        <w:tc>
          <w:tcPr>
            <w:tcW w:w="2800" w:type="dxa"/>
          </w:tcPr>
          <w:p w14:paraId="45ADE606" w14:textId="77777777" w:rsidR="002578E4" w:rsidRPr="00A2540E" w:rsidRDefault="002578E4" w:rsidP="00A505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B5E3ECF" w14:textId="77777777" w:rsidR="002578E4" w:rsidRPr="00A2540E" w:rsidRDefault="002578E4" w:rsidP="00A505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99C61BE" w14:textId="77777777" w:rsidR="002578E4" w:rsidRPr="00A2540E" w:rsidRDefault="002578E4" w:rsidP="00A505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5E87FE" w14:textId="77777777" w:rsidR="002578E4" w:rsidRPr="00A2540E" w:rsidRDefault="002578E4" w:rsidP="00A505EA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4954245A" w14:textId="77777777" w:rsidTr="0018769E">
        <w:tc>
          <w:tcPr>
            <w:tcW w:w="2800" w:type="dxa"/>
          </w:tcPr>
          <w:p w14:paraId="034B3BF4" w14:textId="77777777" w:rsidR="002578E4" w:rsidRPr="00A2540E" w:rsidRDefault="002578E4" w:rsidP="00A505E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847AD7E" w14:textId="77777777" w:rsidR="002578E4" w:rsidRPr="00A2540E" w:rsidRDefault="002578E4" w:rsidP="00A505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0D7C145" w14:textId="77777777" w:rsidR="002578E4" w:rsidRPr="00A2540E" w:rsidRDefault="002578E4" w:rsidP="00A505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1E66A2" w14:textId="77777777" w:rsidR="002578E4" w:rsidRPr="00A2540E" w:rsidRDefault="002578E4" w:rsidP="00A505E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C035FD2" w14:textId="77777777" w:rsidR="002578E4" w:rsidRPr="002578E4" w:rsidRDefault="002578E4" w:rsidP="00A505EA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3EFF" w:rsidRPr="0012157F" w14:paraId="134D698A" w14:textId="77777777" w:rsidTr="00291759">
        <w:tc>
          <w:tcPr>
            <w:tcW w:w="9104" w:type="dxa"/>
            <w:shd w:val="clear" w:color="auto" w:fill="D9D9D9"/>
          </w:tcPr>
          <w:p w14:paraId="687FCDEF" w14:textId="77777777" w:rsidR="000E3EFF" w:rsidRPr="0012157F" w:rsidRDefault="000E3EFF" w:rsidP="00A505E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A0C3114" w14:textId="77777777" w:rsidR="000E3EFF" w:rsidRPr="0012157F" w:rsidRDefault="000E3EFF" w:rsidP="00A505E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E3EF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E3EF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E3EFF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0C38B49" w14:textId="77777777" w:rsidR="000E3EFF" w:rsidRPr="00612283" w:rsidRDefault="000E3EFF" w:rsidP="00A505E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8C319C8" w14:textId="77777777" w:rsidR="000E3EFF" w:rsidRPr="00612283" w:rsidRDefault="000E3EFF" w:rsidP="00A505E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FC0D238" w14:textId="77777777" w:rsidR="000E3EFF" w:rsidRPr="0012157F" w:rsidRDefault="000E3EFF" w:rsidP="00A505EA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BD699A5" w14:textId="77777777" w:rsidR="00E50194" w:rsidRDefault="001F027E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2D35027" w14:textId="77777777" w:rsidTr="0018769E">
        <w:tc>
          <w:tcPr>
            <w:tcW w:w="2269" w:type="dxa"/>
          </w:tcPr>
          <w:p w14:paraId="12D0FF7F" w14:textId="77777777" w:rsidR="002578E4" w:rsidRPr="00A2540E" w:rsidRDefault="002578E4" w:rsidP="00A505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6E67995" w14:textId="77777777" w:rsidR="002578E4" w:rsidRPr="00A2540E" w:rsidRDefault="000E3EFF" w:rsidP="00A505E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E3EF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maski medycznej do Szpitala Wojewódzkiego w Poznaniu - powtórka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E3EFF" w:rsidRPr="00A2540E" w14:paraId="6B547F92" w14:textId="77777777" w:rsidTr="00291759">
        <w:tc>
          <w:tcPr>
            <w:tcW w:w="2269" w:type="dxa"/>
          </w:tcPr>
          <w:p w14:paraId="7FB6A7EE" w14:textId="77777777" w:rsidR="000E3EFF" w:rsidRPr="00A2540E" w:rsidRDefault="000E3EFF" w:rsidP="00A505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D554569" w14:textId="77777777" w:rsidR="000E3EFF" w:rsidRPr="00A2540E" w:rsidRDefault="000E3EFF" w:rsidP="00A505E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E3EF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SZW/DZP/103/2025</w:t>
            </w:r>
          </w:p>
        </w:tc>
      </w:tr>
    </w:tbl>
    <w:p w14:paraId="23AEE73F" w14:textId="77777777" w:rsidR="002578E4" w:rsidRDefault="002578E4" w:rsidP="00A505E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7EA2240" w14:textId="77777777" w:rsidR="00F90CD1" w:rsidRDefault="005434B3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E3EFF" w:rsidRPr="000E3EF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6AF8944D" w14:textId="77777777" w:rsidR="00A505EA" w:rsidRPr="0012157F" w:rsidRDefault="00A505EA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EA58258" w14:textId="77777777" w:rsidTr="00650D6C">
        <w:tc>
          <w:tcPr>
            <w:tcW w:w="9104" w:type="dxa"/>
            <w:shd w:val="clear" w:color="auto" w:fill="D9D9D9"/>
          </w:tcPr>
          <w:p w14:paraId="3C3093DE" w14:textId="77777777" w:rsidR="00E50194" w:rsidRPr="00650D6C" w:rsidRDefault="00650D6C" w:rsidP="00A505E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E862384" w14:textId="77777777" w:rsidR="00C113BF" w:rsidRPr="0012157F" w:rsidRDefault="00C113BF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B0D459D" w14:textId="77777777" w:rsidR="002426FF" w:rsidRPr="00A44833" w:rsidRDefault="002426FF" w:rsidP="00A505EA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67345686" w14:textId="77777777" w:rsidR="00023477" w:rsidRPr="006B53D6" w:rsidRDefault="00023477" w:rsidP="00A505EA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DE83F40" w14:textId="77777777" w:rsidR="00023477" w:rsidRPr="00992BD8" w:rsidRDefault="00992BD8" w:rsidP="00A505EA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1CF5BA8" w14:textId="77777777" w:rsidR="00992BD8" w:rsidRPr="00992BD8" w:rsidRDefault="00992BD8" w:rsidP="00A505E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AFC1AF6" w14:textId="77777777" w:rsidR="00023477" w:rsidRDefault="00C113BF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4A354E4" w14:textId="77777777" w:rsidR="007A2BCB" w:rsidRDefault="00992BD8" w:rsidP="00A505E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8FC7CAD" w14:textId="77777777" w:rsidR="0011306C" w:rsidRDefault="007A2BCB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038E4142" w14:textId="77777777" w:rsidR="00A505EA" w:rsidRDefault="00A505EA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794EBC8" w14:textId="77777777" w:rsidTr="00CD4DD1">
        <w:tc>
          <w:tcPr>
            <w:tcW w:w="9104" w:type="dxa"/>
            <w:shd w:val="clear" w:color="auto" w:fill="D9D9D9"/>
          </w:tcPr>
          <w:p w14:paraId="0947EE7D" w14:textId="77777777" w:rsidR="0011306C" w:rsidRPr="00650D6C" w:rsidRDefault="0011306C" w:rsidP="00A505E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7261E3E" w14:textId="77777777" w:rsidR="00D2702A" w:rsidRPr="0012157F" w:rsidRDefault="004F23F7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0A7E6F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2E80C" w14:textId="77777777" w:rsidR="00D2702A" w:rsidRPr="0012157F" w:rsidRDefault="00D2702A" w:rsidP="00A505E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CDEB0" w14:textId="77777777" w:rsidR="00D2702A" w:rsidRPr="0012157F" w:rsidRDefault="00D2702A" w:rsidP="00A505E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E3EFF" w:rsidRPr="0012157F" w14:paraId="451BD496" w14:textId="77777777" w:rsidTr="002917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49A8D" w14:textId="77777777" w:rsidR="000E3EFF" w:rsidRPr="0012157F" w:rsidRDefault="000E3EFF" w:rsidP="00A505E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3E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9E0A1" w14:textId="77777777" w:rsidR="000E3EFF" w:rsidRPr="0012157F" w:rsidRDefault="000E3EFF" w:rsidP="00A505E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3EF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1EB25F4" w14:textId="77777777" w:rsidR="000E3EFF" w:rsidRPr="0012157F" w:rsidRDefault="000E3EFF" w:rsidP="00A505E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3EF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E3EFF" w:rsidRPr="0012157F" w14:paraId="1473952C" w14:textId="77777777" w:rsidTr="002917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75B41" w14:textId="77777777" w:rsidR="000E3EFF" w:rsidRPr="0012157F" w:rsidRDefault="000E3EFF" w:rsidP="00A505E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3E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4A182" w14:textId="77777777" w:rsidR="000E3EFF" w:rsidRPr="0012157F" w:rsidRDefault="000E3EFF" w:rsidP="00A505E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3EF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E24CA58" w14:textId="77777777" w:rsidR="000E3EFF" w:rsidRPr="0012157F" w:rsidRDefault="000E3EFF" w:rsidP="00A505E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3EF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E3EFF" w:rsidRPr="0012157F" w14:paraId="5A6C4F95" w14:textId="77777777" w:rsidTr="002917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E6E8F" w14:textId="77777777" w:rsidR="000E3EFF" w:rsidRPr="0012157F" w:rsidRDefault="000E3EFF" w:rsidP="00A505E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3EF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438EB" w14:textId="77777777" w:rsidR="000E3EFF" w:rsidRPr="0012157F" w:rsidRDefault="000E3EFF" w:rsidP="00A505E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3EF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3186877" w14:textId="77777777" w:rsidR="000E3EFF" w:rsidRPr="0012157F" w:rsidRDefault="000E3EFF" w:rsidP="00A505E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3EF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E3EFF" w:rsidRPr="0012157F" w14:paraId="4B5F635E" w14:textId="77777777" w:rsidTr="002917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5E35F" w14:textId="77777777" w:rsidR="000E3EFF" w:rsidRPr="0012157F" w:rsidRDefault="000E3EFF" w:rsidP="00A505E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3EF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06EA2" w14:textId="77777777" w:rsidR="000E3EFF" w:rsidRPr="0012157F" w:rsidRDefault="000E3EFF" w:rsidP="00A505E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3EF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C80FC65" w14:textId="77777777" w:rsidR="000E3EFF" w:rsidRPr="0012157F" w:rsidRDefault="000E3EFF" w:rsidP="00A505E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3EF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2573DB3A" w14:textId="77777777" w:rsidR="00E21BB4" w:rsidRPr="0012157F" w:rsidRDefault="00257E73" w:rsidP="00A505E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8ADFDE2" w14:textId="77777777" w:rsidR="00E21BB4" w:rsidRPr="00E21BB4" w:rsidRDefault="00E21BB4" w:rsidP="00A505E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5F1C1AE" w14:textId="77777777" w:rsidR="00C62F57" w:rsidRDefault="00C62F57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6A036B5" w14:textId="77777777" w:rsidR="00C62F57" w:rsidRDefault="00C62F57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B5F9964" w14:textId="77777777" w:rsidR="00721D87" w:rsidRDefault="00E21BB4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D8C70C9" w14:textId="77777777" w:rsidR="00721D87" w:rsidRDefault="00E21BB4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FCFB899" w14:textId="77777777" w:rsidR="00721D87" w:rsidRPr="00721D87" w:rsidRDefault="00721D87" w:rsidP="00A505E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EE97683" w14:textId="77777777" w:rsidR="00721D87" w:rsidRDefault="00E21BB4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D744A85" w14:textId="77777777" w:rsidR="00E21BB4" w:rsidRPr="00E21BB4" w:rsidRDefault="00E21BB4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15B9C5F" w14:textId="77777777" w:rsidR="00E21BB4" w:rsidRPr="00721D87" w:rsidRDefault="00E21BB4" w:rsidP="00A505E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28AAA00" w14:textId="77777777" w:rsidR="00C62F57" w:rsidRDefault="00257E73" w:rsidP="00A505E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A053493" w14:textId="77777777" w:rsidTr="00CD4DD1">
        <w:tc>
          <w:tcPr>
            <w:tcW w:w="9104" w:type="dxa"/>
            <w:shd w:val="clear" w:color="auto" w:fill="D9D9D9"/>
          </w:tcPr>
          <w:p w14:paraId="0CA89267" w14:textId="77777777" w:rsidR="00BE6F04" w:rsidRPr="00650D6C" w:rsidRDefault="00E426EB" w:rsidP="00A505E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4BEC19B" w14:textId="77777777" w:rsidR="00FE4E2B" w:rsidRDefault="00E426EB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ADB89CB" w14:textId="77777777" w:rsidR="00A505EA" w:rsidRDefault="00A505EA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16755AE" w14:textId="77777777" w:rsidR="00A505EA" w:rsidRDefault="00A505EA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0884045" w14:textId="77777777" w:rsidR="00A505EA" w:rsidRDefault="00A505EA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9FB2CF" w14:textId="77777777" w:rsidR="00A505EA" w:rsidRDefault="00A505EA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4290E38" w14:textId="77777777" w:rsidR="00A505EA" w:rsidRDefault="00A505EA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21F3D5" w14:textId="77777777" w:rsidR="00A505EA" w:rsidRPr="00E426EB" w:rsidRDefault="00A505EA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22890CA" w14:textId="77777777" w:rsidTr="00847232">
        <w:tc>
          <w:tcPr>
            <w:tcW w:w="9104" w:type="dxa"/>
            <w:shd w:val="clear" w:color="auto" w:fill="D9D9D9"/>
          </w:tcPr>
          <w:p w14:paraId="55164381" w14:textId="77777777" w:rsidR="00E426EB" w:rsidRPr="00650D6C" w:rsidRDefault="00E426EB" w:rsidP="00A505E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94788EB" w14:textId="77777777" w:rsidR="00E426EB" w:rsidRPr="0012157F" w:rsidRDefault="00E426EB" w:rsidP="00A505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5CA305" w14:textId="77777777" w:rsidR="00E426EB" w:rsidRPr="00E426EB" w:rsidRDefault="00E426EB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4E6D634" w14:textId="77777777" w:rsidR="00E426EB" w:rsidRPr="00E426EB" w:rsidRDefault="00E426EB" w:rsidP="00A505EA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6B44522" w14:textId="77777777" w:rsidR="00E426EB" w:rsidRPr="00FF0EBB" w:rsidRDefault="00E426EB" w:rsidP="00A505EA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CCD04B1" w14:textId="77777777" w:rsidR="00E426EB" w:rsidRPr="00E426EB" w:rsidRDefault="00E426EB" w:rsidP="00A505EA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039BDE3" w14:textId="77777777" w:rsidR="00E426EB" w:rsidRPr="00FF0EBB" w:rsidRDefault="00E426EB" w:rsidP="00A505EA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2368129" w14:textId="77777777" w:rsidR="00E426EB" w:rsidRDefault="00E426EB" w:rsidP="00A505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005D79C" w14:textId="77777777" w:rsidR="0012157F" w:rsidRPr="0012157F" w:rsidRDefault="0012157F" w:rsidP="00A505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2D7415" w14:textId="77777777" w:rsidR="00524951" w:rsidRDefault="00FE4E2B" w:rsidP="00A505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9CB1F93" w14:textId="77777777" w:rsidR="00524951" w:rsidRDefault="00524951" w:rsidP="00A505EA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0870AFD" w14:textId="77777777" w:rsidR="00FE4E2B" w:rsidRPr="0012157F" w:rsidRDefault="00524951" w:rsidP="00A505EA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7BD7BC7" w14:textId="77777777" w:rsidR="00484F88" w:rsidRPr="0012157F" w:rsidRDefault="006D536F" w:rsidP="00A505EA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898BD" w14:textId="77777777" w:rsidR="00FE647A" w:rsidRDefault="00FE647A" w:rsidP="0038231F">
      <w:pPr>
        <w:spacing w:after="0" w:line="240" w:lineRule="auto"/>
      </w:pPr>
      <w:r>
        <w:separator/>
      </w:r>
    </w:p>
  </w:endnote>
  <w:endnote w:type="continuationSeparator" w:id="0">
    <w:p w14:paraId="76BFE435" w14:textId="77777777" w:rsidR="00FE647A" w:rsidRDefault="00FE64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D00D0" w14:textId="77777777" w:rsidR="000E3EFF" w:rsidRDefault="000E3E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11C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04AAA8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8133B" w14:textId="77777777" w:rsidR="000E3EFF" w:rsidRDefault="000E3E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67D9F" w14:textId="77777777" w:rsidR="00FE647A" w:rsidRDefault="00FE647A" w:rsidP="0038231F">
      <w:pPr>
        <w:spacing w:after="0" w:line="240" w:lineRule="auto"/>
      </w:pPr>
      <w:r>
        <w:separator/>
      </w:r>
    </w:p>
  </w:footnote>
  <w:footnote w:type="continuationSeparator" w:id="0">
    <w:p w14:paraId="7C0BFA60" w14:textId="77777777" w:rsidR="00FE647A" w:rsidRDefault="00FE647A" w:rsidP="0038231F">
      <w:pPr>
        <w:spacing w:after="0" w:line="240" w:lineRule="auto"/>
      </w:pPr>
      <w:r>
        <w:continuationSeparator/>
      </w:r>
    </w:p>
  </w:footnote>
  <w:footnote w:id="1">
    <w:p w14:paraId="357D5A3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4FA290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C04A47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927636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45909" w14:textId="77777777" w:rsidR="000E3EFF" w:rsidRDefault="000E3E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D00FF" w14:textId="77777777" w:rsidR="000E3EFF" w:rsidRDefault="000E3E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80B8E" w14:textId="77777777" w:rsidR="000E3EFF" w:rsidRDefault="000E3E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523493">
    <w:abstractNumId w:val="11"/>
  </w:num>
  <w:num w:numId="2" w16cid:durableId="1061830574">
    <w:abstractNumId w:val="0"/>
  </w:num>
  <w:num w:numId="3" w16cid:durableId="837114726">
    <w:abstractNumId w:val="10"/>
  </w:num>
  <w:num w:numId="4" w16cid:durableId="579215810">
    <w:abstractNumId w:val="13"/>
  </w:num>
  <w:num w:numId="5" w16cid:durableId="1067190184">
    <w:abstractNumId w:val="12"/>
  </w:num>
  <w:num w:numId="6" w16cid:durableId="1522206049">
    <w:abstractNumId w:val="9"/>
  </w:num>
  <w:num w:numId="7" w16cid:durableId="2110392651">
    <w:abstractNumId w:val="1"/>
  </w:num>
  <w:num w:numId="8" w16cid:durableId="555169128">
    <w:abstractNumId w:val="6"/>
  </w:num>
  <w:num w:numId="9" w16cid:durableId="75592428">
    <w:abstractNumId w:val="4"/>
  </w:num>
  <w:num w:numId="10" w16cid:durableId="269240270">
    <w:abstractNumId w:val="7"/>
  </w:num>
  <w:num w:numId="11" w16cid:durableId="1810634066">
    <w:abstractNumId w:val="5"/>
  </w:num>
  <w:num w:numId="12" w16cid:durableId="322010287">
    <w:abstractNumId w:val="8"/>
  </w:num>
  <w:num w:numId="13" w16cid:durableId="499199581">
    <w:abstractNumId w:val="3"/>
  </w:num>
  <w:num w:numId="14" w16cid:durableId="16692902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47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3EFF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05EA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E647A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62F4A8"/>
  <w15:docId w15:val="{D46AFCB2-0648-4926-9B29-388C86271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726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2025-08-11T07:33:00Z</dcterms:created>
  <dcterms:modified xsi:type="dcterms:W3CDTF">2025-08-11T07:33:00Z</dcterms:modified>
</cp:coreProperties>
</file>