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C4353" w14:textId="1DF245B8" w:rsidR="00B048DA" w:rsidRPr="008E5CC4" w:rsidRDefault="00645F19" w:rsidP="008E5CC4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912345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8E5CC4">
        <w:rPr>
          <w:rFonts w:ascii="Arial Narrow" w:hAnsi="Arial Narrow" w:cs="Arial"/>
          <w:b/>
          <w:bCs/>
          <w:sz w:val="22"/>
          <w:szCs w:val="22"/>
        </w:rPr>
        <w:tab/>
      </w:r>
      <w:r w:rsidR="008E5CC4">
        <w:rPr>
          <w:rFonts w:ascii="Arial Narrow" w:hAnsi="Arial Narrow" w:cs="Arial"/>
          <w:b/>
          <w:bCs/>
          <w:sz w:val="22"/>
          <w:szCs w:val="22"/>
        </w:rPr>
        <w:tab/>
      </w:r>
      <w:r w:rsidR="008E5CC4">
        <w:rPr>
          <w:rFonts w:ascii="Arial Narrow" w:hAnsi="Arial Narrow" w:cs="Arial"/>
          <w:b/>
          <w:bCs/>
          <w:sz w:val="22"/>
          <w:szCs w:val="22"/>
        </w:rPr>
        <w:tab/>
      </w:r>
      <w:r w:rsidR="008E5CC4">
        <w:rPr>
          <w:rFonts w:ascii="Arial Narrow" w:hAnsi="Arial Narrow" w:cs="Arial"/>
          <w:b/>
          <w:bCs/>
          <w:sz w:val="22"/>
          <w:szCs w:val="22"/>
        </w:rPr>
        <w:tab/>
      </w:r>
      <w:r w:rsidR="008E5CC4">
        <w:rPr>
          <w:rFonts w:ascii="Arial Narrow" w:hAnsi="Arial Narrow" w:cs="Arial"/>
          <w:b/>
          <w:bCs/>
          <w:sz w:val="22"/>
          <w:szCs w:val="22"/>
        </w:rPr>
        <w:tab/>
      </w:r>
      <w:r w:rsidR="008E5CC4">
        <w:rPr>
          <w:rFonts w:ascii="Arial Narrow" w:hAnsi="Arial Narrow" w:cs="Arial"/>
          <w:b/>
          <w:bCs/>
          <w:sz w:val="22"/>
          <w:szCs w:val="22"/>
        </w:rPr>
        <w:tab/>
      </w:r>
      <w:r w:rsidR="008E5CC4">
        <w:rPr>
          <w:rFonts w:ascii="Arial Narrow" w:hAnsi="Arial Narrow" w:cs="Arial"/>
          <w:b/>
          <w:bCs/>
          <w:sz w:val="22"/>
          <w:szCs w:val="22"/>
        </w:rPr>
        <w:tab/>
      </w:r>
      <w:r w:rsidR="008E5CC4" w:rsidRPr="008E5CC4">
        <w:rPr>
          <w:rFonts w:ascii="Arial Narrow" w:hAnsi="Arial Narrow" w:cs="Arial"/>
          <w:sz w:val="22"/>
          <w:szCs w:val="22"/>
        </w:rPr>
        <w:t xml:space="preserve"> </w:t>
      </w:r>
      <w:r w:rsidR="008E5CC4" w:rsidRPr="00912345">
        <w:rPr>
          <w:rFonts w:ascii="Arial Narrow" w:hAnsi="Arial Narrow" w:cs="Arial"/>
          <w:sz w:val="22"/>
          <w:szCs w:val="22"/>
        </w:rPr>
        <w:t>Bydgoszcz dnia: 2025-08-14</w:t>
      </w:r>
    </w:p>
    <w:p w14:paraId="53CF8531" w14:textId="77777777" w:rsidR="00B048DA" w:rsidRPr="00912345" w:rsidRDefault="00645F19" w:rsidP="008E5CC4">
      <w:pPr>
        <w:ind w:right="3969"/>
        <w:rPr>
          <w:rFonts w:ascii="Arial Narrow" w:hAnsi="Arial Narrow" w:cs="Arial"/>
          <w:sz w:val="22"/>
          <w:szCs w:val="22"/>
        </w:rPr>
      </w:pPr>
      <w:r w:rsidRPr="00912345">
        <w:rPr>
          <w:rFonts w:ascii="Arial Narrow" w:hAnsi="Arial Narrow" w:cs="Arial"/>
          <w:sz w:val="22"/>
          <w:szCs w:val="22"/>
        </w:rPr>
        <w:t>Powstańców Warszawy</w:t>
      </w:r>
      <w:r w:rsidR="00B048DA" w:rsidRPr="00912345">
        <w:rPr>
          <w:rFonts w:ascii="Arial Narrow" w:hAnsi="Arial Narrow" w:cs="Arial"/>
          <w:sz w:val="22"/>
          <w:szCs w:val="22"/>
        </w:rPr>
        <w:t xml:space="preserve"> </w:t>
      </w:r>
      <w:r w:rsidRPr="00912345">
        <w:rPr>
          <w:rFonts w:ascii="Arial Narrow" w:hAnsi="Arial Narrow" w:cs="Arial"/>
          <w:sz w:val="22"/>
          <w:szCs w:val="22"/>
        </w:rPr>
        <w:t>5</w:t>
      </w:r>
    </w:p>
    <w:p w14:paraId="5B3591ED" w14:textId="77777777" w:rsidR="00B048DA" w:rsidRPr="00912345" w:rsidRDefault="00645F19" w:rsidP="008E5CC4">
      <w:pPr>
        <w:ind w:right="3969"/>
        <w:rPr>
          <w:rFonts w:ascii="Arial Narrow" w:hAnsi="Arial Narrow" w:cs="Arial"/>
          <w:sz w:val="22"/>
          <w:szCs w:val="22"/>
        </w:rPr>
      </w:pPr>
      <w:r w:rsidRPr="00912345">
        <w:rPr>
          <w:rFonts w:ascii="Arial Narrow" w:hAnsi="Arial Narrow" w:cs="Arial"/>
          <w:sz w:val="22"/>
          <w:szCs w:val="22"/>
        </w:rPr>
        <w:t>85-681</w:t>
      </w:r>
      <w:r w:rsidR="00B048DA" w:rsidRPr="00912345">
        <w:rPr>
          <w:rFonts w:ascii="Arial Narrow" w:hAnsi="Arial Narrow" w:cs="Arial"/>
          <w:sz w:val="22"/>
          <w:szCs w:val="22"/>
        </w:rPr>
        <w:t xml:space="preserve"> </w:t>
      </w:r>
      <w:r w:rsidRPr="00912345">
        <w:rPr>
          <w:rFonts w:ascii="Arial Narrow" w:hAnsi="Arial Narrow" w:cs="Arial"/>
          <w:sz w:val="22"/>
          <w:szCs w:val="22"/>
        </w:rPr>
        <w:t>Bydgoszcz</w:t>
      </w:r>
    </w:p>
    <w:p w14:paraId="6A44D22A" w14:textId="77777777" w:rsidR="00B048DA" w:rsidRPr="00912345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912345" w14:paraId="33A6F60F" w14:textId="77777777" w:rsidTr="00B048DA">
        <w:tc>
          <w:tcPr>
            <w:tcW w:w="9498" w:type="dxa"/>
            <w:shd w:val="clear" w:color="auto" w:fill="F2F2F2"/>
            <w:hideMark/>
          </w:tcPr>
          <w:p w14:paraId="6D3F91DD" w14:textId="77777777" w:rsidR="00B048DA" w:rsidRPr="00912345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1234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ACBB336" w14:textId="77777777" w:rsidR="00B048DA" w:rsidRPr="00912345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1234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273A7651" w14:textId="77777777" w:rsidR="00B048DA" w:rsidRPr="00912345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08D9C53D" w14:textId="77777777" w:rsidR="00B048DA" w:rsidRPr="00912345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1234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1234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1234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912345" w14:paraId="55238850" w14:textId="77777777" w:rsidTr="00B048DA">
        <w:tc>
          <w:tcPr>
            <w:tcW w:w="2269" w:type="dxa"/>
          </w:tcPr>
          <w:p w14:paraId="25707766" w14:textId="77777777" w:rsidR="00B048DA" w:rsidRPr="00912345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</w:tcPr>
          <w:p w14:paraId="66A14D68" w14:textId="77777777" w:rsidR="00B048DA" w:rsidRPr="00912345" w:rsidRDefault="00645F19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 oraz dostawa kamery cyfrowej do mikroskopu</w:t>
            </w:r>
          </w:p>
        </w:tc>
      </w:tr>
      <w:tr w:rsidR="00645F19" w:rsidRPr="00912345" w14:paraId="4BC0047A" w14:textId="77777777" w:rsidTr="00EB1AA1">
        <w:tc>
          <w:tcPr>
            <w:tcW w:w="2269" w:type="dxa"/>
          </w:tcPr>
          <w:p w14:paraId="4F3156BA" w14:textId="77777777" w:rsidR="00645F19" w:rsidRPr="00912345" w:rsidRDefault="00645F19" w:rsidP="00EB1A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</w:tcPr>
          <w:p w14:paraId="32D90C77" w14:textId="77777777" w:rsidR="00645F19" w:rsidRPr="00912345" w:rsidRDefault="00645F19" w:rsidP="00EB1A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32/2025</w:t>
            </w:r>
          </w:p>
        </w:tc>
      </w:tr>
    </w:tbl>
    <w:p w14:paraId="20788E98" w14:textId="77777777" w:rsidR="00B048DA" w:rsidRPr="00912345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4C0321A1" w14:textId="77777777" w:rsidR="008642B3" w:rsidRPr="00912345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912345">
        <w:rPr>
          <w:rFonts w:ascii="Arial Narrow" w:hAnsi="Arial Narrow" w:cs="Arial"/>
          <w:sz w:val="22"/>
          <w:szCs w:val="22"/>
        </w:rPr>
        <w:t xml:space="preserve">Zamawiający, </w:t>
      </w:r>
      <w:r w:rsidR="00645F19" w:rsidRPr="00912345">
        <w:rPr>
          <w:rFonts w:ascii="Arial Narrow" w:hAnsi="Arial Narrow" w:cs="Arial"/>
          <w:b/>
          <w:sz w:val="22"/>
          <w:szCs w:val="22"/>
        </w:rPr>
        <w:t>10WSzKzP SPZOZ</w:t>
      </w:r>
      <w:r w:rsidRPr="00912345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912345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912345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912345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645F19" w:rsidRPr="00912345">
        <w:rPr>
          <w:rFonts w:ascii="Arial Narrow" w:hAnsi="Arial Narrow" w:cs="Arial"/>
          <w:sz w:val="22"/>
          <w:szCs w:val="22"/>
        </w:rPr>
        <w:t>(t.j. Dz. U. z 2024 poz. 1320)</w:t>
      </w:r>
      <w:r w:rsidR="00C65E53" w:rsidRPr="00912345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912345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912345">
        <w:rPr>
          <w:rFonts w:ascii="Arial Narrow" w:hAnsi="Arial Narrow" w:cs="Arial"/>
          <w:sz w:val="22"/>
          <w:szCs w:val="22"/>
        </w:rPr>
        <w:t>”</w:t>
      </w:r>
      <w:r w:rsidR="00D26ED6" w:rsidRPr="00912345">
        <w:rPr>
          <w:rFonts w:ascii="Arial Narrow" w:hAnsi="Arial Narrow" w:cs="Arial"/>
          <w:sz w:val="22"/>
          <w:szCs w:val="22"/>
        </w:rPr>
        <w:t xml:space="preserve">, </w:t>
      </w:r>
      <w:r w:rsidR="00C65E53" w:rsidRPr="00912345">
        <w:rPr>
          <w:rFonts w:ascii="Arial Narrow" w:hAnsi="Arial Narrow" w:cs="Arial"/>
          <w:sz w:val="22"/>
          <w:szCs w:val="22"/>
        </w:rPr>
        <w:t>informuje</w:t>
      </w:r>
      <w:r w:rsidR="00D26ED6" w:rsidRPr="00912345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912345">
        <w:rPr>
          <w:rFonts w:ascii="Arial Narrow" w:hAnsi="Arial Narrow" w:cs="Arial"/>
          <w:sz w:val="22"/>
          <w:szCs w:val="22"/>
        </w:rPr>
        <w:t>najkorzystniejsz</w:t>
      </w:r>
      <w:r w:rsidR="00D26ED6" w:rsidRPr="00912345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912345">
        <w:rPr>
          <w:rFonts w:ascii="Arial Narrow" w:hAnsi="Arial Narrow" w:cs="Arial"/>
          <w:sz w:val="22"/>
          <w:szCs w:val="22"/>
        </w:rPr>
        <w:t>ofer</w:t>
      </w:r>
      <w:r w:rsidR="00D26ED6" w:rsidRPr="00912345">
        <w:rPr>
          <w:rFonts w:ascii="Arial Narrow" w:hAnsi="Arial Narrow" w:cs="Arial"/>
          <w:sz w:val="22"/>
          <w:szCs w:val="22"/>
        </w:rPr>
        <w:t>t</w:t>
      </w:r>
      <w:r w:rsidR="009F0E5C" w:rsidRPr="00912345">
        <w:rPr>
          <w:rFonts w:ascii="Arial Narrow" w:hAnsi="Arial Narrow" w:cs="Arial"/>
          <w:sz w:val="22"/>
          <w:szCs w:val="22"/>
        </w:rPr>
        <w:t>a</w:t>
      </w:r>
      <w:r w:rsidRPr="00912345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912345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45F19" w:rsidRPr="00912345" w14:paraId="2FF6328D" w14:textId="77777777" w:rsidTr="008E5CC4">
        <w:trPr>
          <w:cantSplit/>
        </w:trPr>
        <w:tc>
          <w:tcPr>
            <w:tcW w:w="9498" w:type="dxa"/>
          </w:tcPr>
          <w:p w14:paraId="2F2DF11C" w14:textId="77777777" w:rsidR="00645F19" w:rsidRPr="00912345" w:rsidRDefault="00645F19" w:rsidP="00EB1AA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1234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12345">
              <w:rPr>
                <w:rFonts w:ascii="Arial Narrow" w:hAnsi="Arial Narrow" w:cs="Arial"/>
                <w:color w:val="000000"/>
                <w:sz w:val="22"/>
                <w:szCs w:val="22"/>
              </w:rPr>
              <w:t>Szczepy wzorcowe</w:t>
            </w:r>
          </w:p>
          <w:p w14:paraId="10878DED" w14:textId="77777777" w:rsidR="00645F19" w:rsidRPr="00912345" w:rsidRDefault="00645F19" w:rsidP="00EB1AA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>BioMaxima</w:t>
            </w:r>
            <w:proofErr w:type="spellEnd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S.A.</w:t>
            </w:r>
          </w:p>
          <w:p w14:paraId="3B5C6CE7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Vetterów</w:t>
            </w:r>
            <w:proofErr w:type="spellEnd"/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 xml:space="preserve"> 5  </w:t>
            </w:r>
          </w:p>
          <w:p w14:paraId="63CAAF69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20-277 Lublin</w:t>
            </w:r>
          </w:p>
          <w:p w14:paraId="71B832A6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4 125.60 zł brutto</w:t>
            </w: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27BEC89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72E22B5" w14:textId="77777777" w:rsidR="00645F19" w:rsidRPr="00912345" w:rsidRDefault="00645F19" w:rsidP="00EB1AA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45F19" w:rsidRPr="00912345" w14:paraId="5C942411" w14:textId="77777777" w:rsidTr="008E5CC4">
        <w:trPr>
          <w:cantSplit/>
        </w:trPr>
        <w:tc>
          <w:tcPr>
            <w:tcW w:w="9498" w:type="dxa"/>
          </w:tcPr>
          <w:p w14:paraId="12FE18ED" w14:textId="77777777" w:rsidR="00645F19" w:rsidRPr="00912345" w:rsidRDefault="00645F19" w:rsidP="00EB1AA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1234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12345">
              <w:rPr>
                <w:rFonts w:ascii="Arial Narrow" w:hAnsi="Arial Narrow" w:cs="Arial"/>
                <w:color w:val="000000"/>
                <w:sz w:val="22"/>
                <w:szCs w:val="22"/>
              </w:rPr>
              <w:t>Podłoża gotowe na płytkach</w:t>
            </w:r>
          </w:p>
          <w:p w14:paraId="390EFD70" w14:textId="77777777" w:rsidR="00645F19" w:rsidRPr="00912345" w:rsidRDefault="00645F19" w:rsidP="00EB1AA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>GRASO Zenon Sobiecki</w:t>
            </w:r>
          </w:p>
          <w:p w14:paraId="0F1D7427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 xml:space="preserve">Krąg 4A  </w:t>
            </w:r>
          </w:p>
          <w:p w14:paraId="77FDB410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83-200 Starogard Gdański</w:t>
            </w:r>
          </w:p>
          <w:p w14:paraId="5AF1B6FB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168 682.50 zł brutto</w:t>
            </w: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605AE0D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2F2EDA9" w14:textId="77777777" w:rsidR="00645F19" w:rsidRPr="00912345" w:rsidRDefault="00645F19" w:rsidP="00EB1AA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45F19" w:rsidRPr="00912345" w14:paraId="0BF31C39" w14:textId="77777777" w:rsidTr="008E5CC4">
        <w:trPr>
          <w:cantSplit/>
        </w:trPr>
        <w:tc>
          <w:tcPr>
            <w:tcW w:w="9498" w:type="dxa"/>
          </w:tcPr>
          <w:p w14:paraId="3A387871" w14:textId="77777777" w:rsidR="00645F19" w:rsidRPr="00912345" w:rsidRDefault="00645F19" w:rsidP="00EB1AA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91234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12345">
              <w:rPr>
                <w:rFonts w:ascii="Arial Narrow" w:hAnsi="Arial Narrow" w:cs="Arial"/>
                <w:color w:val="000000"/>
                <w:sz w:val="22"/>
                <w:szCs w:val="22"/>
              </w:rPr>
              <w:t>Podłoża do przechowywania szczepów</w:t>
            </w:r>
          </w:p>
          <w:p w14:paraId="23715FD8" w14:textId="77777777" w:rsidR="00645F19" w:rsidRPr="00912345" w:rsidRDefault="00645F19" w:rsidP="00EB1AA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>Becton</w:t>
            </w:r>
            <w:proofErr w:type="spellEnd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Dickinson Polska Sp. z o.o.</w:t>
            </w:r>
          </w:p>
          <w:p w14:paraId="4F769E4F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 xml:space="preserve">Osmańska 14  </w:t>
            </w:r>
          </w:p>
          <w:p w14:paraId="14A4296C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02-823 Warszawa</w:t>
            </w:r>
          </w:p>
          <w:p w14:paraId="78D5DD36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811.80 zł brutto</w:t>
            </w: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F945DAC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9DA6F78" w14:textId="77777777" w:rsidR="00645F19" w:rsidRPr="00912345" w:rsidRDefault="00645F19" w:rsidP="00EB1AA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45F19" w:rsidRPr="00912345" w14:paraId="18858944" w14:textId="77777777" w:rsidTr="008E5CC4">
        <w:trPr>
          <w:cantSplit/>
        </w:trPr>
        <w:tc>
          <w:tcPr>
            <w:tcW w:w="9498" w:type="dxa"/>
          </w:tcPr>
          <w:p w14:paraId="088E7114" w14:textId="77777777" w:rsidR="00645F19" w:rsidRPr="00912345" w:rsidRDefault="00645F19" w:rsidP="00EB1AA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1234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12345">
              <w:rPr>
                <w:rFonts w:ascii="Arial Narrow" w:hAnsi="Arial Narrow" w:cs="Arial"/>
                <w:color w:val="000000"/>
                <w:sz w:val="22"/>
                <w:szCs w:val="22"/>
              </w:rPr>
              <w:t>Paski z naniesionym gradientem stężenia antybiotyku do określania wartości MIC</w:t>
            </w:r>
          </w:p>
          <w:p w14:paraId="5B94D2D9" w14:textId="77777777" w:rsidR="00645F19" w:rsidRPr="00912345" w:rsidRDefault="00645F19" w:rsidP="00EB1AA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>bioMérieux</w:t>
            </w:r>
            <w:proofErr w:type="spellEnd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7769ACB7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 xml:space="preserve">ul. Generała Józefa Zajączka 9  </w:t>
            </w:r>
          </w:p>
          <w:p w14:paraId="2C13D92D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01518 Warszawa</w:t>
            </w:r>
          </w:p>
          <w:p w14:paraId="107F4E05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112 039.20 zł brutto</w:t>
            </w: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EE0D1E8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1E1A50C" w14:textId="77777777" w:rsidR="00645F19" w:rsidRPr="00912345" w:rsidRDefault="00645F19" w:rsidP="00EB1AA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45F19" w:rsidRPr="00912345" w14:paraId="1BDDED1B" w14:textId="77777777" w:rsidTr="008E5CC4">
        <w:trPr>
          <w:cantSplit/>
        </w:trPr>
        <w:tc>
          <w:tcPr>
            <w:tcW w:w="9498" w:type="dxa"/>
          </w:tcPr>
          <w:p w14:paraId="55EFA941" w14:textId="77777777" w:rsidR="00645F19" w:rsidRPr="00912345" w:rsidRDefault="00645F19" w:rsidP="00EB1AA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1234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12345">
              <w:rPr>
                <w:rFonts w:ascii="Arial Narrow" w:hAnsi="Arial Narrow" w:cs="Arial"/>
                <w:color w:val="000000"/>
                <w:sz w:val="22"/>
                <w:szCs w:val="22"/>
              </w:rPr>
              <w:t>Pożywki płynne do hodowli drobnoustrojów</w:t>
            </w:r>
          </w:p>
          <w:p w14:paraId="663CFB40" w14:textId="77777777" w:rsidR="00645F19" w:rsidRPr="00912345" w:rsidRDefault="00645F19" w:rsidP="00EB1AA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>BioMaxima</w:t>
            </w:r>
            <w:proofErr w:type="spellEnd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S.A.</w:t>
            </w:r>
          </w:p>
          <w:p w14:paraId="4C7FC1E2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Vetterów</w:t>
            </w:r>
            <w:proofErr w:type="spellEnd"/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 xml:space="preserve"> 5  </w:t>
            </w:r>
          </w:p>
          <w:p w14:paraId="5C3DC9B3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20-277 Lublin</w:t>
            </w:r>
          </w:p>
          <w:p w14:paraId="496FC69F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21 902.00 zł brutto</w:t>
            </w: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0239F7F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1AAADE4" w14:textId="77777777" w:rsidR="00645F19" w:rsidRPr="00912345" w:rsidRDefault="00645F19" w:rsidP="00EB1AA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45F19" w:rsidRPr="00912345" w14:paraId="1513EE02" w14:textId="77777777" w:rsidTr="008E5CC4">
        <w:trPr>
          <w:cantSplit/>
        </w:trPr>
        <w:tc>
          <w:tcPr>
            <w:tcW w:w="9498" w:type="dxa"/>
          </w:tcPr>
          <w:p w14:paraId="2BDDE027" w14:textId="77777777" w:rsidR="00645F19" w:rsidRPr="00912345" w:rsidRDefault="00645F19" w:rsidP="00EB1AA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91234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9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12345">
              <w:rPr>
                <w:rFonts w:ascii="Arial Narrow" w:hAnsi="Arial Narrow" w:cs="Arial"/>
                <w:color w:val="000000"/>
                <w:sz w:val="22"/>
                <w:szCs w:val="22"/>
              </w:rPr>
              <w:t>Diagnostyka manualna 1</w:t>
            </w:r>
          </w:p>
          <w:p w14:paraId="79ED0C9C" w14:textId="77777777" w:rsidR="00645F19" w:rsidRPr="00912345" w:rsidRDefault="00645F19" w:rsidP="00EB1AA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>P.P.H.U. Bor-Pol Mariusz Borkowski</w:t>
            </w:r>
          </w:p>
          <w:p w14:paraId="1609B1B6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 xml:space="preserve">ul. Przemysłowa 6  </w:t>
            </w:r>
          </w:p>
          <w:p w14:paraId="0CF36278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44-153 Sośnicowice</w:t>
            </w:r>
          </w:p>
          <w:p w14:paraId="701556C7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271 673.30 zł brutto</w:t>
            </w: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DAF118A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040E813" w14:textId="77777777" w:rsidR="00645F19" w:rsidRPr="00912345" w:rsidRDefault="00645F19" w:rsidP="00EB1AA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45F19" w:rsidRPr="00912345" w14:paraId="0B892C4A" w14:textId="77777777" w:rsidTr="008E5CC4">
        <w:trPr>
          <w:cantSplit/>
        </w:trPr>
        <w:tc>
          <w:tcPr>
            <w:tcW w:w="9498" w:type="dxa"/>
          </w:tcPr>
          <w:p w14:paraId="389E72AE" w14:textId="77777777" w:rsidR="00645F19" w:rsidRPr="00912345" w:rsidRDefault="00645F19" w:rsidP="00EB1AA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1234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10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12345">
              <w:rPr>
                <w:rFonts w:ascii="Arial Narrow" w:hAnsi="Arial Narrow" w:cs="Arial"/>
                <w:color w:val="000000"/>
                <w:sz w:val="22"/>
                <w:szCs w:val="22"/>
              </w:rPr>
              <w:t>Diagnostyka manualna 2</w:t>
            </w:r>
          </w:p>
          <w:p w14:paraId="31A260A4" w14:textId="77777777" w:rsidR="00645F19" w:rsidRPr="00912345" w:rsidRDefault="00645F19" w:rsidP="00EB1AA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>Argenta</w:t>
            </w:r>
            <w:proofErr w:type="spellEnd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>Sp</w:t>
            </w:r>
            <w:proofErr w:type="spellEnd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zoo</w:t>
            </w:r>
          </w:p>
          <w:p w14:paraId="3D624ED7" w14:textId="1292F2FE" w:rsidR="00645F19" w:rsidRPr="00912345" w:rsidRDefault="008E5CC4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Człuchowska 6</w:t>
            </w:r>
          </w:p>
          <w:p w14:paraId="7F777115" w14:textId="65E5A151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60-4</w:t>
            </w:r>
            <w:r w:rsidR="008E5CC4">
              <w:rPr>
                <w:rFonts w:ascii="Arial Narrow" w:hAnsi="Arial Narrow" w:cs="Arial"/>
                <w:bCs/>
                <w:sz w:val="22"/>
                <w:szCs w:val="22"/>
              </w:rPr>
              <w:t>34</w:t>
            </w: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 xml:space="preserve"> Poznań</w:t>
            </w:r>
          </w:p>
          <w:p w14:paraId="243A30CF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154 443.20 zł brutto</w:t>
            </w: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76F4A8A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38B8C11" w14:textId="77777777" w:rsidR="00645F19" w:rsidRPr="00912345" w:rsidRDefault="00645F19" w:rsidP="00EB1AA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45F19" w:rsidRPr="00912345" w14:paraId="55385792" w14:textId="77777777" w:rsidTr="008E5CC4">
        <w:trPr>
          <w:cantSplit/>
        </w:trPr>
        <w:tc>
          <w:tcPr>
            <w:tcW w:w="9498" w:type="dxa"/>
          </w:tcPr>
          <w:p w14:paraId="2874CAA2" w14:textId="77777777" w:rsidR="00645F19" w:rsidRPr="00912345" w:rsidRDefault="00645F19" w:rsidP="00EB1AA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1234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11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12345">
              <w:rPr>
                <w:rFonts w:ascii="Arial Narrow" w:hAnsi="Arial Narrow" w:cs="Arial"/>
                <w:color w:val="000000"/>
                <w:sz w:val="22"/>
                <w:szCs w:val="22"/>
              </w:rPr>
              <w:t>Sprzęt jednorazowy - mikrobiologia</w:t>
            </w:r>
          </w:p>
          <w:p w14:paraId="238E61B9" w14:textId="77777777" w:rsidR="00645F19" w:rsidRPr="00912345" w:rsidRDefault="00645F19" w:rsidP="00EB1AA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>Equimed</w:t>
            </w:r>
            <w:proofErr w:type="spellEnd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Prosta Spółka Akcyjna</w:t>
            </w:r>
          </w:p>
          <w:p w14:paraId="2847CAE1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 xml:space="preserve">Prądnicka 46  </w:t>
            </w:r>
          </w:p>
          <w:p w14:paraId="653ED6F4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31-202 Kraków</w:t>
            </w:r>
          </w:p>
          <w:p w14:paraId="36C937D7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88 826.76 zł brutto</w:t>
            </w: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0700DD8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5CFF009" w14:textId="77777777" w:rsidR="00645F19" w:rsidRPr="00912345" w:rsidRDefault="00645F19" w:rsidP="00EB1AA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45F19" w:rsidRPr="00912345" w14:paraId="01A728F8" w14:textId="77777777" w:rsidTr="008E5CC4">
        <w:trPr>
          <w:cantSplit/>
        </w:trPr>
        <w:tc>
          <w:tcPr>
            <w:tcW w:w="9498" w:type="dxa"/>
          </w:tcPr>
          <w:p w14:paraId="6D844EC2" w14:textId="77777777" w:rsidR="00645F19" w:rsidRPr="00912345" w:rsidRDefault="00645F19" w:rsidP="00EB1AA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91234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12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12345">
              <w:rPr>
                <w:rFonts w:ascii="Arial Narrow" w:hAnsi="Arial Narrow" w:cs="Arial"/>
                <w:color w:val="000000"/>
                <w:sz w:val="22"/>
                <w:szCs w:val="22"/>
              </w:rPr>
              <w:t>Końcówki jałowe do pipet automatycznych oraz probówki do mrożenia</w:t>
            </w:r>
          </w:p>
          <w:p w14:paraId="07CE56B3" w14:textId="77777777" w:rsidR="00645F19" w:rsidRPr="00912345" w:rsidRDefault="00645F19" w:rsidP="00EB1AA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>GenoPlast</w:t>
            </w:r>
            <w:proofErr w:type="spellEnd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>Biotech</w:t>
            </w:r>
            <w:proofErr w:type="spellEnd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S.A.</w:t>
            </w:r>
          </w:p>
          <w:p w14:paraId="11E0CC00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 xml:space="preserve">Brzozowa 8  </w:t>
            </w:r>
          </w:p>
          <w:p w14:paraId="77FECD99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83-200 Rokocin</w:t>
            </w:r>
          </w:p>
          <w:p w14:paraId="0522703B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6 110.64 zł brutto</w:t>
            </w: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5382E79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75BA3C9" w14:textId="77777777" w:rsidR="00645F19" w:rsidRPr="00912345" w:rsidRDefault="00645F19" w:rsidP="00EB1AA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45F19" w:rsidRPr="00912345" w14:paraId="1587E5A5" w14:textId="77777777" w:rsidTr="008E5CC4">
        <w:trPr>
          <w:cantSplit/>
        </w:trPr>
        <w:tc>
          <w:tcPr>
            <w:tcW w:w="9498" w:type="dxa"/>
          </w:tcPr>
          <w:p w14:paraId="04DB687F" w14:textId="77777777" w:rsidR="00645F19" w:rsidRPr="00912345" w:rsidRDefault="00645F19" w:rsidP="00EB1AA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1234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14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12345">
              <w:rPr>
                <w:rFonts w:ascii="Arial Narrow" w:hAnsi="Arial Narrow" w:cs="Arial"/>
                <w:color w:val="000000"/>
                <w:sz w:val="22"/>
                <w:szCs w:val="22"/>
              </w:rPr>
              <w:t>Asortyment do aparatu do identyfikacji metodą spektrometrii mas</w:t>
            </w:r>
          </w:p>
          <w:p w14:paraId="70447EAA" w14:textId="77777777" w:rsidR="00645F19" w:rsidRPr="00912345" w:rsidRDefault="00645F19" w:rsidP="00EB1AA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>DIAG-MED Grażyna Konecka</w:t>
            </w:r>
          </w:p>
          <w:p w14:paraId="0EBC43BE" w14:textId="690AEEF5" w:rsidR="00645F19" w:rsidRPr="00912345" w:rsidRDefault="008E5CC4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Słowikowskiego 85A/bud. H6</w:t>
            </w:r>
          </w:p>
          <w:p w14:paraId="677F8D8A" w14:textId="28DFF744" w:rsidR="00645F19" w:rsidRPr="00912345" w:rsidRDefault="008E5CC4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05-090 Raszyn</w:t>
            </w:r>
          </w:p>
          <w:p w14:paraId="2365C5D8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179 774.30 zł brutto</w:t>
            </w: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263B9BA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6D8C846" w14:textId="77777777" w:rsidR="00645F19" w:rsidRPr="00912345" w:rsidRDefault="00645F19" w:rsidP="00EB1AA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45F19" w:rsidRPr="00912345" w14:paraId="45D967E8" w14:textId="77777777" w:rsidTr="008E5CC4">
        <w:trPr>
          <w:cantSplit/>
        </w:trPr>
        <w:tc>
          <w:tcPr>
            <w:tcW w:w="9498" w:type="dxa"/>
          </w:tcPr>
          <w:p w14:paraId="1981B7F8" w14:textId="77777777" w:rsidR="00645F19" w:rsidRPr="00912345" w:rsidRDefault="00645F19" w:rsidP="00EB1AA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1234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17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12345">
              <w:rPr>
                <w:rFonts w:ascii="Arial Narrow" w:hAnsi="Arial Narrow" w:cs="Arial"/>
                <w:color w:val="000000"/>
                <w:sz w:val="22"/>
                <w:szCs w:val="22"/>
              </w:rPr>
              <w:t>Zestawy do wirówki M-</w:t>
            </w:r>
            <w:proofErr w:type="spellStart"/>
            <w:r w:rsidRPr="00912345">
              <w:rPr>
                <w:rFonts w:ascii="Arial Narrow" w:hAnsi="Arial Narrow" w:cs="Arial"/>
                <w:color w:val="000000"/>
                <w:sz w:val="22"/>
                <w:szCs w:val="22"/>
              </w:rPr>
              <w:t>Diagnostic</w:t>
            </w:r>
            <w:proofErr w:type="spellEnd"/>
          </w:p>
          <w:p w14:paraId="207B7472" w14:textId="77777777" w:rsidR="00645F19" w:rsidRPr="00912345" w:rsidRDefault="00645F19" w:rsidP="00EB1AA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>Equimed</w:t>
            </w:r>
            <w:proofErr w:type="spellEnd"/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Prosta Spółka Akcyjna</w:t>
            </w:r>
          </w:p>
          <w:p w14:paraId="3B2EFA9A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 xml:space="preserve">Prądnicka 46  </w:t>
            </w:r>
          </w:p>
          <w:p w14:paraId="1450C0D6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31-202 Kraków</w:t>
            </w:r>
          </w:p>
          <w:p w14:paraId="790291E1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42 930.00 zł brutto</w:t>
            </w: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2A35128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E6D6570" w14:textId="77777777" w:rsidR="00645F19" w:rsidRPr="00912345" w:rsidRDefault="00645F19" w:rsidP="00EB1AA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45F19" w:rsidRPr="00912345" w14:paraId="4E57828E" w14:textId="77777777" w:rsidTr="008E5CC4">
        <w:trPr>
          <w:cantSplit/>
        </w:trPr>
        <w:tc>
          <w:tcPr>
            <w:tcW w:w="9498" w:type="dxa"/>
          </w:tcPr>
          <w:p w14:paraId="4074109D" w14:textId="77777777" w:rsidR="00645F19" w:rsidRPr="00912345" w:rsidRDefault="00645F19" w:rsidP="00EB1AA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91234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18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12345">
              <w:rPr>
                <w:rFonts w:ascii="Arial Narrow" w:hAnsi="Arial Narrow" w:cs="Arial"/>
                <w:color w:val="000000"/>
                <w:sz w:val="22"/>
                <w:szCs w:val="22"/>
              </w:rPr>
              <w:t>Kamera cyfrowa do mikroskopu</w:t>
            </w:r>
          </w:p>
          <w:p w14:paraId="3FAE2F00" w14:textId="77777777" w:rsidR="00645F19" w:rsidRPr="00912345" w:rsidRDefault="00645F19" w:rsidP="00EB1AA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>HELPI OPTICS Sp. z o.o.</w:t>
            </w:r>
          </w:p>
          <w:p w14:paraId="184DF648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 xml:space="preserve">ul. Okulickiego 5F  </w:t>
            </w:r>
          </w:p>
          <w:p w14:paraId="01EDF57D" w14:textId="77777777" w:rsidR="00645F19" w:rsidRPr="00912345" w:rsidRDefault="00645F19" w:rsidP="00EB1A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05-500 Piaseczno</w:t>
            </w:r>
          </w:p>
          <w:p w14:paraId="20EF5AE8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12345">
              <w:rPr>
                <w:rFonts w:ascii="Arial Narrow" w:hAnsi="Arial Narrow" w:cs="Arial"/>
                <w:b/>
                <w:sz w:val="22"/>
                <w:szCs w:val="22"/>
              </w:rPr>
              <w:t xml:space="preserve"> 23 893.45 zł brutto</w:t>
            </w: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97F4D5A" w14:textId="77777777" w:rsidR="00645F19" w:rsidRPr="00912345" w:rsidRDefault="00645F19" w:rsidP="00EB1A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1234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3C742B9" w14:textId="77777777" w:rsidR="00645F19" w:rsidRPr="00912345" w:rsidRDefault="00645F19" w:rsidP="00EB1AA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0E386924" w14:textId="77777777" w:rsidR="00992FF5" w:rsidRPr="00912345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912345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912345" w14:paraId="7CDC78F1" w14:textId="77777777" w:rsidTr="001969CB">
        <w:tc>
          <w:tcPr>
            <w:tcW w:w="2268" w:type="dxa"/>
            <w:shd w:val="clear" w:color="auto" w:fill="F2F2F2"/>
            <w:hideMark/>
          </w:tcPr>
          <w:p w14:paraId="25263E9B" w14:textId="77777777" w:rsidR="00992FF5" w:rsidRPr="00912345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14:paraId="473C8072" w14:textId="77777777" w:rsidR="00992FF5" w:rsidRPr="00912345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14:paraId="771881D5" w14:textId="77777777" w:rsidR="00992FF5" w:rsidRPr="00912345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shd w:val="clear" w:color="auto" w:fill="F2F2F2"/>
            <w:hideMark/>
          </w:tcPr>
          <w:p w14:paraId="0239C237" w14:textId="77777777" w:rsidR="00992FF5" w:rsidRPr="00912345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91234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645F19" w:rsidRPr="00912345" w14:paraId="2C4DB40F" w14:textId="77777777" w:rsidTr="001969CB">
        <w:tc>
          <w:tcPr>
            <w:tcW w:w="2268" w:type="dxa"/>
            <w:vAlign w:val="center"/>
            <w:hideMark/>
          </w:tcPr>
          <w:p w14:paraId="3118A1E7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Szczepy wzorcowe</w:t>
            </w:r>
          </w:p>
        </w:tc>
        <w:tc>
          <w:tcPr>
            <w:tcW w:w="2977" w:type="dxa"/>
            <w:hideMark/>
          </w:tcPr>
          <w:p w14:paraId="1907D823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BioMaxima</w:t>
            </w:r>
            <w:proofErr w:type="spellEnd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14:paraId="5CFB798D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912345">
              <w:rPr>
                <w:rFonts w:ascii="Arial Narrow" w:hAnsi="Arial Narrow" w:cs="Arial"/>
                <w:sz w:val="20"/>
                <w:szCs w:val="20"/>
              </w:rPr>
              <w:t>Vetterów</w:t>
            </w:r>
            <w:proofErr w:type="spellEnd"/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5</w:t>
            </w:r>
          </w:p>
          <w:p w14:paraId="3672F0F6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20-277 Lublin</w:t>
            </w:r>
          </w:p>
        </w:tc>
        <w:tc>
          <w:tcPr>
            <w:tcW w:w="3119" w:type="dxa"/>
            <w:hideMark/>
          </w:tcPr>
          <w:p w14:paraId="7292E5EE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88BD021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vAlign w:val="center"/>
            <w:hideMark/>
          </w:tcPr>
          <w:p w14:paraId="76BC2E6B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45F19" w:rsidRPr="00912345" w14:paraId="595971B0" w14:textId="77777777" w:rsidTr="001969CB">
        <w:tc>
          <w:tcPr>
            <w:tcW w:w="2268" w:type="dxa"/>
            <w:vAlign w:val="center"/>
            <w:hideMark/>
          </w:tcPr>
          <w:p w14:paraId="5737BAC7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4 - Podłoża gotowe na płytkach</w:t>
            </w:r>
          </w:p>
        </w:tc>
        <w:tc>
          <w:tcPr>
            <w:tcW w:w="2977" w:type="dxa"/>
            <w:hideMark/>
          </w:tcPr>
          <w:p w14:paraId="10053A50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GRASO Zenon Sobiecki</w:t>
            </w:r>
          </w:p>
          <w:p w14:paraId="339AD69F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Krąg 4A</w:t>
            </w:r>
          </w:p>
          <w:p w14:paraId="56285725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83-200 Starogard Gdański</w:t>
            </w:r>
          </w:p>
        </w:tc>
        <w:tc>
          <w:tcPr>
            <w:tcW w:w="3119" w:type="dxa"/>
            <w:hideMark/>
          </w:tcPr>
          <w:p w14:paraId="64A407EC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3D0CEA4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vAlign w:val="center"/>
            <w:hideMark/>
          </w:tcPr>
          <w:p w14:paraId="7C941E40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45F19" w:rsidRPr="00912345" w14:paraId="6FA6F5F6" w14:textId="77777777" w:rsidTr="001969CB">
        <w:tc>
          <w:tcPr>
            <w:tcW w:w="2268" w:type="dxa"/>
            <w:vAlign w:val="center"/>
            <w:hideMark/>
          </w:tcPr>
          <w:p w14:paraId="576B5144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4 - Podłoża gotowe na płytkach</w:t>
            </w:r>
          </w:p>
        </w:tc>
        <w:tc>
          <w:tcPr>
            <w:tcW w:w="2977" w:type="dxa"/>
            <w:hideMark/>
          </w:tcPr>
          <w:p w14:paraId="4B197FDC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Becton</w:t>
            </w:r>
            <w:proofErr w:type="spellEnd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2C4AF2D0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Osmańska 14</w:t>
            </w:r>
          </w:p>
          <w:p w14:paraId="5251F1E0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02-823 Warszawa</w:t>
            </w:r>
          </w:p>
        </w:tc>
        <w:tc>
          <w:tcPr>
            <w:tcW w:w="3119" w:type="dxa"/>
            <w:hideMark/>
          </w:tcPr>
          <w:p w14:paraId="2CB8EFD3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4DD53623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</w:tc>
        <w:tc>
          <w:tcPr>
            <w:tcW w:w="1134" w:type="dxa"/>
            <w:vAlign w:val="center"/>
            <w:hideMark/>
          </w:tcPr>
          <w:p w14:paraId="078AB74F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645F19" w:rsidRPr="00912345" w14:paraId="43E8C7D4" w14:textId="77777777" w:rsidTr="001969CB">
        <w:tc>
          <w:tcPr>
            <w:tcW w:w="2268" w:type="dxa"/>
            <w:vAlign w:val="center"/>
            <w:hideMark/>
          </w:tcPr>
          <w:p w14:paraId="7336DB45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4 - Podłoża gotowe na płytkach</w:t>
            </w:r>
          </w:p>
        </w:tc>
        <w:tc>
          <w:tcPr>
            <w:tcW w:w="2977" w:type="dxa"/>
            <w:hideMark/>
          </w:tcPr>
          <w:p w14:paraId="1A86DE7B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BioMaxima</w:t>
            </w:r>
            <w:proofErr w:type="spellEnd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14:paraId="4311C443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912345">
              <w:rPr>
                <w:rFonts w:ascii="Arial Narrow" w:hAnsi="Arial Narrow" w:cs="Arial"/>
                <w:sz w:val="20"/>
                <w:szCs w:val="20"/>
              </w:rPr>
              <w:t>Vetterów</w:t>
            </w:r>
            <w:proofErr w:type="spellEnd"/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5</w:t>
            </w:r>
          </w:p>
          <w:p w14:paraId="1BA3254B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20-277 Lublin</w:t>
            </w:r>
          </w:p>
        </w:tc>
        <w:tc>
          <w:tcPr>
            <w:tcW w:w="3119" w:type="dxa"/>
            <w:hideMark/>
          </w:tcPr>
          <w:p w14:paraId="5CDA77C0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4430E1DB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</w:tc>
        <w:tc>
          <w:tcPr>
            <w:tcW w:w="1134" w:type="dxa"/>
            <w:vAlign w:val="center"/>
            <w:hideMark/>
          </w:tcPr>
          <w:p w14:paraId="225577FC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645F19" w:rsidRPr="00912345" w14:paraId="4947015E" w14:textId="77777777" w:rsidTr="001969CB">
        <w:tc>
          <w:tcPr>
            <w:tcW w:w="2268" w:type="dxa"/>
            <w:vAlign w:val="center"/>
            <w:hideMark/>
          </w:tcPr>
          <w:p w14:paraId="5446DC37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4 - Podłoża gotowe na płytkach</w:t>
            </w:r>
          </w:p>
        </w:tc>
        <w:tc>
          <w:tcPr>
            <w:tcW w:w="2977" w:type="dxa"/>
            <w:hideMark/>
          </w:tcPr>
          <w:p w14:paraId="3D7B1FC5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Argenta</w:t>
            </w:r>
            <w:proofErr w:type="spellEnd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zoo</w:t>
            </w:r>
          </w:p>
          <w:p w14:paraId="377E90B9" w14:textId="2488EDC5" w:rsidR="00645F19" w:rsidRPr="00912345" w:rsidRDefault="008E5CC4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Człuchowska 6</w:t>
            </w:r>
          </w:p>
          <w:p w14:paraId="0D82DFFA" w14:textId="089DEEAF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60-4</w:t>
            </w:r>
            <w:r w:rsidR="008E5CC4">
              <w:rPr>
                <w:rFonts w:ascii="Arial Narrow" w:hAnsi="Arial Narrow" w:cs="Arial"/>
                <w:sz w:val="20"/>
                <w:szCs w:val="20"/>
              </w:rPr>
              <w:t>34</w:t>
            </w: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Poznań</w:t>
            </w:r>
          </w:p>
        </w:tc>
        <w:tc>
          <w:tcPr>
            <w:tcW w:w="3119" w:type="dxa"/>
            <w:hideMark/>
          </w:tcPr>
          <w:p w14:paraId="70D73A55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0BE5B7C8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</w:tc>
        <w:tc>
          <w:tcPr>
            <w:tcW w:w="1134" w:type="dxa"/>
            <w:vAlign w:val="center"/>
            <w:hideMark/>
          </w:tcPr>
          <w:p w14:paraId="06C83286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645F19" w:rsidRPr="00912345" w14:paraId="398D088A" w14:textId="77777777" w:rsidTr="001969CB">
        <w:tc>
          <w:tcPr>
            <w:tcW w:w="2268" w:type="dxa"/>
            <w:vAlign w:val="center"/>
            <w:hideMark/>
          </w:tcPr>
          <w:p w14:paraId="440C3FF3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5 - Podłoża do przechowywania szczepów</w:t>
            </w:r>
          </w:p>
        </w:tc>
        <w:tc>
          <w:tcPr>
            <w:tcW w:w="2977" w:type="dxa"/>
            <w:hideMark/>
          </w:tcPr>
          <w:p w14:paraId="24FE2E16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Becton</w:t>
            </w:r>
            <w:proofErr w:type="spellEnd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463ACF8B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Osmańska 14</w:t>
            </w:r>
          </w:p>
          <w:p w14:paraId="5938E142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02-823 Warszawa</w:t>
            </w:r>
          </w:p>
        </w:tc>
        <w:tc>
          <w:tcPr>
            <w:tcW w:w="3119" w:type="dxa"/>
            <w:hideMark/>
          </w:tcPr>
          <w:p w14:paraId="7626920A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- 55.88</w:t>
            </w:r>
          </w:p>
          <w:p w14:paraId="40BD8D82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vAlign w:val="center"/>
            <w:hideMark/>
          </w:tcPr>
          <w:p w14:paraId="42EA8214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95,88</w:t>
            </w:r>
          </w:p>
        </w:tc>
      </w:tr>
      <w:tr w:rsidR="00645F19" w:rsidRPr="00912345" w14:paraId="261AFEEA" w14:textId="77777777" w:rsidTr="001969CB">
        <w:tc>
          <w:tcPr>
            <w:tcW w:w="2268" w:type="dxa"/>
            <w:vAlign w:val="center"/>
            <w:hideMark/>
          </w:tcPr>
          <w:p w14:paraId="728D76B6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5 - Podłoża do przechowywania szczepów</w:t>
            </w:r>
          </w:p>
        </w:tc>
        <w:tc>
          <w:tcPr>
            <w:tcW w:w="2977" w:type="dxa"/>
            <w:hideMark/>
          </w:tcPr>
          <w:p w14:paraId="3810297E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GRASO Zenon Sobiecki</w:t>
            </w:r>
          </w:p>
          <w:p w14:paraId="5F148689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Krąg 4A</w:t>
            </w:r>
          </w:p>
          <w:p w14:paraId="317A25B7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83-200 Starogard Gdański</w:t>
            </w:r>
          </w:p>
        </w:tc>
        <w:tc>
          <w:tcPr>
            <w:tcW w:w="3119" w:type="dxa"/>
            <w:hideMark/>
          </w:tcPr>
          <w:p w14:paraId="36059F32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0B9001B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- 26.67</w:t>
            </w:r>
          </w:p>
        </w:tc>
        <w:tc>
          <w:tcPr>
            <w:tcW w:w="1134" w:type="dxa"/>
            <w:vAlign w:val="center"/>
            <w:hideMark/>
          </w:tcPr>
          <w:p w14:paraId="2445D577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86,67</w:t>
            </w:r>
          </w:p>
        </w:tc>
      </w:tr>
      <w:tr w:rsidR="00645F19" w:rsidRPr="00912345" w14:paraId="16F52B32" w14:textId="77777777" w:rsidTr="001969CB">
        <w:tc>
          <w:tcPr>
            <w:tcW w:w="2268" w:type="dxa"/>
            <w:vAlign w:val="center"/>
            <w:hideMark/>
          </w:tcPr>
          <w:p w14:paraId="74B211D3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5 - Podłoża do przechowywania szczepów</w:t>
            </w:r>
          </w:p>
        </w:tc>
        <w:tc>
          <w:tcPr>
            <w:tcW w:w="2977" w:type="dxa"/>
            <w:hideMark/>
          </w:tcPr>
          <w:p w14:paraId="6E62BC0B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BioMaxima</w:t>
            </w:r>
            <w:proofErr w:type="spellEnd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14:paraId="5CD4DD84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912345">
              <w:rPr>
                <w:rFonts w:ascii="Arial Narrow" w:hAnsi="Arial Narrow" w:cs="Arial"/>
                <w:sz w:val="20"/>
                <w:szCs w:val="20"/>
              </w:rPr>
              <w:t>Vetterów</w:t>
            </w:r>
            <w:proofErr w:type="spellEnd"/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5</w:t>
            </w:r>
          </w:p>
          <w:p w14:paraId="6D4303F7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20-277 Lublin</w:t>
            </w:r>
          </w:p>
        </w:tc>
        <w:tc>
          <w:tcPr>
            <w:tcW w:w="3119" w:type="dxa"/>
            <w:hideMark/>
          </w:tcPr>
          <w:p w14:paraId="3EFC13F7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- 42.00</w:t>
            </w:r>
          </w:p>
          <w:p w14:paraId="6796C0AC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vAlign w:val="center"/>
            <w:hideMark/>
          </w:tcPr>
          <w:p w14:paraId="1D6A6D70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82,00</w:t>
            </w:r>
          </w:p>
        </w:tc>
      </w:tr>
      <w:tr w:rsidR="00645F19" w:rsidRPr="00912345" w14:paraId="179EBC9B" w14:textId="77777777" w:rsidTr="001969CB">
        <w:tc>
          <w:tcPr>
            <w:tcW w:w="2268" w:type="dxa"/>
            <w:vAlign w:val="center"/>
            <w:hideMark/>
          </w:tcPr>
          <w:p w14:paraId="5686D7E8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6 - Paski z naniesionym gradientem stężenia antybiotyku do określania wartości MIC</w:t>
            </w:r>
          </w:p>
        </w:tc>
        <w:tc>
          <w:tcPr>
            <w:tcW w:w="2977" w:type="dxa"/>
            <w:hideMark/>
          </w:tcPr>
          <w:p w14:paraId="0E15C8B5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bioMérieux</w:t>
            </w:r>
            <w:proofErr w:type="spellEnd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74C19108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ul. Generała Józefa Zajączka 9</w:t>
            </w:r>
          </w:p>
          <w:p w14:paraId="40E5D279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01518 Warszawa</w:t>
            </w:r>
          </w:p>
        </w:tc>
        <w:tc>
          <w:tcPr>
            <w:tcW w:w="3119" w:type="dxa"/>
            <w:hideMark/>
          </w:tcPr>
          <w:p w14:paraId="4BC83B75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B9DC6A0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vAlign w:val="center"/>
            <w:hideMark/>
          </w:tcPr>
          <w:p w14:paraId="4ED9E122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45F19" w:rsidRPr="00912345" w14:paraId="7AEC61F0" w14:textId="77777777" w:rsidTr="001969CB">
        <w:tc>
          <w:tcPr>
            <w:tcW w:w="2268" w:type="dxa"/>
            <w:vAlign w:val="center"/>
            <w:hideMark/>
          </w:tcPr>
          <w:p w14:paraId="3FB64553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8 - Pożywki płynne do hodowli drobnoustrojów</w:t>
            </w:r>
          </w:p>
        </w:tc>
        <w:tc>
          <w:tcPr>
            <w:tcW w:w="2977" w:type="dxa"/>
            <w:hideMark/>
          </w:tcPr>
          <w:p w14:paraId="4E8E51C6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BioMaxima</w:t>
            </w:r>
            <w:proofErr w:type="spellEnd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14:paraId="44E403DA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912345">
              <w:rPr>
                <w:rFonts w:ascii="Arial Narrow" w:hAnsi="Arial Narrow" w:cs="Arial"/>
                <w:sz w:val="20"/>
                <w:szCs w:val="20"/>
              </w:rPr>
              <w:t>Vetterów</w:t>
            </w:r>
            <w:proofErr w:type="spellEnd"/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5</w:t>
            </w:r>
          </w:p>
          <w:p w14:paraId="7A74A3C0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20-277 Lublin</w:t>
            </w:r>
          </w:p>
        </w:tc>
        <w:tc>
          <w:tcPr>
            <w:tcW w:w="3119" w:type="dxa"/>
            <w:hideMark/>
          </w:tcPr>
          <w:p w14:paraId="67BAE99E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- 49.08</w:t>
            </w:r>
          </w:p>
          <w:p w14:paraId="08A14FC2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vAlign w:val="center"/>
            <w:hideMark/>
          </w:tcPr>
          <w:p w14:paraId="2F7D7488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89,08</w:t>
            </w:r>
          </w:p>
        </w:tc>
      </w:tr>
      <w:tr w:rsidR="00645F19" w:rsidRPr="00912345" w14:paraId="4E30A413" w14:textId="77777777" w:rsidTr="001969CB">
        <w:tc>
          <w:tcPr>
            <w:tcW w:w="2268" w:type="dxa"/>
            <w:vAlign w:val="center"/>
            <w:hideMark/>
          </w:tcPr>
          <w:p w14:paraId="597640E7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8 - Pożywki płynne do </w:t>
            </w:r>
            <w:r w:rsidRPr="00912345">
              <w:rPr>
                <w:rFonts w:ascii="Arial Narrow" w:hAnsi="Arial Narrow" w:cs="Arial"/>
                <w:sz w:val="20"/>
                <w:szCs w:val="20"/>
              </w:rPr>
              <w:lastRenderedPageBreak/>
              <w:t>hodowli drobnoustrojów</w:t>
            </w:r>
          </w:p>
        </w:tc>
        <w:tc>
          <w:tcPr>
            <w:tcW w:w="2977" w:type="dxa"/>
            <w:hideMark/>
          </w:tcPr>
          <w:p w14:paraId="28A4BC8E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GRASO Zenon Sobiecki</w:t>
            </w:r>
          </w:p>
          <w:p w14:paraId="52E256DF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lastRenderedPageBreak/>
              <w:t>Krąg 4A</w:t>
            </w:r>
          </w:p>
          <w:p w14:paraId="502B8732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83-200 Starogard Gdański</w:t>
            </w:r>
          </w:p>
        </w:tc>
        <w:tc>
          <w:tcPr>
            <w:tcW w:w="3119" w:type="dxa"/>
            <w:hideMark/>
          </w:tcPr>
          <w:p w14:paraId="30EE6F5E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463339B2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lastRenderedPageBreak/>
              <w:t>2 - Termin dostawy - 26.67</w:t>
            </w:r>
          </w:p>
        </w:tc>
        <w:tc>
          <w:tcPr>
            <w:tcW w:w="1134" w:type="dxa"/>
            <w:vAlign w:val="center"/>
            <w:hideMark/>
          </w:tcPr>
          <w:p w14:paraId="3639459F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86,67</w:t>
            </w:r>
          </w:p>
        </w:tc>
      </w:tr>
      <w:tr w:rsidR="00645F19" w:rsidRPr="00912345" w14:paraId="5E67515D" w14:textId="77777777" w:rsidTr="001969CB">
        <w:tc>
          <w:tcPr>
            <w:tcW w:w="2268" w:type="dxa"/>
            <w:vAlign w:val="center"/>
            <w:hideMark/>
          </w:tcPr>
          <w:p w14:paraId="3B135966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8 - Pożywki płynne do hodowli drobnoustrojów</w:t>
            </w:r>
          </w:p>
        </w:tc>
        <w:tc>
          <w:tcPr>
            <w:tcW w:w="2977" w:type="dxa"/>
            <w:hideMark/>
          </w:tcPr>
          <w:p w14:paraId="7059787E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Becton</w:t>
            </w:r>
            <w:proofErr w:type="spellEnd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33705CD4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Osmańska 14</w:t>
            </w:r>
          </w:p>
          <w:p w14:paraId="78A60FF2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02-823 Warszawa</w:t>
            </w:r>
          </w:p>
        </w:tc>
        <w:tc>
          <w:tcPr>
            <w:tcW w:w="3119" w:type="dxa"/>
            <w:hideMark/>
          </w:tcPr>
          <w:p w14:paraId="15BEBC70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514FE28A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</w:tc>
        <w:tc>
          <w:tcPr>
            <w:tcW w:w="1134" w:type="dxa"/>
            <w:vAlign w:val="center"/>
            <w:hideMark/>
          </w:tcPr>
          <w:p w14:paraId="00B29769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645F19" w:rsidRPr="00912345" w14:paraId="47EDA676" w14:textId="77777777" w:rsidTr="001969CB">
        <w:tc>
          <w:tcPr>
            <w:tcW w:w="2268" w:type="dxa"/>
            <w:vAlign w:val="center"/>
            <w:hideMark/>
          </w:tcPr>
          <w:p w14:paraId="3CA93BCC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9 - Diagnostyka manualna 1</w:t>
            </w:r>
          </w:p>
        </w:tc>
        <w:tc>
          <w:tcPr>
            <w:tcW w:w="2977" w:type="dxa"/>
            <w:hideMark/>
          </w:tcPr>
          <w:p w14:paraId="4367CC56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P.P.H.U. Bor-Pol Mariusz Borkowski</w:t>
            </w:r>
          </w:p>
          <w:p w14:paraId="0016E72C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ul. Przemysłowa 6</w:t>
            </w:r>
          </w:p>
          <w:p w14:paraId="09AF33FE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44-153 Sośnicowice</w:t>
            </w:r>
          </w:p>
        </w:tc>
        <w:tc>
          <w:tcPr>
            <w:tcW w:w="3119" w:type="dxa"/>
            <w:hideMark/>
          </w:tcPr>
          <w:p w14:paraId="216A42CF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491D4CA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vAlign w:val="center"/>
            <w:hideMark/>
          </w:tcPr>
          <w:p w14:paraId="699D059F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45F19" w:rsidRPr="00912345" w14:paraId="4AB32601" w14:textId="77777777" w:rsidTr="001969CB">
        <w:tc>
          <w:tcPr>
            <w:tcW w:w="2268" w:type="dxa"/>
            <w:vAlign w:val="center"/>
            <w:hideMark/>
          </w:tcPr>
          <w:p w14:paraId="0317E6D2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10 - Diagnostyka manualna 2</w:t>
            </w:r>
          </w:p>
        </w:tc>
        <w:tc>
          <w:tcPr>
            <w:tcW w:w="2977" w:type="dxa"/>
            <w:hideMark/>
          </w:tcPr>
          <w:p w14:paraId="46FEB39F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Argenta</w:t>
            </w:r>
            <w:proofErr w:type="spellEnd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zoo</w:t>
            </w:r>
          </w:p>
          <w:p w14:paraId="343DB07C" w14:textId="774F89DD" w:rsidR="00645F19" w:rsidRPr="00912345" w:rsidRDefault="008E5CC4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Człuchowska 6</w:t>
            </w:r>
          </w:p>
          <w:p w14:paraId="3DA847BC" w14:textId="2063FAEB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60-4</w:t>
            </w:r>
            <w:r w:rsidR="008E5CC4">
              <w:rPr>
                <w:rFonts w:ascii="Arial Narrow" w:hAnsi="Arial Narrow" w:cs="Arial"/>
                <w:sz w:val="20"/>
                <w:szCs w:val="20"/>
              </w:rPr>
              <w:t>34</w:t>
            </w: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Poznań</w:t>
            </w:r>
          </w:p>
        </w:tc>
        <w:tc>
          <w:tcPr>
            <w:tcW w:w="3119" w:type="dxa"/>
            <w:hideMark/>
          </w:tcPr>
          <w:p w14:paraId="7BD4C418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C73D3E4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vAlign w:val="center"/>
            <w:hideMark/>
          </w:tcPr>
          <w:p w14:paraId="72949F60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45F19" w:rsidRPr="00912345" w14:paraId="378D0B0D" w14:textId="77777777" w:rsidTr="001969CB">
        <w:tc>
          <w:tcPr>
            <w:tcW w:w="2268" w:type="dxa"/>
            <w:vAlign w:val="center"/>
            <w:hideMark/>
          </w:tcPr>
          <w:p w14:paraId="55C5BF37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11 - Sprzęt jednorazowy - mikrobiologia</w:t>
            </w:r>
          </w:p>
        </w:tc>
        <w:tc>
          <w:tcPr>
            <w:tcW w:w="2977" w:type="dxa"/>
            <w:hideMark/>
          </w:tcPr>
          <w:p w14:paraId="1E458C6E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Equimed</w:t>
            </w:r>
            <w:proofErr w:type="spellEnd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Prosta Spółka Akcyjna</w:t>
            </w:r>
          </w:p>
          <w:p w14:paraId="6D291D91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Prądnicka 46</w:t>
            </w:r>
          </w:p>
          <w:p w14:paraId="5D603A10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31-202 Kraków</w:t>
            </w:r>
          </w:p>
        </w:tc>
        <w:tc>
          <w:tcPr>
            <w:tcW w:w="3119" w:type="dxa"/>
            <w:hideMark/>
          </w:tcPr>
          <w:p w14:paraId="4FA0515A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45DC5DB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vAlign w:val="center"/>
            <w:hideMark/>
          </w:tcPr>
          <w:p w14:paraId="2C7C4C6F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45F19" w:rsidRPr="00912345" w14:paraId="3F435BB8" w14:textId="77777777" w:rsidTr="001969CB">
        <w:tc>
          <w:tcPr>
            <w:tcW w:w="2268" w:type="dxa"/>
            <w:vAlign w:val="center"/>
            <w:hideMark/>
          </w:tcPr>
          <w:p w14:paraId="38EDCB90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11 - Sprzęt jednorazowy - mikrobiologia</w:t>
            </w:r>
          </w:p>
        </w:tc>
        <w:tc>
          <w:tcPr>
            <w:tcW w:w="2977" w:type="dxa"/>
            <w:hideMark/>
          </w:tcPr>
          <w:p w14:paraId="15A724FD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P.P.H.U. Bor-Pol Mariusz Borkowski</w:t>
            </w:r>
          </w:p>
          <w:p w14:paraId="4842B0F0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ul. Przemysłowa 6</w:t>
            </w:r>
          </w:p>
          <w:p w14:paraId="418AB56A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44-153 Sośnicowice</w:t>
            </w:r>
          </w:p>
        </w:tc>
        <w:tc>
          <w:tcPr>
            <w:tcW w:w="3119" w:type="dxa"/>
            <w:hideMark/>
          </w:tcPr>
          <w:p w14:paraId="015E6F44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- 57.62</w:t>
            </w:r>
          </w:p>
          <w:p w14:paraId="1EDF2952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- 24.00</w:t>
            </w:r>
          </w:p>
        </w:tc>
        <w:tc>
          <w:tcPr>
            <w:tcW w:w="1134" w:type="dxa"/>
            <w:vAlign w:val="center"/>
            <w:hideMark/>
          </w:tcPr>
          <w:p w14:paraId="7240E94E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81,62</w:t>
            </w:r>
          </w:p>
        </w:tc>
      </w:tr>
      <w:tr w:rsidR="00645F19" w:rsidRPr="00912345" w14:paraId="3A01E4FF" w14:textId="77777777" w:rsidTr="001969CB">
        <w:tc>
          <w:tcPr>
            <w:tcW w:w="2268" w:type="dxa"/>
            <w:vAlign w:val="center"/>
            <w:hideMark/>
          </w:tcPr>
          <w:p w14:paraId="1622862D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11 - Sprzęt jednorazowy - mikrobiologia</w:t>
            </w:r>
          </w:p>
        </w:tc>
        <w:tc>
          <w:tcPr>
            <w:tcW w:w="2977" w:type="dxa"/>
            <w:hideMark/>
          </w:tcPr>
          <w:p w14:paraId="45822824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GRASO Zenon Sobiecki</w:t>
            </w:r>
          </w:p>
          <w:p w14:paraId="2D4AC4F8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Krąg 4A</w:t>
            </w:r>
          </w:p>
          <w:p w14:paraId="28733A68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83-200 Starogard Gdański</w:t>
            </w:r>
          </w:p>
        </w:tc>
        <w:tc>
          <w:tcPr>
            <w:tcW w:w="3119" w:type="dxa"/>
            <w:hideMark/>
          </w:tcPr>
          <w:p w14:paraId="6794793A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45FB90EB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</w:tc>
        <w:tc>
          <w:tcPr>
            <w:tcW w:w="1134" w:type="dxa"/>
            <w:vAlign w:val="center"/>
            <w:hideMark/>
          </w:tcPr>
          <w:p w14:paraId="5EF361F5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645F19" w:rsidRPr="00912345" w14:paraId="1FE15EB0" w14:textId="77777777" w:rsidTr="001969CB">
        <w:tc>
          <w:tcPr>
            <w:tcW w:w="2268" w:type="dxa"/>
            <w:vAlign w:val="center"/>
            <w:hideMark/>
          </w:tcPr>
          <w:p w14:paraId="75BAE12D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12 - Końcówki jałowe do pipet automatycznych oraz probówki do mrożenia</w:t>
            </w:r>
          </w:p>
        </w:tc>
        <w:tc>
          <w:tcPr>
            <w:tcW w:w="2977" w:type="dxa"/>
            <w:hideMark/>
          </w:tcPr>
          <w:p w14:paraId="1D5D73AF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GenoPlast</w:t>
            </w:r>
            <w:proofErr w:type="spellEnd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Biotech</w:t>
            </w:r>
            <w:proofErr w:type="spellEnd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14:paraId="252BCFA0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Brzozowa 8</w:t>
            </w:r>
          </w:p>
          <w:p w14:paraId="1CC8F8CE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83-200 Rokocin</w:t>
            </w:r>
          </w:p>
        </w:tc>
        <w:tc>
          <w:tcPr>
            <w:tcW w:w="3119" w:type="dxa"/>
            <w:hideMark/>
          </w:tcPr>
          <w:p w14:paraId="64FDBBD8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51C3278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vAlign w:val="center"/>
            <w:hideMark/>
          </w:tcPr>
          <w:p w14:paraId="55C9201A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45F19" w:rsidRPr="00912345" w14:paraId="57A9FAD2" w14:textId="77777777" w:rsidTr="001969CB">
        <w:tc>
          <w:tcPr>
            <w:tcW w:w="2268" w:type="dxa"/>
            <w:vAlign w:val="center"/>
            <w:hideMark/>
          </w:tcPr>
          <w:p w14:paraId="23FA463A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12 - Końcówki jałowe do pipet automatycznych oraz probówki do mrożenia</w:t>
            </w:r>
          </w:p>
        </w:tc>
        <w:tc>
          <w:tcPr>
            <w:tcW w:w="2977" w:type="dxa"/>
            <w:hideMark/>
          </w:tcPr>
          <w:p w14:paraId="5364F310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Equimed</w:t>
            </w:r>
            <w:proofErr w:type="spellEnd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Prosta Spółka Akcyjna</w:t>
            </w:r>
          </w:p>
          <w:p w14:paraId="62CD9E67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Prądnicka 46</w:t>
            </w:r>
          </w:p>
          <w:p w14:paraId="0542BD59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31-202 Kraków</w:t>
            </w:r>
          </w:p>
        </w:tc>
        <w:tc>
          <w:tcPr>
            <w:tcW w:w="3119" w:type="dxa"/>
            <w:hideMark/>
          </w:tcPr>
          <w:p w14:paraId="6C66B055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- 55.62</w:t>
            </w:r>
          </w:p>
          <w:p w14:paraId="3A87A524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- 26.67</w:t>
            </w:r>
          </w:p>
        </w:tc>
        <w:tc>
          <w:tcPr>
            <w:tcW w:w="1134" w:type="dxa"/>
            <w:vAlign w:val="center"/>
            <w:hideMark/>
          </w:tcPr>
          <w:p w14:paraId="00D71E17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82,29</w:t>
            </w:r>
          </w:p>
        </w:tc>
      </w:tr>
      <w:tr w:rsidR="00645F19" w:rsidRPr="00912345" w14:paraId="68C3CD1E" w14:textId="77777777" w:rsidTr="001969CB">
        <w:tc>
          <w:tcPr>
            <w:tcW w:w="2268" w:type="dxa"/>
            <w:vAlign w:val="center"/>
            <w:hideMark/>
          </w:tcPr>
          <w:p w14:paraId="2F083969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14 - Asortyment do aparatu do identyfikacji metodą spektrometrii mas</w:t>
            </w:r>
          </w:p>
        </w:tc>
        <w:tc>
          <w:tcPr>
            <w:tcW w:w="2977" w:type="dxa"/>
            <w:hideMark/>
          </w:tcPr>
          <w:p w14:paraId="698F3E65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DIAG-MED Grażyna Konecka</w:t>
            </w:r>
          </w:p>
          <w:p w14:paraId="37598CF2" w14:textId="148F5B79" w:rsidR="00645F19" w:rsidRPr="00912345" w:rsidRDefault="008E5CC4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Słowikowskiego 85A/bud. H6</w:t>
            </w:r>
          </w:p>
          <w:p w14:paraId="0180FB1B" w14:textId="6C353A1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0</w:t>
            </w:r>
            <w:r w:rsidR="008E5CC4">
              <w:rPr>
                <w:rFonts w:ascii="Arial Narrow" w:hAnsi="Arial Narrow" w:cs="Arial"/>
                <w:sz w:val="20"/>
                <w:szCs w:val="20"/>
              </w:rPr>
              <w:t>5-090 Raszyn</w:t>
            </w:r>
          </w:p>
        </w:tc>
        <w:tc>
          <w:tcPr>
            <w:tcW w:w="3119" w:type="dxa"/>
            <w:hideMark/>
          </w:tcPr>
          <w:p w14:paraId="4C2DF075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96E9472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vAlign w:val="center"/>
            <w:hideMark/>
          </w:tcPr>
          <w:p w14:paraId="4241937C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45F19" w:rsidRPr="00912345" w14:paraId="4421C9D7" w14:textId="77777777" w:rsidTr="001969CB">
        <w:tc>
          <w:tcPr>
            <w:tcW w:w="2268" w:type="dxa"/>
            <w:vAlign w:val="center"/>
            <w:hideMark/>
          </w:tcPr>
          <w:p w14:paraId="3AA0E645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14 - Asortyment do aparatu do identyfikacji metodą spektrometrii mas</w:t>
            </w:r>
          </w:p>
        </w:tc>
        <w:tc>
          <w:tcPr>
            <w:tcW w:w="2977" w:type="dxa"/>
            <w:hideMark/>
          </w:tcPr>
          <w:p w14:paraId="49AEADE5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Becton</w:t>
            </w:r>
            <w:proofErr w:type="spellEnd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4D52194F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Osmańska 14</w:t>
            </w:r>
          </w:p>
          <w:p w14:paraId="61A1D3D9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02-823 Warszawa</w:t>
            </w:r>
          </w:p>
        </w:tc>
        <w:tc>
          <w:tcPr>
            <w:tcW w:w="3119" w:type="dxa"/>
            <w:hideMark/>
          </w:tcPr>
          <w:p w14:paraId="1849181B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472E8958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</w:tc>
        <w:tc>
          <w:tcPr>
            <w:tcW w:w="1134" w:type="dxa"/>
            <w:vAlign w:val="center"/>
            <w:hideMark/>
          </w:tcPr>
          <w:p w14:paraId="5F57BE06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645F19" w:rsidRPr="00912345" w14:paraId="139B4D43" w14:textId="77777777" w:rsidTr="001969CB">
        <w:tc>
          <w:tcPr>
            <w:tcW w:w="2268" w:type="dxa"/>
            <w:vAlign w:val="center"/>
            <w:hideMark/>
          </w:tcPr>
          <w:p w14:paraId="5F4918E4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17 - Zestawy do wirówki M-</w:t>
            </w:r>
            <w:proofErr w:type="spellStart"/>
            <w:r w:rsidRPr="00912345">
              <w:rPr>
                <w:rFonts w:ascii="Arial Narrow" w:hAnsi="Arial Narrow" w:cs="Arial"/>
                <w:sz w:val="20"/>
                <w:szCs w:val="20"/>
              </w:rPr>
              <w:t>Diagnostic</w:t>
            </w:r>
            <w:proofErr w:type="spellEnd"/>
          </w:p>
        </w:tc>
        <w:tc>
          <w:tcPr>
            <w:tcW w:w="2977" w:type="dxa"/>
            <w:hideMark/>
          </w:tcPr>
          <w:p w14:paraId="124CD03A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Equimed</w:t>
            </w:r>
            <w:proofErr w:type="spellEnd"/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Prosta Spółka Akcyjna</w:t>
            </w:r>
          </w:p>
          <w:p w14:paraId="27DCFC0A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Prądnicka 46</w:t>
            </w:r>
          </w:p>
          <w:p w14:paraId="63BDE399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31-202 Kraków</w:t>
            </w:r>
          </w:p>
        </w:tc>
        <w:tc>
          <w:tcPr>
            <w:tcW w:w="3119" w:type="dxa"/>
            <w:hideMark/>
          </w:tcPr>
          <w:p w14:paraId="06D147DE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5BEB69D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vAlign w:val="center"/>
            <w:hideMark/>
          </w:tcPr>
          <w:p w14:paraId="207069E6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45F19" w:rsidRPr="00912345" w14:paraId="0878AD63" w14:textId="77777777" w:rsidTr="001969CB">
        <w:tc>
          <w:tcPr>
            <w:tcW w:w="2268" w:type="dxa"/>
            <w:vAlign w:val="center"/>
            <w:hideMark/>
          </w:tcPr>
          <w:p w14:paraId="47EFB95D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18 - Kamera cyfrowa do mikroskopu</w:t>
            </w:r>
          </w:p>
        </w:tc>
        <w:tc>
          <w:tcPr>
            <w:tcW w:w="2977" w:type="dxa"/>
            <w:hideMark/>
          </w:tcPr>
          <w:p w14:paraId="52A6FD33" w14:textId="77777777" w:rsidR="00645F19" w:rsidRPr="00912345" w:rsidRDefault="00645F19" w:rsidP="00EB1A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b/>
                <w:bCs/>
                <w:sz w:val="20"/>
                <w:szCs w:val="20"/>
              </w:rPr>
              <w:t>HELPI OPTICS Sp. z o.o.</w:t>
            </w:r>
          </w:p>
          <w:p w14:paraId="6B4C7440" w14:textId="77777777" w:rsidR="00645F19" w:rsidRPr="00912345" w:rsidRDefault="00645F19" w:rsidP="00EB1AA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ul. Okulickiego 5F</w:t>
            </w:r>
          </w:p>
          <w:p w14:paraId="6F14BC93" w14:textId="77777777" w:rsidR="00645F19" w:rsidRPr="00912345" w:rsidRDefault="00645F19" w:rsidP="00EB1AA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05-500 Piaseczno</w:t>
            </w:r>
          </w:p>
        </w:tc>
        <w:tc>
          <w:tcPr>
            <w:tcW w:w="3119" w:type="dxa"/>
            <w:hideMark/>
          </w:tcPr>
          <w:p w14:paraId="09934107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1325320" w14:textId="77777777" w:rsidR="00645F19" w:rsidRPr="00912345" w:rsidRDefault="00645F19" w:rsidP="00EB1AA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134" w:type="dxa"/>
            <w:vAlign w:val="center"/>
            <w:hideMark/>
          </w:tcPr>
          <w:p w14:paraId="32ABEB8F" w14:textId="77777777" w:rsidR="00645F19" w:rsidRPr="00912345" w:rsidRDefault="00645F19" w:rsidP="00EB1AA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234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18A059AD" w14:textId="77777777" w:rsidR="00B464D3" w:rsidRPr="00912345" w:rsidRDefault="00B464D3" w:rsidP="001969CB">
      <w:pPr>
        <w:spacing w:before="24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12345">
        <w:rPr>
          <w:rFonts w:ascii="Arial Narrow" w:hAnsi="Arial Narrow" w:cs="Arial"/>
          <w:i/>
          <w:sz w:val="22"/>
          <w:szCs w:val="22"/>
        </w:rPr>
        <w:t>Zamawiający</w:t>
      </w:r>
    </w:p>
    <w:p w14:paraId="5A9D09DA" w14:textId="6CD3EA0E" w:rsidR="008642B3" w:rsidRDefault="00645F19" w:rsidP="00B51A2B">
      <w:pPr>
        <w:jc w:val="right"/>
        <w:rPr>
          <w:rFonts w:ascii="Arial Narrow" w:hAnsi="Arial Narrow" w:cs="Arial"/>
          <w:sz w:val="22"/>
          <w:szCs w:val="22"/>
        </w:rPr>
      </w:pPr>
      <w:r w:rsidRPr="00912345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14:paraId="4883B3FC" w14:textId="5370627E" w:rsidR="001969CB" w:rsidRPr="001969CB" w:rsidRDefault="001969CB" w:rsidP="001969CB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>Wykonano w 1 egz. na 3 ark.</w:t>
      </w:r>
    </w:p>
    <w:p w14:paraId="4876B201" w14:textId="1DF1E086" w:rsidR="001969CB" w:rsidRPr="001969CB" w:rsidRDefault="001969CB" w:rsidP="001969CB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>Egz. 1 – biuro przepustek</w:t>
      </w:r>
    </w:p>
    <w:p w14:paraId="0C44520E" w14:textId="4D012AC5" w:rsidR="001969CB" w:rsidRPr="001969CB" w:rsidRDefault="001969CB" w:rsidP="001969CB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 xml:space="preserve">Wyk. Karolina Kornowska, Barbara Baranowska – tel. 261 417 364, e-mail: </w:t>
      </w:r>
      <w:hyperlink r:id="rId6" w:history="1">
        <w:r w:rsidRPr="00C6446B">
          <w:rPr>
            <w:rStyle w:val="Hipercze"/>
            <w:rFonts w:ascii="Arial Narrow" w:hAnsi="Arial Narrow" w:cs="Arial"/>
            <w:sz w:val="20"/>
            <w:szCs w:val="20"/>
          </w:rPr>
          <w:t>k.kornowska@10wsk.mil.pl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  <w:r w:rsidRPr="001969CB">
        <w:rPr>
          <w:rFonts w:ascii="Arial Narrow" w:hAnsi="Arial Narrow" w:cs="Arial"/>
          <w:sz w:val="20"/>
          <w:szCs w:val="20"/>
        </w:rPr>
        <w:t xml:space="preserve"> </w:t>
      </w:r>
      <w:hyperlink r:id="rId7" w:history="1">
        <w:r w:rsidRPr="00C6446B">
          <w:rPr>
            <w:rStyle w:val="Hipercze"/>
            <w:rFonts w:ascii="Arial Narrow" w:hAnsi="Arial Narrow" w:cs="Arial"/>
            <w:sz w:val="20"/>
            <w:szCs w:val="20"/>
          </w:rPr>
          <w:t>bbaranowska@10wsk.mil.pl</w:t>
        </w:r>
      </w:hyperlink>
      <w:r w:rsidRPr="001969CB">
        <w:rPr>
          <w:rFonts w:ascii="Arial Narrow" w:hAnsi="Arial Narrow" w:cs="Arial"/>
          <w:sz w:val="20"/>
          <w:szCs w:val="20"/>
        </w:rPr>
        <w:t xml:space="preserve"> </w:t>
      </w:r>
    </w:p>
    <w:p w14:paraId="79CF91EF" w14:textId="6207923D" w:rsidR="001969CB" w:rsidRPr="001969CB" w:rsidRDefault="001969CB" w:rsidP="001969CB">
      <w:pPr>
        <w:rPr>
          <w:rFonts w:ascii="Arial Narrow" w:hAnsi="Arial Narrow" w:cs="Arial"/>
          <w:sz w:val="18"/>
          <w:szCs w:val="18"/>
        </w:rPr>
      </w:pPr>
      <w:r w:rsidRPr="001969CB">
        <w:rPr>
          <w:rFonts w:ascii="Arial Narrow" w:hAnsi="Arial Narrow" w:cs="Arial"/>
          <w:sz w:val="20"/>
          <w:szCs w:val="20"/>
        </w:rPr>
        <w:t>Data: 2025-08-14</w:t>
      </w:r>
    </w:p>
    <w:sectPr w:rsidR="001969CB" w:rsidRPr="001969CB" w:rsidSect="001969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993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F17AC" w14:textId="77777777" w:rsidR="003854FB" w:rsidRDefault="003854FB">
      <w:r>
        <w:separator/>
      </w:r>
    </w:p>
  </w:endnote>
  <w:endnote w:type="continuationSeparator" w:id="0">
    <w:p w14:paraId="44080A3B" w14:textId="77777777" w:rsidR="003854FB" w:rsidRDefault="00385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98F05" w14:textId="77777777" w:rsidR="00645F19" w:rsidRDefault="00645F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09049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68C09E1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563A98C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26CC2" w14:textId="77777777" w:rsidR="00645F19" w:rsidRDefault="00645F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9C816" w14:textId="77777777" w:rsidR="003854FB" w:rsidRDefault="003854FB">
      <w:r>
        <w:separator/>
      </w:r>
    </w:p>
  </w:footnote>
  <w:footnote w:type="continuationSeparator" w:id="0">
    <w:p w14:paraId="75337F90" w14:textId="77777777" w:rsidR="003854FB" w:rsidRDefault="00385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EF68F" w14:textId="77777777" w:rsidR="00645F19" w:rsidRDefault="00645F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DE938" w14:textId="77777777" w:rsidR="00645F19" w:rsidRDefault="00645F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0B2CA" w14:textId="77777777" w:rsidR="00645F19" w:rsidRDefault="00645F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54FB"/>
    <w:rsid w:val="00022322"/>
    <w:rsid w:val="00042497"/>
    <w:rsid w:val="000C1E6F"/>
    <w:rsid w:val="000E4E56"/>
    <w:rsid w:val="001969CB"/>
    <w:rsid w:val="001A1468"/>
    <w:rsid w:val="001B7815"/>
    <w:rsid w:val="001D1EEC"/>
    <w:rsid w:val="00211A34"/>
    <w:rsid w:val="002B1E4F"/>
    <w:rsid w:val="002B6761"/>
    <w:rsid w:val="003445A0"/>
    <w:rsid w:val="003854FB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45F19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E5CC4"/>
    <w:rsid w:val="00912345"/>
    <w:rsid w:val="00915B9E"/>
    <w:rsid w:val="00952256"/>
    <w:rsid w:val="0097748A"/>
    <w:rsid w:val="00992FF5"/>
    <w:rsid w:val="009E40D9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3E1B02"/>
  <w15:chartTrackingRefBased/>
  <w15:docId w15:val="{B7187D7C-EF0B-4262-9444-4CA2411BA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1969C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69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6</Pages>
  <Words>1500</Words>
  <Characters>8558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1899-12-31T23:00:00Z</cp:lastPrinted>
  <dcterms:created xsi:type="dcterms:W3CDTF">2025-08-14T11:56:00Z</dcterms:created>
  <dcterms:modified xsi:type="dcterms:W3CDTF">2025-08-14T12:00:00Z</dcterms:modified>
</cp:coreProperties>
</file>