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692BB" w14:textId="7D4DE5AF" w:rsidR="00D34297" w:rsidRPr="00B35F47" w:rsidRDefault="001D5983" w:rsidP="00B35F47">
      <w:pPr>
        <w:rPr>
          <w:rFonts w:ascii="Arial Narrow" w:hAnsi="Arial Narrow" w:cs="Arial"/>
          <w:sz w:val="22"/>
          <w:szCs w:val="22"/>
        </w:rPr>
      </w:pPr>
      <w:r w:rsidRPr="00B35F4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35F47" w:rsidRPr="00B35F47">
        <w:rPr>
          <w:rFonts w:ascii="Arial Narrow" w:hAnsi="Arial Narrow" w:cs="Arial"/>
          <w:sz w:val="22"/>
          <w:szCs w:val="22"/>
        </w:rPr>
        <w:t xml:space="preserve"> </w:t>
      </w:r>
      <w:r w:rsidR="00B35F47">
        <w:rPr>
          <w:rFonts w:ascii="Arial Narrow" w:hAnsi="Arial Narrow" w:cs="Arial"/>
          <w:sz w:val="22"/>
          <w:szCs w:val="22"/>
        </w:rPr>
        <w:tab/>
      </w:r>
      <w:r w:rsidR="00B35F47">
        <w:rPr>
          <w:rFonts w:ascii="Arial Narrow" w:hAnsi="Arial Narrow" w:cs="Arial"/>
          <w:sz w:val="22"/>
          <w:szCs w:val="22"/>
        </w:rPr>
        <w:tab/>
      </w:r>
      <w:r w:rsidR="00B35F47">
        <w:rPr>
          <w:rFonts w:ascii="Arial Narrow" w:hAnsi="Arial Narrow" w:cs="Arial"/>
          <w:sz w:val="22"/>
          <w:szCs w:val="22"/>
        </w:rPr>
        <w:tab/>
      </w:r>
      <w:r w:rsidR="00B35F47">
        <w:rPr>
          <w:rFonts w:ascii="Arial Narrow" w:hAnsi="Arial Narrow" w:cs="Arial"/>
          <w:sz w:val="22"/>
          <w:szCs w:val="22"/>
        </w:rPr>
        <w:tab/>
      </w:r>
      <w:r w:rsidR="00B35F47">
        <w:rPr>
          <w:rFonts w:ascii="Arial Narrow" w:hAnsi="Arial Narrow" w:cs="Arial"/>
          <w:sz w:val="22"/>
          <w:szCs w:val="22"/>
        </w:rPr>
        <w:tab/>
      </w:r>
      <w:r w:rsidR="00B35F47">
        <w:rPr>
          <w:rFonts w:ascii="Arial Narrow" w:hAnsi="Arial Narrow" w:cs="Arial"/>
          <w:sz w:val="22"/>
          <w:szCs w:val="22"/>
        </w:rPr>
        <w:tab/>
      </w:r>
      <w:r w:rsidR="00B35F47">
        <w:rPr>
          <w:rFonts w:ascii="Arial Narrow" w:hAnsi="Arial Narrow" w:cs="Arial"/>
          <w:sz w:val="22"/>
          <w:szCs w:val="22"/>
        </w:rPr>
        <w:tab/>
      </w:r>
      <w:r w:rsidR="00B35F47" w:rsidRPr="00B35F47">
        <w:rPr>
          <w:rFonts w:ascii="Arial Narrow" w:hAnsi="Arial Narrow" w:cs="Arial"/>
          <w:sz w:val="22"/>
          <w:szCs w:val="22"/>
        </w:rPr>
        <w:t>Bydgoszcz dnia: 2025-08-14</w:t>
      </w:r>
    </w:p>
    <w:p w14:paraId="4EE7D6BE" w14:textId="77777777" w:rsidR="00D34297" w:rsidRPr="00B35F47" w:rsidRDefault="001D5983" w:rsidP="00B35F47">
      <w:pPr>
        <w:rPr>
          <w:rFonts w:ascii="Arial Narrow" w:hAnsi="Arial Narrow" w:cs="Arial"/>
          <w:sz w:val="22"/>
          <w:szCs w:val="22"/>
        </w:rPr>
      </w:pPr>
      <w:r w:rsidRPr="00B35F47">
        <w:rPr>
          <w:rFonts w:ascii="Arial Narrow" w:hAnsi="Arial Narrow" w:cs="Arial"/>
          <w:sz w:val="22"/>
          <w:szCs w:val="22"/>
        </w:rPr>
        <w:t>Powstańców Warszawy</w:t>
      </w:r>
      <w:r w:rsidR="00D34297" w:rsidRPr="00B35F47">
        <w:rPr>
          <w:rFonts w:ascii="Arial Narrow" w:hAnsi="Arial Narrow" w:cs="Arial"/>
          <w:sz w:val="22"/>
          <w:szCs w:val="22"/>
        </w:rPr>
        <w:t xml:space="preserve"> </w:t>
      </w:r>
      <w:r w:rsidRPr="00B35F47">
        <w:rPr>
          <w:rFonts w:ascii="Arial Narrow" w:hAnsi="Arial Narrow" w:cs="Arial"/>
          <w:sz w:val="22"/>
          <w:szCs w:val="22"/>
        </w:rPr>
        <w:t>5</w:t>
      </w:r>
    </w:p>
    <w:p w14:paraId="2F260374" w14:textId="77777777" w:rsidR="00D34297" w:rsidRDefault="001D5983" w:rsidP="00B35F47">
      <w:pPr>
        <w:rPr>
          <w:rFonts w:ascii="Arial Narrow" w:hAnsi="Arial Narrow" w:cs="Arial"/>
          <w:sz w:val="22"/>
          <w:szCs w:val="22"/>
        </w:rPr>
      </w:pPr>
      <w:r w:rsidRPr="00B35F47">
        <w:rPr>
          <w:rFonts w:ascii="Arial Narrow" w:hAnsi="Arial Narrow" w:cs="Arial"/>
          <w:sz w:val="22"/>
          <w:szCs w:val="22"/>
        </w:rPr>
        <w:t>85-681</w:t>
      </w:r>
      <w:r w:rsidR="00D34297" w:rsidRPr="00B35F47">
        <w:rPr>
          <w:rFonts w:ascii="Arial Narrow" w:hAnsi="Arial Narrow" w:cs="Arial"/>
          <w:sz w:val="22"/>
          <w:szCs w:val="22"/>
        </w:rPr>
        <w:t xml:space="preserve"> </w:t>
      </w:r>
      <w:r w:rsidRPr="00B35F47">
        <w:rPr>
          <w:rFonts w:ascii="Arial Narrow" w:hAnsi="Arial Narrow" w:cs="Arial"/>
          <w:sz w:val="22"/>
          <w:szCs w:val="22"/>
        </w:rPr>
        <w:t>Bydgoszcz</w:t>
      </w:r>
    </w:p>
    <w:p w14:paraId="0939F021" w14:textId="77777777" w:rsidR="00B35F47" w:rsidRDefault="00B35F47" w:rsidP="00B35F47">
      <w:pPr>
        <w:rPr>
          <w:rFonts w:ascii="Arial Narrow" w:hAnsi="Arial Narrow" w:cs="Arial"/>
          <w:sz w:val="22"/>
          <w:szCs w:val="22"/>
        </w:rPr>
      </w:pPr>
    </w:p>
    <w:p w14:paraId="26DAC390" w14:textId="1E345FBF" w:rsidR="00B35F47" w:rsidRDefault="00B35F47" w:rsidP="00B35F47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9A4CDB">
        <w:rPr>
          <w:rFonts w:ascii="Arial Narrow" w:hAnsi="Arial Narrow" w:cs="Arial"/>
          <w:b/>
          <w:bCs/>
          <w:sz w:val="22"/>
          <w:szCs w:val="22"/>
        </w:rPr>
        <w:t xml:space="preserve"> 6292/25</w:t>
      </w:r>
    </w:p>
    <w:p w14:paraId="382EA95F" w14:textId="024DABFE" w:rsidR="00B35F47" w:rsidRPr="00B35F47" w:rsidRDefault="00B35F47" w:rsidP="00B35F47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32/2025</w:t>
      </w:r>
    </w:p>
    <w:p w14:paraId="72E3239E" w14:textId="77777777" w:rsidR="00D34297" w:rsidRPr="00B35F47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B35F47">
        <w:rPr>
          <w:rFonts w:ascii="Arial Narrow" w:hAnsi="Arial Narrow" w:cs="Arial"/>
          <w:b/>
          <w:sz w:val="22"/>
          <w:szCs w:val="22"/>
        </w:rPr>
        <w:t>WYKONAWCY</w:t>
      </w:r>
    </w:p>
    <w:p w14:paraId="0EDA6714" w14:textId="77777777" w:rsidR="00D34297" w:rsidRPr="00B35F47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B35F4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B35F47" w14:paraId="4ECDD973" w14:textId="77777777" w:rsidTr="00D34297">
        <w:tc>
          <w:tcPr>
            <w:tcW w:w="9180" w:type="dxa"/>
            <w:shd w:val="clear" w:color="auto" w:fill="F2F2F2"/>
            <w:hideMark/>
          </w:tcPr>
          <w:p w14:paraId="6BB11559" w14:textId="77777777" w:rsidR="00D34297" w:rsidRPr="00B35F47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35F4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038CE22F" w14:textId="77777777" w:rsidR="00D34297" w:rsidRPr="00B35F4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35F4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4A1BE958" w14:textId="77777777" w:rsidR="00D34297" w:rsidRPr="00B35F4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2BD3A345" w14:textId="77777777" w:rsidR="00D34297" w:rsidRPr="00B35F4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35F4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35F4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35F4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B35F47" w14:paraId="5E961E7E" w14:textId="77777777" w:rsidTr="00310284">
        <w:tc>
          <w:tcPr>
            <w:tcW w:w="2269" w:type="dxa"/>
          </w:tcPr>
          <w:p w14:paraId="712B60C9" w14:textId="77777777" w:rsidR="00D34297" w:rsidRPr="00B35F4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82CED3E" w14:textId="77777777" w:rsidR="00D34297" w:rsidRPr="00B35F47" w:rsidRDefault="001D598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 oraz dostawa kamery cyfrowej do mikroskopu</w:t>
            </w:r>
          </w:p>
        </w:tc>
      </w:tr>
      <w:tr w:rsidR="001D5983" w:rsidRPr="00B35F47" w14:paraId="2FE302E1" w14:textId="77777777" w:rsidTr="009E3FEA">
        <w:tc>
          <w:tcPr>
            <w:tcW w:w="2269" w:type="dxa"/>
          </w:tcPr>
          <w:p w14:paraId="401C9FBD" w14:textId="77777777" w:rsidR="001D5983" w:rsidRPr="00B35F47" w:rsidRDefault="001D5983" w:rsidP="009E3F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528F8F1" w14:textId="77777777" w:rsidR="001D5983" w:rsidRPr="00B35F47" w:rsidRDefault="001D5983" w:rsidP="009E3F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bCs/>
                <w:sz w:val="22"/>
                <w:szCs w:val="22"/>
              </w:rPr>
              <w:t>32/2025</w:t>
            </w:r>
          </w:p>
        </w:tc>
      </w:tr>
    </w:tbl>
    <w:p w14:paraId="32F23699" w14:textId="77777777" w:rsidR="00010B31" w:rsidRPr="00B35F47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112562A7" w14:textId="77777777" w:rsidR="00010B31" w:rsidRPr="00B35F47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B35F47">
        <w:rPr>
          <w:rFonts w:ascii="Arial Narrow" w:hAnsi="Arial Narrow" w:cs="Arial"/>
          <w:sz w:val="22"/>
          <w:szCs w:val="22"/>
        </w:rPr>
        <w:t xml:space="preserve">Zamawiający, </w:t>
      </w:r>
      <w:r w:rsidR="001D5983" w:rsidRPr="00B35F47">
        <w:rPr>
          <w:rFonts w:ascii="Arial Narrow" w:hAnsi="Arial Narrow" w:cs="Arial"/>
          <w:b/>
          <w:sz w:val="22"/>
          <w:szCs w:val="22"/>
        </w:rPr>
        <w:t>10WSzKzP SPZOZ</w:t>
      </w:r>
      <w:r w:rsidRPr="00B35F47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1D5983" w:rsidRPr="00B35F47">
        <w:rPr>
          <w:rFonts w:ascii="Arial Narrow" w:hAnsi="Arial Narrow" w:cs="Arial"/>
          <w:sz w:val="22"/>
          <w:szCs w:val="22"/>
        </w:rPr>
        <w:t>(t.j. Dz. U. z 2024 poz. 1320)</w:t>
      </w:r>
      <w:r w:rsidRPr="00B35F47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B35F47">
        <w:rPr>
          <w:rFonts w:ascii="Arial Narrow" w:hAnsi="Arial Narrow" w:cs="Arial"/>
          <w:sz w:val="22"/>
          <w:szCs w:val="22"/>
        </w:rPr>
        <w:t>na</w:t>
      </w:r>
      <w:r w:rsidRPr="00B35F47">
        <w:rPr>
          <w:rFonts w:ascii="Arial Narrow" w:hAnsi="Arial Narrow" w:cs="Arial"/>
          <w:sz w:val="22"/>
          <w:szCs w:val="22"/>
        </w:rPr>
        <w:t xml:space="preserve"> </w:t>
      </w:r>
      <w:r w:rsidR="00D8293D" w:rsidRPr="00B35F47">
        <w:rPr>
          <w:rFonts w:ascii="Arial Narrow" w:hAnsi="Arial Narrow" w:cs="Arial"/>
          <w:sz w:val="22"/>
          <w:szCs w:val="22"/>
        </w:rPr>
        <w:t>na</w:t>
      </w:r>
      <w:r w:rsidR="00010B31" w:rsidRPr="00B35F47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B35F47" w14:paraId="39EB6F38" w14:textId="77777777" w:rsidTr="00B35F47">
        <w:tc>
          <w:tcPr>
            <w:tcW w:w="993" w:type="dxa"/>
            <w:vAlign w:val="center"/>
          </w:tcPr>
          <w:p w14:paraId="624656B1" w14:textId="77777777" w:rsidR="00D44D12" w:rsidRPr="00B35F47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14:paraId="3F789CB7" w14:textId="77777777" w:rsidR="00D44D12" w:rsidRPr="00B35F47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1120FF36" w14:textId="77777777" w:rsidR="00D44D12" w:rsidRPr="00B35F47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1D5983" w:rsidRPr="00B35F47" w14:paraId="67B19300" w14:textId="77777777" w:rsidTr="00B35F47">
        <w:tc>
          <w:tcPr>
            <w:tcW w:w="993" w:type="dxa"/>
          </w:tcPr>
          <w:p w14:paraId="18167E74" w14:textId="77777777" w:rsidR="001D5983" w:rsidRPr="00B35F47" w:rsidRDefault="001D5983" w:rsidP="009E3FEA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14:paraId="31FDEA14" w14:textId="77777777" w:rsidR="001D5983" w:rsidRPr="00B35F47" w:rsidRDefault="001D5983" w:rsidP="009E3FE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b/>
                <w:sz w:val="22"/>
                <w:szCs w:val="22"/>
              </w:rPr>
              <w:t>Asortyment do analizatorów parametrów krytycznych</w:t>
            </w:r>
          </w:p>
          <w:p w14:paraId="7509D51C" w14:textId="77777777" w:rsidR="001D5983" w:rsidRPr="00B35F47" w:rsidRDefault="001D5983" w:rsidP="009E3FE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54176D4" w14:textId="77777777" w:rsidR="001D5983" w:rsidRPr="00B35F47" w:rsidRDefault="001D5983" w:rsidP="009E3FEA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0B786CF9" w14:textId="77777777" w:rsidR="001D5983" w:rsidRPr="00B35F47" w:rsidRDefault="001D5983" w:rsidP="009E3FE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5F94AA6" w14:textId="77777777" w:rsidR="001D5983" w:rsidRPr="00B35F47" w:rsidRDefault="001D5983" w:rsidP="009E3FEA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1D5983" w:rsidRPr="00B35F47" w14:paraId="52FF68B6" w14:textId="77777777" w:rsidTr="00B35F47">
        <w:tc>
          <w:tcPr>
            <w:tcW w:w="993" w:type="dxa"/>
          </w:tcPr>
          <w:p w14:paraId="226158E5" w14:textId="77777777" w:rsidR="001D5983" w:rsidRPr="00B35F47" w:rsidRDefault="001D5983" w:rsidP="009E3FEA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</w:tcPr>
          <w:p w14:paraId="0B9C0044" w14:textId="77777777" w:rsidR="001D5983" w:rsidRPr="00B35F47" w:rsidRDefault="001D5983" w:rsidP="009E3FE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b/>
                <w:sz w:val="22"/>
                <w:szCs w:val="22"/>
              </w:rPr>
              <w:t>Podłoża transortowo-hodowlane do płynu mózgowo-rdzeniowego + odczynniki do wykrywania mechanizmów oporności</w:t>
            </w:r>
          </w:p>
          <w:p w14:paraId="7AC2F795" w14:textId="77777777" w:rsidR="001D5983" w:rsidRPr="00B35F47" w:rsidRDefault="001D5983" w:rsidP="009E3FE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4A108E4" w14:textId="77777777" w:rsidR="001D5983" w:rsidRPr="00B35F47" w:rsidRDefault="001D5983" w:rsidP="009E3FEA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50DECCBF" w14:textId="77777777" w:rsidR="001D5983" w:rsidRPr="00B35F47" w:rsidRDefault="001D5983" w:rsidP="009E3FE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E61A4E4" w14:textId="77777777" w:rsidR="001D5983" w:rsidRPr="00B35F47" w:rsidRDefault="001D5983" w:rsidP="009E3FEA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Jedyna złożona w postępowania oferta została odrzucona.</w:t>
            </w:r>
          </w:p>
        </w:tc>
      </w:tr>
      <w:tr w:rsidR="001D5983" w:rsidRPr="00B35F47" w14:paraId="1A5429A6" w14:textId="77777777" w:rsidTr="00B35F47">
        <w:tc>
          <w:tcPr>
            <w:tcW w:w="993" w:type="dxa"/>
          </w:tcPr>
          <w:p w14:paraId="2B60FC90" w14:textId="77777777" w:rsidR="001D5983" w:rsidRPr="00B35F47" w:rsidRDefault="001D5983" w:rsidP="009E3FEA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lastRenderedPageBreak/>
              <w:t>13</w:t>
            </w:r>
          </w:p>
        </w:tc>
        <w:tc>
          <w:tcPr>
            <w:tcW w:w="8187" w:type="dxa"/>
          </w:tcPr>
          <w:p w14:paraId="42C5F01C" w14:textId="77777777" w:rsidR="001D5983" w:rsidRPr="00B35F47" w:rsidRDefault="001D5983" w:rsidP="009E3FE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b/>
                <w:sz w:val="22"/>
                <w:szCs w:val="22"/>
              </w:rPr>
              <w:t>Probówki do antybiogramów</w:t>
            </w:r>
          </w:p>
          <w:p w14:paraId="3E994D2B" w14:textId="77777777" w:rsidR="001D5983" w:rsidRPr="00B35F47" w:rsidRDefault="001D5983" w:rsidP="009E3FE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A325326" w14:textId="77777777" w:rsidR="001D5983" w:rsidRPr="00B35F47" w:rsidRDefault="001D5983" w:rsidP="009E3FEA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17AC9B32" w14:textId="77777777" w:rsidR="001D5983" w:rsidRPr="00B35F47" w:rsidRDefault="001D5983" w:rsidP="009E3FE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3CA7E17" w14:textId="77777777" w:rsidR="001D5983" w:rsidRPr="00B35F47" w:rsidRDefault="001D5983" w:rsidP="009E3FEA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Jedyna złożona w postępowania oferta została odrzucona.</w:t>
            </w:r>
          </w:p>
        </w:tc>
      </w:tr>
      <w:tr w:rsidR="001D5983" w:rsidRPr="00B35F47" w14:paraId="58E9D6A4" w14:textId="77777777" w:rsidTr="00B35F47">
        <w:tc>
          <w:tcPr>
            <w:tcW w:w="993" w:type="dxa"/>
          </w:tcPr>
          <w:p w14:paraId="29CE915C" w14:textId="77777777" w:rsidR="001D5983" w:rsidRPr="00B35F47" w:rsidRDefault="001D5983" w:rsidP="009E3FEA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8187" w:type="dxa"/>
          </w:tcPr>
          <w:p w14:paraId="74AB37E8" w14:textId="77777777" w:rsidR="001D5983" w:rsidRPr="00B35F47" w:rsidRDefault="001D5983" w:rsidP="009E3FE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b/>
                <w:sz w:val="22"/>
                <w:szCs w:val="22"/>
              </w:rPr>
              <w:t>Drobny sprzęt laboratoryjny</w:t>
            </w:r>
          </w:p>
          <w:p w14:paraId="678CB60A" w14:textId="77777777" w:rsidR="001D5983" w:rsidRPr="00B35F47" w:rsidRDefault="001D5983" w:rsidP="009E3FE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C309A17" w14:textId="77777777" w:rsidR="001D5983" w:rsidRPr="00B35F47" w:rsidRDefault="001D5983" w:rsidP="009E3FEA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0F9432E2" w14:textId="77777777" w:rsidR="001D5983" w:rsidRPr="00B35F47" w:rsidRDefault="001D5983" w:rsidP="009E3FE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370C95D" w14:textId="77777777" w:rsidR="001D5983" w:rsidRPr="00B35F47" w:rsidRDefault="001D5983" w:rsidP="009E3FEA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Jedyna złożona w postępowania oferta została odrzucona.</w:t>
            </w:r>
          </w:p>
        </w:tc>
      </w:tr>
      <w:tr w:rsidR="001D5983" w:rsidRPr="00B35F47" w14:paraId="77FB9B15" w14:textId="77777777" w:rsidTr="00B35F47">
        <w:tc>
          <w:tcPr>
            <w:tcW w:w="993" w:type="dxa"/>
          </w:tcPr>
          <w:p w14:paraId="1DDC33F6" w14:textId="77777777" w:rsidR="001D5983" w:rsidRPr="00B35F47" w:rsidRDefault="001D5983" w:rsidP="009E3FEA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8187" w:type="dxa"/>
          </w:tcPr>
          <w:p w14:paraId="23C22ACD" w14:textId="77777777" w:rsidR="001D5983" w:rsidRPr="00B35F47" w:rsidRDefault="001D5983" w:rsidP="009E3FE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b/>
                <w:sz w:val="22"/>
                <w:szCs w:val="22"/>
              </w:rPr>
              <w:t>Zamknięty system do pobierania krwi oraz zamknięty system do pobierania moczu</w:t>
            </w:r>
          </w:p>
          <w:p w14:paraId="6AF0CA6B" w14:textId="77777777" w:rsidR="001D5983" w:rsidRPr="00B35F47" w:rsidRDefault="001D5983" w:rsidP="009E3FE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29263CE" w14:textId="77777777" w:rsidR="001D5983" w:rsidRPr="00B35F47" w:rsidRDefault="001D5983" w:rsidP="009E3FEA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Art. 255 pkt. 3 ustawy Pzp - cena lub koszt najkorzystniejszej oferty lub oferta z najniższą ceną przewyższa kwotę, którą zamawiający zamierza przeznaczyć na sfinansowanie zamówienia.</w:t>
            </w:r>
          </w:p>
          <w:p w14:paraId="350BB645" w14:textId="77777777" w:rsidR="001D5983" w:rsidRPr="00B35F47" w:rsidRDefault="001D5983" w:rsidP="009E3FE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D5C4624" w14:textId="77777777" w:rsidR="001D5983" w:rsidRPr="00B35F47" w:rsidRDefault="001D5983" w:rsidP="009E3FEA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</w:tbl>
    <w:p w14:paraId="0A7963D3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35F47">
        <w:rPr>
          <w:rFonts w:ascii="Arial Narrow" w:hAnsi="Arial Narrow" w:cs="Arial"/>
          <w:i/>
          <w:sz w:val="22"/>
          <w:szCs w:val="22"/>
        </w:rPr>
        <w:t>Zamawiający</w:t>
      </w:r>
    </w:p>
    <w:p w14:paraId="404B16FC" w14:textId="77777777" w:rsidR="00B35F47" w:rsidRPr="00B35F47" w:rsidRDefault="00B35F47" w:rsidP="00B35F47"/>
    <w:p w14:paraId="552FA8ED" w14:textId="77777777" w:rsidR="00B35F47" w:rsidRPr="00B35F47" w:rsidRDefault="00B35F47" w:rsidP="00B35F47"/>
    <w:p w14:paraId="1678D208" w14:textId="77777777" w:rsidR="00B35F47" w:rsidRPr="00B35F47" w:rsidRDefault="00B35F47" w:rsidP="00B35F47"/>
    <w:p w14:paraId="04A337BE" w14:textId="77777777" w:rsidR="00B35F47" w:rsidRPr="00B35F47" w:rsidRDefault="00B35F47" w:rsidP="00B35F47"/>
    <w:p w14:paraId="446F1360" w14:textId="77777777" w:rsidR="00B35F47" w:rsidRPr="00B35F47" w:rsidRDefault="00B35F47" w:rsidP="00B35F47"/>
    <w:p w14:paraId="6979A668" w14:textId="77777777" w:rsidR="00B35F47" w:rsidRPr="00B35F47" w:rsidRDefault="00B35F47" w:rsidP="00B35F47"/>
    <w:p w14:paraId="2B489D4B" w14:textId="77777777" w:rsidR="00B35F47" w:rsidRPr="00B35F47" w:rsidRDefault="00B35F47" w:rsidP="00B35F47"/>
    <w:p w14:paraId="3C63F480" w14:textId="77777777" w:rsidR="00B35F47" w:rsidRPr="00B35F47" w:rsidRDefault="00B35F47" w:rsidP="00B35F47"/>
    <w:p w14:paraId="75DF360E" w14:textId="77777777" w:rsidR="00B35F47" w:rsidRPr="00B35F47" w:rsidRDefault="00B35F47" w:rsidP="00B35F47"/>
    <w:p w14:paraId="4BDA011E" w14:textId="77777777" w:rsidR="00B35F47" w:rsidRPr="00B35F47" w:rsidRDefault="00B35F47" w:rsidP="00B35F47"/>
    <w:p w14:paraId="417C9BB5" w14:textId="77777777" w:rsidR="00B35F47" w:rsidRPr="00B35F47" w:rsidRDefault="00B35F47" w:rsidP="00B35F47"/>
    <w:p w14:paraId="736E3D36" w14:textId="77777777" w:rsidR="00B35F47" w:rsidRPr="00B35F47" w:rsidRDefault="00B35F47" w:rsidP="00B35F47"/>
    <w:p w14:paraId="180ACA51" w14:textId="77777777" w:rsidR="00B35F47" w:rsidRPr="00B35F47" w:rsidRDefault="00B35F47" w:rsidP="00B35F47"/>
    <w:p w14:paraId="312660FF" w14:textId="77777777" w:rsidR="00B35F47" w:rsidRPr="00B35F47" w:rsidRDefault="00B35F47" w:rsidP="00B35F47"/>
    <w:p w14:paraId="6807EB4A" w14:textId="7BA3285E" w:rsidR="00B35F47" w:rsidRDefault="00B35F47" w:rsidP="00B35F47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59D79465" w14:textId="4AEB5005" w:rsidR="00B35F47" w:rsidRDefault="00B35F47" w:rsidP="00B35F47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339DE12D" w14:textId="1A518886" w:rsidR="00B35F47" w:rsidRDefault="00B35F47" w:rsidP="00B35F47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SZPubl. T 2612 B5</w:t>
      </w:r>
    </w:p>
    <w:p w14:paraId="29FFBEB6" w14:textId="6D955E20" w:rsidR="00B35F47" w:rsidRDefault="00B35F47" w:rsidP="00B35F47">
      <w:pPr>
        <w:rPr>
          <w:rFonts w:ascii="Arial Narrow" w:hAnsi="Arial Narrow"/>
        </w:rPr>
      </w:pPr>
      <w:r>
        <w:rPr>
          <w:rFonts w:ascii="Arial Narrow" w:hAnsi="Arial Narrow"/>
        </w:rPr>
        <w:t>Wyk. Karolina Kornowska</w:t>
      </w:r>
      <w:r w:rsidR="00130A18">
        <w:rPr>
          <w:rFonts w:ascii="Arial Narrow" w:hAnsi="Arial Narrow"/>
        </w:rPr>
        <w:t>, Barbara Baranowska</w:t>
      </w:r>
      <w:r>
        <w:rPr>
          <w:rFonts w:ascii="Arial Narrow" w:hAnsi="Arial Narrow"/>
        </w:rPr>
        <w:t xml:space="preserve"> – tel. 261 417 364, e-mail: </w:t>
      </w:r>
      <w:hyperlink r:id="rId6" w:history="1">
        <w:r w:rsidR="00130A18" w:rsidRPr="00BD5A44">
          <w:rPr>
            <w:rStyle w:val="Hipercze"/>
            <w:rFonts w:ascii="Arial Narrow" w:hAnsi="Arial Narrow"/>
          </w:rPr>
          <w:t>karolima.kornowska@10wsk.mil.pl</w:t>
        </w:r>
      </w:hyperlink>
      <w:r w:rsidR="00130A18">
        <w:rPr>
          <w:rFonts w:ascii="Arial Narrow" w:hAnsi="Arial Narrow"/>
        </w:rPr>
        <w:t xml:space="preserve">, </w:t>
      </w:r>
      <w:hyperlink r:id="rId7" w:history="1">
        <w:r w:rsidR="00130A18" w:rsidRPr="00BD5A44">
          <w:rPr>
            <w:rStyle w:val="Hipercze"/>
            <w:rFonts w:ascii="Arial Narrow" w:hAnsi="Arial Narrow"/>
          </w:rPr>
          <w:t>bbaranowska@10wsk.mil.pl</w:t>
        </w:r>
      </w:hyperlink>
      <w:r w:rsidR="00130A18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</w:p>
    <w:p w14:paraId="2465291C" w14:textId="378E086A" w:rsidR="00B35F47" w:rsidRPr="00B35F47" w:rsidRDefault="00B35F47" w:rsidP="00B35F47">
      <w:pPr>
        <w:rPr>
          <w:rFonts w:ascii="Arial Narrow" w:hAnsi="Arial Narrow"/>
        </w:rPr>
      </w:pPr>
      <w:r>
        <w:rPr>
          <w:rFonts w:ascii="Arial Narrow" w:hAnsi="Arial Narrow"/>
        </w:rPr>
        <w:t>Data: 2025-08-14</w:t>
      </w:r>
    </w:p>
    <w:sectPr w:rsidR="00B35F47" w:rsidRPr="00B35F47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58D10" w14:textId="77777777" w:rsidR="0000559F" w:rsidRDefault="0000559F" w:rsidP="00D34297">
      <w:r>
        <w:separator/>
      </w:r>
    </w:p>
  </w:endnote>
  <w:endnote w:type="continuationSeparator" w:id="0">
    <w:p w14:paraId="6A10919D" w14:textId="77777777" w:rsidR="0000559F" w:rsidRDefault="0000559F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D37CF" w14:textId="77777777" w:rsidR="001D5983" w:rsidRDefault="001D59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C8CC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7D3EC4F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252E3" w14:textId="77777777" w:rsidR="001D5983" w:rsidRDefault="001D5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4932A" w14:textId="77777777" w:rsidR="0000559F" w:rsidRDefault="0000559F" w:rsidP="00D34297">
      <w:r>
        <w:separator/>
      </w:r>
    </w:p>
  </w:footnote>
  <w:footnote w:type="continuationSeparator" w:id="0">
    <w:p w14:paraId="7F0D0D57" w14:textId="77777777" w:rsidR="0000559F" w:rsidRDefault="0000559F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00135" w14:textId="77777777" w:rsidR="001D5983" w:rsidRDefault="001D59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20D3B" w14:textId="77777777" w:rsidR="001D5983" w:rsidRDefault="001D59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ECD82" w14:textId="77777777" w:rsidR="001D5983" w:rsidRDefault="001D59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59F"/>
    <w:rsid w:val="0000559F"/>
    <w:rsid w:val="00010B31"/>
    <w:rsid w:val="00104963"/>
    <w:rsid w:val="00130A18"/>
    <w:rsid w:val="00150F65"/>
    <w:rsid w:val="001D5983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9A4CDB"/>
    <w:rsid w:val="00AB3E72"/>
    <w:rsid w:val="00AC1A4B"/>
    <w:rsid w:val="00B23107"/>
    <w:rsid w:val="00B35F47"/>
    <w:rsid w:val="00D34297"/>
    <w:rsid w:val="00D41670"/>
    <w:rsid w:val="00D44D12"/>
    <w:rsid w:val="00D8293D"/>
    <w:rsid w:val="00E403D2"/>
    <w:rsid w:val="00E742E3"/>
    <w:rsid w:val="00EB1359"/>
    <w:rsid w:val="00FF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BC3641"/>
  <w15:chartTrackingRefBased/>
  <w15:docId w15:val="{8D9BC1F0-7668-4C48-8A58-BB47E2CB9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130A1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0A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ma.kornowska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336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dcterms:created xsi:type="dcterms:W3CDTF">2025-08-14T11:16:00Z</dcterms:created>
  <dcterms:modified xsi:type="dcterms:W3CDTF">2025-08-14T11:41:00Z</dcterms:modified>
</cp:coreProperties>
</file>