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FA5337" w:rsidP="00176E6E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BD7628" w:rsidRPr="00A63E2B" w:rsidRDefault="005E622E" w:rsidP="00A63E2B">
      <w:pPr>
        <w:jc w:val="both"/>
        <w:rPr>
          <w:rFonts w:ascii="Arial" w:hAnsi="Arial" w:cs="Arial"/>
          <w:b/>
          <w:sz w:val="24"/>
          <w:szCs w:val="24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F52469" w:rsidRPr="00F52469">
        <w:t xml:space="preserve"> </w:t>
      </w:r>
      <w:r w:rsidR="00A63E2B" w:rsidRPr="00A63E2B">
        <w:rPr>
          <w:rFonts w:ascii="Arial" w:hAnsi="Arial" w:cs="Arial"/>
          <w:b/>
          <w:sz w:val="22"/>
        </w:rPr>
        <w:t>dostawę mebli wraz z montażem do Uniwersytetu i</w:t>
      </w:r>
      <w:r w:rsidR="000103B9">
        <w:rPr>
          <w:rFonts w:ascii="Arial" w:hAnsi="Arial" w:cs="Arial"/>
          <w:b/>
          <w:sz w:val="22"/>
        </w:rPr>
        <w:t>m. Adama Mickiewicza w Poznaniu</w:t>
      </w:r>
      <w:bookmarkStart w:id="0" w:name="_GoBack"/>
      <w:bookmarkEnd w:id="0"/>
    </w:p>
    <w:p w:rsidR="00637E78" w:rsidRPr="00637E78" w:rsidRDefault="00637E78" w:rsidP="00637E78">
      <w:pPr>
        <w:jc w:val="both"/>
        <w:rPr>
          <w:rFonts w:ascii="Arial" w:hAnsi="Arial" w:cs="Arial"/>
          <w:sz w:val="22"/>
          <w:szCs w:val="24"/>
        </w:rPr>
      </w:pP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F52469">
      <w:rPr>
        <w:rFonts w:ascii="Arial" w:hAnsi="Arial" w:cs="Arial"/>
        <w:i/>
      </w:rPr>
      <w:t>P3/</w:t>
    </w:r>
    <w:r w:rsidR="000103B9">
      <w:rPr>
        <w:rFonts w:ascii="Arial" w:hAnsi="Arial" w:cs="Arial"/>
        <w:i/>
      </w:rPr>
      <w:t>5502</w:t>
    </w:r>
    <w:r w:rsidR="00FA5337">
      <w:rPr>
        <w:rFonts w:ascii="Arial" w:hAnsi="Arial" w:cs="Arial"/>
        <w:i/>
      </w:rPr>
      <w:t>/2</w:t>
    </w:r>
    <w:r w:rsidR="00A63E2B">
      <w:rPr>
        <w:rFonts w:ascii="Arial" w:hAnsi="Arial" w:cs="Arial"/>
        <w:i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03B9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176E6E"/>
    <w:rsid w:val="00204613"/>
    <w:rsid w:val="00226F7E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C55DE"/>
    <w:rsid w:val="004D5C77"/>
    <w:rsid w:val="005219E6"/>
    <w:rsid w:val="00533E9F"/>
    <w:rsid w:val="0056132E"/>
    <w:rsid w:val="00583ED5"/>
    <w:rsid w:val="005A5013"/>
    <w:rsid w:val="005C0282"/>
    <w:rsid w:val="005C3627"/>
    <w:rsid w:val="005E622E"/>
    <w:rsid w:val="00637E78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53A0A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63E2B"/>
    <w:rsid w:val="00A760EF"/>
    <w:rsid w:val="00A807A7"/>
    <w:rsid w:val="00AB6C06"/>
    <w:rsid w:val="00AB7377"/>
    <w:rsid w:val="00AD329C"/>
    <w:rsid w:val="00B04D14"/>
    <w:rsid w:val="00B151A1"/>
    <w:rsid w:val="00B26102"/>
    <w:rsid w:val="00B41B64"/>
    <w:rsid w:val="00B45ED4"/>
    <w:rsid w:val="00B477FA"/>
    <w:rsid w:val="00B54FB4"/>
    <w:rsid w:val="00BD7628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2469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4:docId w14:val="084A9016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16ADF9-7449-4930-BB3A-90D3CD8F8B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179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32</cp:revision>
  <cp:lastPrinted>2025-08-14T08:41:00Z</cp:lastPrinted>
  <dcterms:created xsi:type="dcterms:W3CDTF">2021-02-09T08:53:00Z</dcterms:created>
  <dcterms:modified xsi:type="dcterms:W3CDTF">2025-08-14T08:41:00Z</dcterms:modified>
</cp:coreProperties>
</file>