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082135FD" w:rsidR="00281DC6" w:rsidRPr="00281DC6" w:rsidRDefault="00281DC6" w:rsidP="00F975FE">
      <w:pPr>
        <w:keepNext/>
        <w:spacing w:after="12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6E08EC8E" w14:textId="77777777" w:rsidR="00C979BB" w:rsidRPr="001C2FDA" w:rsidRDefault="00F975FE" w:rsidP="00C979BB">
      <w:pPr>
        <w:spacing w:after="240"/>
        <w:rPr>
          <w:sz w:val="22"/>
          <w:szCs w:val="22"/>
        </w:rPr>
      </w:pPr>
      <w:r>
        <w:rPr>
          <w:sz w:val="22"/>
          <w:szCs w:val="22"/>
        </w:rPr>
        <w:br/>
      </w:r>
      <w:r w:rsidR="00C979BB" w:rsidRPr="001C2FDA">
        <w:rPr>
          <w:sz w:val="22"/>
          <w:szCs w:val="22"/>
        </w:rPr>
        <w:t xml:space="preserve">Nawiązując do toczącego się postępowania o udzielenie zamówienia publicznego prowadzonego </w:t>
      </w:r>
      <w:r w:rsidR="00C979BB" w:rsidRPr="001C2FDA">
        <w:rPr>
          <w:sz w:val="22"/>
          <w:szCs w:val="22"/>
        </w:rPr>
        <w:br/>
        <w:t xml:space="preserve">w trybie </w:t>
      </w:r>
      <w:r w:rsidR="00C979BB" w:rsidRPr="001C2FDA">
        <w:rPr>
          <w:bCs/>
          <w:sz w:val="22"/>
          <w:szCs w:val="22"/>
        </w:rPr>
        <w:t>podstawowym bez negocjacji</w:t>
      </w:r>
      <w:r w:rsidR="00C979BB" w:rsidRPr="001C2FDA">
        <w:rPr>
          <w:sz w:val="22"/>
          <w:szCs w:val="22"/>
        </w:rPr>
        <w:t xml:space="preserve">, o którym mowa w art. 275 pkt 1 ustawy </w:t>
      </w:r>
      <w:proofErr w:type="spellStart"/>
      <w:r w:rsidR="00C979BB" w:rsidRPr="001C2FDA">
        <w:rPr>
          <w:sz w:val="22"/>
          <w:szCs w:val="22"/>
        </w:rPr>
        <w:t>Pzp</w:t>
      </w:r>
      <w:proofErr w:type="spellEnd"/>
      <w:r w:rsidR="00C979BB" w:rsidRPr="001C2FDA">
        <w:rPr>
          <w:sz w:val="22"/>
          <w:szCs w:val="22"/>
        </w:rPr>
        <w:t xml:space="preserve">. pn.: </w:t>
      </w:r>
    </w:p>
    <w:p w14:paraId="7356A09A" w14:textId="6767F4F3" w:rsidR="00C979BB" w:rsidRDefault="00C979BB" w:rsidP="00543617">
      <w:pPr>
        <w:spacing w:after="240" w:line="276" w:lineRule="auto"/>
        <w:jc w:val="center"/>
        <w:rPr>
          <w:b/>
          <w:bCs/>
          <w:sz w:val="22"/>
          <w:szCs w:val="22"/>
        </w:rPr>
      </w:pPr>
      <w:r w:rsidRPr="00C979BB">
        <w:rPr>
          <w:b/>
          <w:bCs/>
          <w:sz w:val="22"/>
          <w:szCs w:val="22"/>
        </w:rPr>
        <w:t>Zakup środków dezynfekcyjnych dla Szpitala Wojewódzkiego w Poznaniu</w:t>
      </w:r>
    </w:p>
    <w:p w14:paraId="44F55A6D" w14:textId="6BAF3358" w:rsidR="00281DC6" w:rsidRPr="00281DC6" w:rsidRDefault="00281DC6" w:rsidP="00543617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niżej podpisani</w:t>
      </w:r>
      <w:r w:rsidR="00543617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C979BB" w:rsidRPr="001C2FDA" w14:paraId="0ADB243A" w14:textId="77777777" w:rsidTr="00F51F8B">
        <w:trPr>
          <w:trHeight w:val="333"/>
        </w:trPr>
        <w:tc>
          <w:tcPr>
            <w:tcW w:w="2814" w:type="dxa"/>
            <w:vAlign w:val="center"/>
          </w:tcPr>
          <w:p w14:paraId="769FE6C4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</w:tcPr>
          <w:p w14:paraId="6F64D8B9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1A6980DB" w14:textId="77777777" w:rsidTr="00F51F8B">
        <w:trPr>
          <w:trHeight w:val="373"/>
        </w:trPr>
        <w:tc>
          <w:tcPr>
            <w:tcW w:w="2814" w:type="dxa"/>
            <w:vAlign w:val="center"/>
          </w:tcPr>
          <w:p w14:paraId="140971A8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t xml:space="preserve">Adres </w:t>
            </w:r>
            <w:r w:rsidRPr="001C2FDA">
              <w:br/>
              <w:t xml:space="preserve">(ulica, kod, poczta, </w:t>
            </w:r>
            <w:r w:rsidRPr="001C2FDA">
              <w:rPr>
                <w:sz w:val="22"/>
                <w:szCs w:val="22"/>
              </w:rPr>
              <w:t>województwo</w:t>
            </w:r>
            <w:r w:rsidRPr="001C2FDA">
              <w:t>)</w:t>
            </w:r>
          </w:p>
        </w:tc>
        <w:tc>
          <w:tcPr>
            <w:tcW w:w="6140" w:type="dxa"/>
          </w:tcPr>
          <w:p w14:paraId="4959F06E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550F5338" w14:textId="77777777" w:rsidTr="00F51F8B">
        <w:trPr>
          <w:trHeight w:val="405"/>
        </w:trPr>
        <w:tc>
          <w:tcPr>
            <w:tcW w:w="2814" w:type="dxa"/>
            <w:vAlign w:val="center"/>
          </w:tcPr>
          <w:p w14:paraId="5C8123AE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REGON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6142A70C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20FF1F13" w14:textId="77777777" w:rsidTr="00F51F8B">
        <w:trPr>
          <w:trHeight w:val="330"/>
        </w:trPr>
        <w:tc>
          <w:tcPr>
            <w:tcW w:w="2814" w:type="dxa"/>
            <w:vAlign w:val="center"/>
          </w:tcPr>
          <w:p w14:paraId="47F87FB5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NIP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23481FF7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3AFAAA79" w14:textId="77777777" w:rsidTr="00F51F8B">
        <w:trPr>
          <w:trHeight w:val="373"/>
        </w:trPr>
        <w:tc>
          <w:tcPr>
            <w:tcW w:w="2814" w:type="dxa"/>
            <w:vAlign w:val="center"/>
          </w:tcPr>
          <w:p w14:paraId="7657D54B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</w:tcPr>
          <w:p w14:paraId="229EA3B2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58BB239E" w14:textId="77777777" w:rsidTr="00F51F8B">
        <w:trPr>
          <w:trHeight w:val="330"/>
        </w:trPr>
        <w:tc>
          <w:tcPr>
            <w:tcW w:w="2814" w:type="dxa"/>
            <w:vAlign w:val="center"/>
          </w:tcPr>
          <w:p w14:paraId="3D6AB062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</w:tcPr>
          <w:p w14:paraId="40FD83EE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49B6B29C" w14:textId="77777777" w:rsidTr="00F51F8B">
        <w:trPr>
          <w:trHeight w:val="405"/>
        </w:trPr>
        <w:tc>
          <w:tcPr>
            <w:tcW w:w="2814" w:type="dxa"/>
            <w:vAlign w:val="center"/>
          </w:tcPr>
          <w:p w14:paraId="1E523C4B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1C2FD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</w:tcPr>
          <w:p w14:paraId="53DFBF32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7D84579E" w14:textId="77777777" w:rsidTr="00F51F8B">
        <w:trPr>
          <w:trHeight w:val="330"/>
        </w:trPr>
        <w:tc>
          <w:tcPr>
            <w:tcW w:w="2814" w:type="dxa"/>
            <w:vAlign w:val="center"/>
          </w:tcPr>
          <w:p w14:paraId="00EEF586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</w:tcPr>
          <w:p w14:paraId="6A4DC9E7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54793E9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1C2FDA">
              <w:t>……………………………………………</w:t>
            </w:r>
          </w:p>
          <w:p w14:paraId="660233A6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1C2FDA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447B0195" w14:textId="77777777" w:rsidR="00C979BB" w:rsidRDefault="00C979BB" w:rsidP="00281DC6">
      <w:pPr>
        <w:spacing w:after="100"/>
        <w:rPr>
          <w:b/>
          <w:sz w:val="22"/>
          <w:szCs w:val="22"/>
        </w:rPr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08D89A8E" w:rsidR="00281DC6" w:rsidRPr="009A3F15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bookmarkStart w:id="0" w:name="_Hlk64876004"/>
      <w:r w:rsidRPr="009A3F15">
        <w:rPr>
          <w:bCs/>
          <w:sz w:val="22"/>
          <w:szCs w:val="22"/>
          <w:u w:val="single"/>
        </w:rPr>
        <w:t>Zadanie nr 1</w:t>
      </w:r>
      <w:r w:rsidR="00A8379E" w:rsidRPr="009A3F15">
        <w:rPr>
          <w:bCs/>
          <w:sz w:val="22"/>
          <w:szCs w:val="22"/>
          <w:u w:val="single"/>
        </w:rPr>
        <w:t xml:space="preserve">: </w:t>
      </w:r>
      <w:r w:rsidR="00543617" w:rsidRPr="009A3F15">
        <w:rPr>
          <w:color w:val="000000"/>
          <w:sz w:val="22"/>
          <w:szCs w:val="22"/>
        </w:rPr>
        <w:t>Preparaty do oczyszczania endoskopów bezpośrednio do zakończenia badania</w:t>
      </w:r>
    </w:p>
    <w:p w14:paraId="3D552D66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Wartość netto za wykonanie całości przedmiotu zamówienia wynosi: ………………… zł</w:t>
      </w:r>
    </w:p>
    <w:p w14:paraId="6F57613E" w14:textId="7F05B2C6" w:rsidR="009A3F15" w:rsidRPr="008634E0" w:rsidRDefault="009A3F15" w:rsidP="009A3F15">
      <w:pPr>
        <w:ind w:hanging="284"/>
        <w:jc w:val="both"/>
      </w:pPr>
      <w:r w:rsidRPr="008634E0">
        <w:t xml:space="preserve">     </w:t>
      </w:r>
      <w:r>
        <w:t xml:space="preserve">    </w:t>
      </w:r>
      <w:r w:rsidRPr="008634E0">
        <w:t>stawka podatku VAT wynosi  ......%</w:t>
      </w:r>
      <w:r>
        <w:t xml:space="preserve">, </w:t>
      </w:r>
      <w:r w:rsidRPr="008634E0">
        <w:t>kwota podatku VAT wynosi ............................. zł</w:t>
      </w:r>
    </w:p>
    <w:p w14:paraId="07BB89AF" w14:textId="77777777" w:rsidR="00281DC6" w:rsidRPr="009A3F15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  <w:szCs w:val="22"/>
        </w:rPr>
      </w:pPr>
      <w:r w:rsidRPr="009A3F15">
        <w:rPr>
          <w:b/>
          <w:sz w:val="22"/>
          <w:szCs w:val="22"/>
        </w:rPr>
        <w:t>Wartość brutto za wykonanie całości przedmiotu zamówienia wynosi: ……………….. zł</w:t>
      </w:r>
    </w:p>
    <w:p w14:paraId="409DBA11" w14:textId="77777777" w:rsidR="00281DC6" w:rsidRPr="009A3F15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7DF8008E" w14:textId="77777777" w:rsidR="00281DC6" w:rsidRPr="009A3F15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Wyliczona zgodnie z odpowiednią tabelą formularza asortymentowo – cenowego</w:t>
      </w:r>
    </w:p>
    <w:p w14:paraId="09F8638E" w14:textId="447546BE" w:rsidR="00281DC6" w:rsidRPr="009A3F15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wykonania umowy: 12 miesięcy od daty zawarcia umowy</w:t>
      </w:r>
    </w:p>
    <w:p w14:paraId="190FEACC" w14:textId="5215AC2B" w:rsidR="00281DC6" w:rsidRPr="009A3F15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Warunki płatności: 60 dni</w:t>
      </w:r>
    </w:p>
    <w:p w14:paraId="1C4426BA" w14:textId="29B20DBA" w:rsidR="004A2566" w:rsidRPr="009A3F15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 xml:space="preserve">Termin realizacji zamówienia: </w:t>
      </w:r>
      <w:bookmarkStart w:id="1" w:name="_Hlk72309246"/>
      <w:r w:rsidR="00852576" w:rsidRPr="009A3F15">
        <w:rPr>
          <w:bCs/>
          <w:sz w:val="22"/>
          <w:szCs w:val="22"/>
        </w:rPr>
        <w:t>w ciągu 3 dni roboczych od momentu wysłania zamówienia drogą elektroniczną</w:t>
      </w:r>
    </w:p>
    <w:bookmarkEnd w:id="0"/>
    <w:bookmarkEnd w:id="1"/>
    <w:p w14:paraId="12AF4E08" w14:textId="77777777" w:rsidR="00281DC6" w:rsidRPr="009A3F15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E795DC4" w14:textId="765EC61F" w:rsidR="00CB2BE7" w:rsidRPr="009A3F15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 w:rsidRPr="009A3F15">
        <w:rPr>
          <w:bCs/>
          <w:sz w:val="22"/>
          <w:szCs w:val="22"/>
          <w:u w:val="single"/>
        </w:rPr>
        <w:t>Zadanie nr 2</w:t>
      </w:r>
      <w:r w:rsidR="00A8379E" w:rsidRPr="009A3F15">
        <w:rPr>
          <w:bCs/>
          <w:sz w:val="22"/>
          <w:szCs w:val="22"/>
          <w:u w:val="single"/>
        </w:rPr>
        <w:t xml:space="preserve">: </w:t>
      </w:r>
      <w:r w:rsidR="00543617" w:rsidRPr="009A3F15">
        <w:rPr>
          <w:sz w:val="22"/>
          <w:szCs w:val="22"/>
        </w:rPr>
        <w:t>Preparaty do dezynfekcji aparatów anestezjologicznych i inkubatorów noworodkowych oraz mechanicznego mycia i dezynfekcji endoskopów</w:t>
      </w:r>
    </w:p>
    <w:p w14:paraId="4C685E39" w14:textId="77777777" w:rsidR="002825B6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Wartość netto za wykonanie całości przedmiotu zamówienia wynosi: ………………… zł</w:t>
      </w:r>
    </w:p>
    <w:p w14:paraId="5AF381EE" w14:textId="77777777" w:rsidR="002825B6" w:rsidRPr="008634E0" w:rsidRDefault="002825B6" w:rsidP="002825B6">
      <w:pPr>
        <w:ind w:hanging="284"/>
        <w:jc w:val="both"/>
      </w:pPr>
      <w:r w:rsidRPr="008634E0">
        <w:t xml:space="preserve">     </w:t>
      </w:r>
      <w:r>
        <w:t xml:space="preserve">    </w:t>
      </w:r>
      <w:r w:rsidRPr="008634E0">
        <w:t>stawka podatku VAT wynosi  ......%</w:t>
      </w:r>
      <w:r>
        <w:t xml:space="preserve">, </w:t>
      </w:r>
      <w:r w:rsidRPr="008634E0">
        <w:t>kwota podatku VAT wynosi ............................. zł</w:t>
      </w:r>
    </w:p>
    <w:p w14:paraId="4ACC5D67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/>
          <w:sz w:val="22"/>
          <w:szCs w:val="22"/>
        </w:rPr>
      </w:pPr>
      <w:r w:rsidRPr="009A3F15">
        <w:rPr>
          <w:b/>
          <w:sz w:val="22"/>
          <w:szCs w:val="22"/>
        </w:rPr>
        <w:t>Wartość brutto za wykonanie całości przedmiotu zamówienia wynosi: ……………….. zł</w:t>
      </w:r>
    </w:p>
    <w:p w14:paraId="1D281F5F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27484905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Wyliczona zgodnie z odpowiednią tabelą formularza asortymentowo – cenowego</w:t>
      </w:r>
    </w:p>
    <w:p w14:paraId="1B25FF90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wykonania umowy: 12 miesięcy od daty zawarcia umowy</w:t>
      </w:r>
    </w:p>
    <w:p w14:paraId="1BC9FA60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Warunki płatności: 60 dni</w:t>
      </w:r>
    </w:p>
    <w:p w14:paraId="2E96FE28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realizacji zamówienia: w ciągu 3 dni roboczych od momentu wysłania zamówienia drogą elektroniczną</w:t>
      </w:r>
    </w:p>
    <w:p w14:paraId="04475392" w14:textId="77777777" w:rsidR="00281DC6" w:rsidRPr="009A3F15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E8A4236" w14:textId="6FCA89CD" w:rsidR="00CB2BE7" w:rsidRPr="009A3F15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 w:rsidRPr="009A3F15">
        <w:rPr>
          <w:bCs/>
          <w:sz w:val="22"/>
          <w:szCs w:val="22"/>
          <w:u w:val="single"/>
        </w:rPr>
        <w:t>Zadanie nr 3</w:t>
      </w:r>
      <w:r w:rsidR="00A8379E" w:rsidRPr="009A3F15">
        <w:rPr>
          <w:bCs/>
          <w:sz w:val="22"/>
          <w:szCs w:val="22"/>
        </w:rPr>
        <w:t>:</w:t>
      </w:r>
      <w:r w:rsidR="00A8379E" w:rsidRPr="009A3F15">
        <w:rPr>
          <w:sz w:val="22"/>
          <w:szCs w:val="22"/>
        </w:rPr>
        <w:t xml:space="preserve"> </w:t>
      </w:r>
      <w:r w:rsidR="00543617" w:rsidRPr="009A3F15">
        <w:rPr>
          <w:sz w:val="22"/>
          <w:szCs w:val="22"/>
        </w:rPr>
        <w:t>Preparaty do pielęgnacji ciała</w:t>
      </w:r>
    </w:p>
    <w:p w14:paraId="71A110BB" w14:textId="77777777" w:rsidR="002825B6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Wartość netto za wykonanie całości przedmiotu zamówienia wynosi: ………………… zł</w:t>
      </w:r>
    </w:p>
    <w:p w14:paraId="4B0BCBB8" w14:textId="77777777" w:rsidR="002825B6" w:rsidRPr="008634E0" w:rsidRDefault="002825B6" w:rsidP="002825B6">
      <w:pPr>
        <w:ind w:hanging="284"/>
        <w:jc w:val="both"/>
      </w:pPr>
      <w:r w:rsidRPr="008634E0">
        <w:t xml:space="preserve">     </w:t>
      </w:r>
      <w:r>
        <w:t xml:space="preserve">    </w:t>
      </w:r>
      <w:r w:rsidRPr="008634E0">
        <w:t>stawka podatku VAT wynosi  ......%</w:t>
      </w:r>
      <w:r>
        <w:t xml:space="preserve">, </w:t>
      </w:r>
      <w:r w:rsidRPr="008634E0">
        <w:t>kwota podatku VAT wynosi ............................. zł</w:t>
      </w:r>
    </w:p>
    <w:p w14:paraId="1E93405E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/>
          <w:sz w:val="22"/>
          <w:szCs w:val="22"/>
        </w:rPr>
      </w:pPr>
      <w:r w:rsidRPr="009A3F15">
        <w:rPr>
          <w:b/>
          <w:sz w:val="22"/>
          <w:szCs w:val="22"/>
        </w:rPr>
        <w:t>Wartość brutto za wykonanie całości przedmiotu zamówienia wynosi: ……………….. zł</w:t>
      </w:r>
    </w:p>
    <w:p w14:paraId="1219068E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651D3619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Wyliczona zgodnie z odpowiednią tabelą formularza asortymentowo – cenowego</w:t>
      </w:r>
    </w:p>
    <w:p w14:paraId="2CB145FC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wykonania umowy: 12 miesięcy od daty zawarcia umowy</w:t>
      </w:r>
    </w:p>
    <w:p w14:paraId="27D6936A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Warunki płatności: 60 dni</w:t>
      </w:r>
    </w:p>
    <w:p w14:paraId="6DE20C31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realizacji zamówienia: w ciągu 3 dni roboczych od momentu wysłania zamówienia drogą elektroniczną</w:t>
      </w:r>
    </w:p>
    <w:p w14:paraId="5DB65978" w14:textId="77777777" w:rsidR="00B35E57" w:rsidRPr="009A3F15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B67C5B6" w14:textId="68A5A5F4" w:rsidR="00CB2BE7" w:rsidRPr="009A3F15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 w:rsidRPr="009A3F15">
        <w:rPr>
          <w:bCs/>
          <w:sz w:val="22"/>
          <w:szCs w:val="22"/>
          <w:u w:val="single"/>
        </w:rPr>
        <w:t>Zadanie nr 4</w:t>
      </w:r>
      <w:r w:rsidR="00E11A8D" w:rsidRPr="009A3F15">
        <w:rPr>
          <w:bCs/>
          <w:sz w:val="22"/>
          <w:szCs w:val="22"/>
          <w:u w:val="single"/>
        </w:rPr>
        <w:t>:</w:t>
      </w:r>
      <w:r w:rsidR="00E11A8D" w:rsidRPr="009A3F15">
        <w:rPr>
          <w:sz w:val="22"/>
          <w:szCs w:val="22"/>
        </w:rPr>
        <w:t xml:space="preserve"> </w:t>
      </w:r>
      <w:r w:rsidR="009A3F15" w:rsidRPr="009A3F15">
        <w:rPr>
          <w:color w:val="000000"/>
          <w:sz w:val="22"/>
          <w:szCs w:val="22"/>
        </w:rPr>
        <w:t xml:space="preserve">Preparaty do dezynfekcji drobnych elementów wyrobów medycznych po skażeniu Clostridium </w:t>
      </w:r>
      <w:proofErr w:type="spellStart"/>
      <w:r w:rsidR="009A3F15" w:rsidRPr="009A3F15">
        <w:rPr>
          <w:color w:val="000000"/>
          <w:sz w:val="22"/>
          <w:szCs w:val="22"/>
        </w:rPr>
        <w:t>difficile</w:t>
      </w:r>
      <w:proofErr w:type="spellEnd"/>
    </w:p>
    <w:p w14:paraId="13FAA6F8" w14:textId="77777777" w:rsidR="002825B6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Wartość netto za wykonanie całości przedmiotu zamówienia wynosi: ………………… zł</w:t>
      </w:r>
    </w:p>
    <w:p w14:paraId="11E4329E" w14:textId="77777777" w:rsidR="002825B6" w:rsidRPr="008634E0" w:rsidRDefault="002825B6" w:rsidP="002825B6">
      <w:pPr>
        <w:ind w:hanging="284"/>
        <w:jc w:val="both"/>
      </w:pPr>
      <w:r w:rsidRPr="008634E0">
        <w:t xml:space="preserve">     </w:t>
      </w:r>
      <w:r>
        <w:t xml:space="preserve">    </w:t>
      </w:r>
      <w:r w:rsidRPr="008634E0">
        <w:t>stawka podatku VAT wynosi  ......%</w:t>
      </w:r>
      <w:r>
        <w:t xml:space="preserve">, </w:t>
      </w:r>
      <w:r w:rsidRPr="008634E0">
        <w:t>kwota podatku VAT wynosi ............................. zł</w:t>
      </w:r>
    </w:p>
    <w:p w14:paraId="7A76858D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/>
          <w:sz w:val="22"/>
          <w:szCs w:val="22"/>
        </w:rPr>
      </w:pPr>
      <w:r w:rsidRPr="009A3F15">
        <w:rPr>
          <w:b/>
          <w:sz w:val="22"/>
          <w:szCs w:val="22"/>
        </w:rPr>
        <w:t>Wartość brutto za wykonanie całości przedmiotu zamówienia wynosi: ……………….. zł</w:t>
      </w:r>
    </w:p>
    <w:p w14:paraId="2FEE6E3B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69079896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Wyliczona zgodnie z odpowiednią tabelą formularza asortymentowo – cenowego</w:t>
      </w:r>
    </w:p>
    <w:p w14:paraId="63759373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wykonania umowy: 12 miesięcy od daty zawarcia umowy</w:t>
      </w:r>
    </w:p>
    <w:p w14:paraId="30A67E44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Warunki płatności: 60 dni</w:t>
      </w:r>
    </w:p>
    <w:p w14:paraId="7E46C839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realizacji zamówienia: w ciągu 3 dni roboczych od momentu wysłania zamówienia drogą elektroniczną</w:t>
      </w:r>
    </w:p>
    <w:p w14:paraId="4AE03D3B" w14:textId="4BB9BBE4" w:rsidR="00CB2BE7" w:rsidRPr="009A3F15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D96CAB2" w14:textId="55E2B443" w:rsidR="00FC6183" w:rsidRPr="009A3F15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 w:rsidRPr="009A3F15">
        <w:rPr>
          <w:bCs/>
          <w:sz w:val="22"/>
          <w:szCs w:val="22"/>
          <w:u w:val="single"/>
        </w:rPr>
        <w:t>Zadanie nr 5</w:t>
      </w:r>
      <w:r w:rsidR="00E11A8D" w:rsidRPr="009A3F15">
        <w:rPr>
          <w:bCs/>
          <w:sz w:val="22"/>
          <w:szCs w:val="22"/>
          <w:u w:val="single"/>
        </w:rPr>
        <w:t xml:space="preserve"> </w:t>
      </w:r>
      <w:r w:rsidR="00E11A8D" w:rsidRPr="009A3F15">
        <w:rPr>
          <w:bCs/>
          <w:sz w:val="22"/>
          <w:szCs w:val="22"/>
        </w:rPr>
        <w:t>:</w:t>
      </w:r>
      <w:r w:rsidR="00E11A8D" w:rsidRPr="009A3F15">
        <w:rPr>
          <w:sz w:val="22"/>
          <w:szCs w:val="22"/>
        </w:rPr>
        <w:t xml:space="preserve"> </w:t>
      </w:r>
      <w:r w:rsidR="009A3F15" w:rsidRPr="009A3F15">
        <w:rPr>
          <w:sz w:val="22"/>
          <w:szCs w:val="22"/>
        </w:rPr>
        <w:t>Gaziki do dezynfekcji zewnętrznych elementów cewników dożylnych centralnych i obwodowych</w:t>
      </w:r>
    </w:p>
    <w:p w14:paraId="7C7C2485" w14:textId="77777777" w:rsidR="002825B6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Wartość netto za wykonanie całości przedmiotu zamówienia wynosi: ………………… zł</w:t>
      </w:r>
    </w:p>
    <w:p w14:paraId="4191FF39" w14:textId="77777777" w:rsidR="002825B6" w:rsidRPr="008634E0" w:rsidRDefault="002825B6" w:rsidP="002825B6">
      <w:pPr>
        <w:ind w:hanging="284"/>
        <w:jc w:val="both"/>
      </w:pPr>
      <w:r w:rsidRPr="008634E0">
        <w:t xml:space="preserve">     </w:t>
      </w:r>
      <w:r>
        <w:t xml:space="preserve">    </w:t>
      </w:r>
      <w:r w:rsidRPr="008634E0">
        <w:t>stawka podatku VAT wynosi  ......%</w:t>
      </w:r>
      <w:r>
        <w:t xml:space="preserve">, </w:t>
      </w:r>
      <w:r w:rsidRPr="008634E0">
        <w:t>kwota podatku VAT wynosi ............................. zł</w:t>
      </w:r>
    </w:p>
    <w:p w14:paraId="18F8FFC2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/>
          <w:sz w:val="22"/>
          <w:szCs w:val="22"/>
        </w:rPr>
      </w:pPr>
      <w:r w:rsidRPr="009A3F15">
        <w:rPr>
          <w:b/>
          <w:sz w:val="22"/>
          <w:szCs w:val="22"/>
        </w:rPr>
        <w:t>Wartość brutto za wykonanie całości przedmiotu zamówienia wynosi: ……………….. zł</w:t>
      </w:r>
    </w:p>
    <w:p w14:paraId="237864FC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5CC6D12A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Wyliczona zgodnie z odpowiednią tabelą formularza asortymentowo – cenowego</w:t>
      </w:r>
    </w:p>
    <w:p w14:paraId="52532C3F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wykonania umowy: 12 miesięcy od daty zawarcia umowy</w:t>
      </w:r>
    </w:p>
    <w:p w14:paraId="5BD54D9E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Warunki płatności: 60 dni</w:t>
      </w:r>
    </w:p>
    <w:p w14:paraId="210F9359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realizacji zamówienia: w ciągu 3 dni roboczych od momentu wysłania zamówienia drogą elektroniczną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lastRenderedPageBreak/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00867E7F" w14:textId="77777777" w:rsidR="00A961B9" w:rsidRPr="00071FE3" w:rsidRDefault="00A961B9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2AB70018" w:rsidR="00281DC6" w:rsidRPr="00035404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="00E06060">
        <w:rPr>
          <w:sz w:val="22"/>
        </w:rPr>
        <w:t>.</w:t>
      </w:r>
    </w:p>
    <w:p w14:paraId="5EF32AB3" w14:textId="77777777" w:rsidR="00E06060" w:rsidRDefault="00E06060" w:rsidP="00E06060">
      <w:pPr>
        <w:numPr>
          <w:ilvl w:val="0"/>
          <w:numId w:val="36"/>
        </w:numPr>
        <w:spacing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1B9F6E3" w14:textId="77777777" w:rsidR="00E06060" w:rsidRDefault="00E06060" w:rsidP="00E06060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46411E7B" w14:textId="0C7AA0CC" w:rsidR="00E06060" w:rsidRDefault="00E06060" w:rsidP="002553EE">
      <w:pPr>
        <w:numPr>
          <w:ilvl w:val="0"/>
          <w:numId w:val="36"/>
        </w:numPr>
        <w:jc w:val="both"/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AE725D8" w14:textId="77777777" w:rsidR="00E06060" w:rsidRPr="00281DC6" w:rsidRDefault="00E06060" w:rsidP="00E06060">
      <w:pPr>
        <w:spacing w:before="120" w:after="120" w:line="276" w:lineRule="auto"/>
        <w:ind w:left="641"/>
        <w:contextualSpacing/>
        <w:jc w:val="both"/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0DECD7C3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3AEDF9A" w14:textId="77777777" w:rsidR="00A961B9" w:rsidRPr="00A961B9" w:rsidRDefault="00A961B9" w:rsidP="00A961B9">
      <w:pPr>
        <w:ind w:left="426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4384B64B" w14:textId="5B26343D" w:rsidR="00281DC6" w:rsidRPr="00281DC6" w:rsidRDefault="00281DC6" w:rsidP="00A961B9">
      <w:pPr>
        <w:numPr>
          <w:ilvl w:val="0"/>
          <w:numId w:val="35"/>
        </w:numPr>
        <w:ind w:left="426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76DCE7C" w14:textId="77777777" w:rsidR="009958D9" w:rsidRPr="00281DC6" w:rsidRDefault="009958D9" w:rsidP="00A961B9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Czy Wykonawca jest mikroprzedsiębiorstwem bądź małym lub średnim przedsiębiorstwem ?</w:t>
      </w:r>
    </w:p>
    <w:p w14:paraId="1A97262B" w14:textId="77777777" w:rsidR="009958D9" w:rsidRPr="00281DC6" w:rsidRDefault="009958D9" w:rsidP="00A961B9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339FFF29" w14:textId="77777777" w:rsidR="009958D9" w:rsidRPr="00085C92" w:rsidRDefault="009958D9" w:rsidP="00A961B9">
      <w:pPr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C0CA2EF" w14:textId="77777777" w:rsidR="009958D9" w:rsidRPr="00085C92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BD378E7" w14:textId="77777777" w:rsidR="009958D9" w:rsidRPr="00085C92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AD1F3BB" w14:textId="77777777" w:rsidR="009958D9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3804785" w14:textId="77777777" w:rsidR="009958D9" w:rsidRPr="00085C92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3B447316" w14:textId="77777777" w:rsidR="009958D9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BFFEE8E" w14:textId="77777777" w:rsidR="009958D9" w:rsidRPr="00085C92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46F9614" w14:textId="77777777" w:rsidR="009958D9" w:rsidRPr="00281DC6" w:rsidRDefault="009958D9" w:rsidP="00A961B9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7DD4499" w14:textId="77777777" w:rsidR="009958D9" w:rsidRPr="00281DC6" w:rsidRDefault="009958D9" w:rsidP="00A961B9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E9D786D" w14:textId="77777777" w:rsidR="009958D9" w:rsidRPr="00281DC6" w:rsidRDefault="009958D9" w:rsidP="00A961B9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A21B514" w14:textId="77777777" w:rsidR="009958D9" w:rsidRPr="00281DC6" w:rsidRDefault="009958D9" w:rsidP="00A961B9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A2CA50B" w14:textId="77777777" w:rsidR="009958D9" w:rsidRPr="00281DC6" w:rsidRDefault="009958D9" w:rsidP="009958D9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DC47C99" w14:textId="77777777" w:rsidR="009958D9" w:rsidRPr="00281DC6" w:rsidRDefault="009958D9" w:rsidP="009958D9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779A576B" w:rsidR="00D74BC1" w:rsidRDefault="00281DC6">
    <w:pPr>
      <w:pStyle w:val="Nagwek"/>
    </w:pPr>
    <w:r>
      <w:t>Znak sprawy: SZW/DZP/</w:t>
    </w:r>
    <w:r w:rsidR="00C979BB">
      <w:t>97</w:t>
    </w:r>
    <w:r>
      <w:t>/202</w:t>
    </w:r>
    <w:r w:rsidR="00F975FE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56601E"/>
    <w:multiLevelType w:val="hybridMultilevel"/>
    <w:tmpl w:val="70F8358E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8910053">
    <w:abstractNumId w:val="9"/>
  </w:num>
  <w:num w:numId="2" w16cid:durableId="364794884">
    <w:abstractNumId w:val="20"/>
  </w:num>
  <w:num w:numId="3" w16cid:durableId="1578712426">
    <w:abstractNumId w:val="23"/>
  </w:num>
  <w:num w:numId="4" w16cid:durableId="616566259">
    <w:abstractNumId w:val="5"/>
  </w:num>
  <w:num w:numId="5" w16cid:durableId="147795468">
    <w:abstractNumId w:val="27"/>
  </w:num>
  <w:num w:numId="6" w16cid:durableId="1239631670">
    <w:abstractNumId w:val="6"/>
  </w:num>
  <w:num w:numId="7" w16cid:durableId="162551494">
    <w:abstractNumId w:val="7"/>
  </w:num>
  <w:num w:numId="8" w16cid:durableId="1848782922">
    <w:abstractNumId w:val="31"/>
  </w:num>
  <w:num w:numId="9" w16cid:durableId="664355985">
    <w:abstractNumId w:val="4"/>
  </w:num>
  <w:num w:numId="10" w16cid:durableId="1491171323">
    <w:abstractNumId w:val="30"/>
  </w:num>
  <w:num w:numId="11" w16cid:durableId="76025352">
    <w:abstractNumId w:val="25"/>
  </w:num>
  <w:num w:numId="12" w16cid:durableId="1605067376">
    <w:abstractNumId w:val="11"/>
  </w:num>
  <w:num w:numId="13" w16cid:durableId="1520316032">
    <w:abstractNumId w:val="24"/>
  </w:num>
  <w:num w:numId="14" w16cid:durableId="257063050">
    <w:abstractNumId w:val="38"/>
  </w:num>
  <w:num w:numId="15" w16cid:durableId="2140805019">
    <w:abstractNumId w:val="22"/>
  </w:num>
  <w:num w:numId="16" w16cid:durableId="1032149121">
    <w:abstractNumId w:val="36"/>
  </w:num>
  <w:num w:numId="17" w16cid:durableId="2096896357">
    <w:abstractNumId w:val="10"/>
  </w:num>
  <w:num w:numId="18" w16cid:durableId="1850023967">
    <w:abstractNumId w:val="15"/>
  </w:num>
  <w:num w:numId="19" w16cid:durableId="210969158">
    <w:abstractNumId w:val="34"/>
  </w:num>
  <w:num w:numId="20" w16cid:durableId="1004935525">
    <w:abstractNumId w:val="1"/>
  </w:num>
  <w:num w:numId="21" w16cid:durableId="1074545384">
    <w:abstractNumId w:val="28"/>
  </w:num>
  <w:num w:numId="22" w16cid:durableId="500240291">
    <w:abstractNumId w:val="2"/>
  </w:num>
  <w:num w:numId="23" w16cid:durableId="720254029">
    <w:abstractNumId w:val="12"/>
  </w:num>
  <w:num w:numId="24" w16cid:durableId="2058967418">
    <w:abstractNumId w:val="32"/>
  </w:num>
  <w:num w:numId="25" w16cid:durableId="2042591774">
    <w:abstractNumId w:val="8"/>
  </w:num>
  <w:num w:numId="26" w16cid:durableId="1941716630">
    <w:abstractNumId w:val="14"/>
  </w:num>
  <w:num w:numId="27" w16cid:durableId="1705668517">
    <w:abstractNumId w:val="18"/>
  </w:num>
  <w:num w:numId="28" w16cid:durableId="399135903">
    <w:abstractNumId w:val="16"/>
  </w:num>
  <w:num w:numId="29" w16cid:durableId="1400328651">
    <w:abstractNumId w:val="3"/>
  </w:num>
  <w:num w:numId="30" w16cid:durableId="1077091272">
    <w:abstractNumId w:val="17"/>
  </w:num>
  <w:num w:numId="31" w16cid:durableId="968779241">
    <w:abstractNumId w:val="0"/>
  </w:num>
  <w:num w:numId="32" w16cid:durableId="161823563">
    <w:abstractNumId w:val="26"/>
  </w:num>
  <w:num w:numId="33" w16cid:durableId="514468164">
    <w:abstractNumId w:val="19"/>
  </w:num>
  <w:num w:numId="34" w16cid:durableId="1932659864">
    <w:abstractNumId w:val="29"/>
  </w:num>
  <w:num w:numId="35" w16cid:durableId="2071220765">
    <w:abstractNumId w:val="35"/>
  </w:num>
  <w:num w:numId="36" w16cid:durableId="1256133150">
    <w:abstractNumId w:val="33"/>
  </w:num>
  <w:num w:numId="37" w16cid:durableId="774716850">
    <w:abstractNumId w:val="13"/>
  </w:num>
  <w:num w:numId="38" w16cid:durableId="1878345821">
    <w:abstractNumId w:val="2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96405539">
    <w:abstractNumId w:val="37"/>
  </w:num>
  <w:num w:numId="40" w16cid:durableId="11196429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35404"/>
    <w:rsid w:val="00071FE3"/>
    <w:rsid w:val="001164BF"/>
    <w:rsid w:val="001436D3"/>
    <w:rsid w:val="0018410E"/>
    <w:rsid w:val="002553EE"/>
    <w:rsid w:val="002633DF"/>
    <w:rsid w:val="00281DC6"/>
    <w:rsid w:val="002825B6"/>
    <w:rsid w:val="0030391A"/>
    <w:rsid w:val="00307876"/>
    <w:rsid w:val="003A652F"/>
    <w:rsid w:val="00443C09"/>
    <w:rsid w:val="00460383"/>
    <w:rsid w:val="004A2566"/>
    <w:rsid w:val="004C49FE"/>
    <w:rsid w:val="004F2977"/>
    <w:rsid w:val="00535E57"/>
    <w:rsid w:val="00543617"/>
    <w:rsid w:val="005A70C7"/>
    <w:rsid w:val="00613B65"/>
    <w:rsid w:val="006A0EFD"/>
    <w:rsid w:val="006C7E9F"/>
    <w:rsid w:val="00740C0B"/>
    <w:rsid w:val="007717C3"/>
    <w:rsid w:val="007E209F"/>
    <w:rsid w:val="007E2FC5"/>
    <w:rsid w:val="00852576"/>
    <w:rsid w:val="00894270"/>
    <w:rsid w:val="00934740"/>
    <w:rsid w:val="009958D9"/>
    <w:rsid w:val="009A3F15"/>
    <w:rsid w:val="00A31648"/>
    <w:rsid w:val="00A8379E"/>
    <w:rsid w:val="00A961B9"/>
    <w:rsid w:val="00B22D6B"/>
    <w:rsid w:val="00B35E57"/>
    <w:rsid w:val="00C85AAC"/>
    <w:rsid w:val="00C979BB"/>
    <w:rsid w:val="00CA0475"/>
    <w:rsid w:val="00CA7C6C"/>
    <w:rsid w:val="00CB2BE7"/>
    <w:rsid w:val="00CC4834"/>
    <w:rsid w:val="00D74BC1"/>
    <w:rsid w:val="00E06060"/>
    <w:rsid w:val="00E11A8D"/>
    <w:rsid w:val="00E26A80"/>
    <w:rsid w:val="00E66AC8"/>
    <w:rsid w:val="00E83B1D"/>
    <w:rsid w:val="00EB2D8A"/>
    <w:rsid w:val="00F2537A"/>
    <w:rsid w:val="00F975FE"/>
    <w:rsid w:val="00FC49A0"/>
    <w:rsid w:val="00F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F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80</TotalTime>
  <Pages>4</Pages>
  <Words>981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33</cp:revision>
  <cp:lastPrinted>2024-06-14T11:00:00Z</cp:lastPrinted>
  <dcterms:created xsi:type="dcterms:W3CDTF">2021-03-05T08:11:00Z</dcterms:created>
  <dcterms:modified xsi:type="dcterms:W3CDTF">2025-08-06T08:25:00Z</dcterms:modified>
</cp:coreProperties>
</file>