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87BA" w14:textId="47D6F028" w:rsidR="005103B9" w:rsidRDefault="006676AE" w:rsidP="00FC157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C157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B01FCED" w14:textId="77777777" w:rsidR="00FC157F" w:rsidRPr="00FC157F" w:rsidRDefault="00FC157F" w:rsidP="00FC157F">
      <w:pPr>
        <w:rPr>
          <w:lang w:eastAsia="pl-PL"/>
        </w:rPr>
      </w:pPr>
    </w:p>
    <w:p w14:paraId="1EE5E322" w14:textId="77777777" w:rsidR="00C4103F" w:rsidRPr="0012157F" w:rsidRDefault="007118F0" w:rsidP="00FC157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4474CDD" w14:textId="77777777" w:rsidR="006676AE" w:rsidRPr="0012157F" w:rsidRDefault="00E9114F" w:rsidP="00FC157F">
      <w:pPr>
        <w:pStyle w:val="Tekstpodstawowy"/>
        <w:spacing w:after="0"/>
        <w:ind w:left="4111"/>
        <w:rPr>
          <w:rFonts w:ascii="Arial" w:hAnsi="Arial" w:cs="Arial"/>
        </w:rPr>
      </w:pPr>
      <w:r w:rsidRPr="00E9114F">
        <w:rPr>
          <w:rFonts w:ascii="Arial" w:hAnsi="Arial" w:cs="Arial"/>
        </w:rPr>
        <w:t>SZPITAL WOJEWÓDZKI W POZNANIU</w:t>
      </w:r>
    </w:p>
    <w:p w14:paraId="6E5CBF5B" w14:textId="77777777" w:rsidR="006676AE" w:rsidRPr="0012157F" w:rsidRDefault="00E9114F" w:rsidP="00FC157F">
      <w:pPr>
        <w:pStyle w:val="Tekstpodstawowy"/>
        <w:spacing w:after="0"/>
        <w:ind w:left="4111"/>
        <w:rPr>
          <w:rFonts w:ascii="Arial" w:hAnsi="Arial" w:cs="Arial"/>
        </w:rPr>
      </w:pPr>
      <w:r w:rsidRPr="00E9114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9114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725F6AC" w14:textId="77777777" w:rsidR="00F90CD1" w:rsidRDefault="00E9114F" w:rsidP="00FC157F">
      <w:pPr>
        <w:pStyle w:val="Tekstpodstawowy"/>
        <w:spacing w:after="0"/>
        <w:ind w:left="4111"/>
        <w:rPr>
          <w:rFonts w:ascii="Arial" w:hAnsi="Arial" w:cs="Arial"/>
        </w:rPr>
      </w:pPr>
      <w:r w:rsidRPr="00E9114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9114F">
        <w:rPr>
          <w:rFonts w:ascii="Arial" w:hAnsi="Arial" w:cs="Arial"/>
        </w:rPr>
        <w:t>Poznań</w:t>
      </w:r>
    </w:p>
    <w:p w14:paraId="067524FE" w14:textId="77777777" w:rsidR="009169D4" w:rsidRDefault="009169D4" w:rsidP="00FC157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18C52A" w14:textId="77777777" w:rsidR="00C4103F" w:rsidRPr="002578E4" w:rsidRDefault="002578E4" w:rsidP="00FC157F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C50D27E" w14:textId="77777777" w:rsidR="002578E4" w:rsidRDefault="002578E4" w:rsidP="00FC157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8C4ADC9" w14:textId="77777777" w:rsidTr="0018769E">
        <w:tc>
          <w:tcPr>
            <w:tcW w:w="2800" w:type="dxa"/>
          </w:tcPr>
          <w:p w14:paraId="73A81DBD" w14:textId="77777777" w:rsidR="002578E4" w:rsidRPr="00A2540E" w:rsidRDefault="002578E4" w:rsidP="00FC157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389C024" w14:textId="77777777" w:rsidR="002578E4" w:rsidRPr="00A2540E" w:rsidRDefault="002578E4" w:rsidP="00FC15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9CEEE2" w14:textId="77777777" w:rsidR="002578E4" w:rsidRPr="00A2540E" w:rsidRDefault="002578E4" w:rsidP="00FC15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852AB7" w14:textId="77777777" w:rsidR="002578E4" w:rsidRPr="00A2540E" w:rsidRDefault="002578E4" w:rsidP="00FC157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781E582" w14:textId="77777777" w:rsidTr="0018769E">
        <w:tc>
          <w:tcPr>
            <w:tcW w:w="2800" w:type="dxa"/>
          </w:tcPr>
          <w:p w14:paraId="1C4BC2E0" w14:textId="77777777" w:rsidR="002578E4" w:rsidRPr="00A2540E" w:rsidRDefault="002578E4" w:rsidP="00FC157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17FD076" w14:textId="77777777" w:rsidR="002578E4" w:rsidRPr="00A2540E" w:rsidRDefault="002578E4" w:rsidP="00FC15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6D047A" w14:textId="77777777" w:rsidR="002578E4" w:rsidRPr="00A2540E" w:rsidRDefault="002578E4" w:rsidP="00FC15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518C58" w14:textId="77777777" w:rsidR="002578E4" w:rsidRPr="00A2540E" w:rsidRDefault="002578E4" w:rsidP="00FC157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4E8864" w14:textId="77777777" w:rsidR="002578E4" w:rsidRDefault="002578E4" w:rsidP="00FC157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9B84786" w14:textId="77777777" w:rsidR="00FC157F" w:rsidRPr="002578E4" w:rsidRDefault="00FC157F" w:rsidP="00FC157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9114F" w:rsidRPr="0012157F" w14:paraId="7FC434B1" w14:textId="77777777" w:rsidTr="00BD5214">
        <w:tc>
          <w:tcPr>
            <w:tcW w:w="9104" w:type="dxa"/>
            <w:shd w:val="clear" w:color="auto" w:fill="D9D9D9"/>
          </w:tcPr>
          <w:p w14:paraId="38D327D7" w14:textId="77777777" w:rsidR="00E9114F" w:rsidRPr="0012157F" w:rsidRDefault="00E9114F" w:rsidP="00FC157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7AC2FD6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9114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114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114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3B3D838" w14:textId="77777777" w:rsidR="00E9114F" w:rsidRPr="00612283" w:rsidRDefault="00E9114F" w:rsidP="00FC157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57AAE03" w14:textId="77777777" w:rsidR="00E9114F" w:rsidRPr="00612283" w:rsidRDefault="00E9114F" w:rsidP="00FC157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E72A8D8" w14:textId="77777777" w:rsidR="00E9114F" w:rsidRPr="0012157F" w:rsidRDefault="00E9114F" w:rsidP="00FC157F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EF38719" w14:textId="77777777" w:rsidR="00FC157F" w:rsidRDefault="00FC157F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265C6B" w14:textId="4D9CAF07" w:rsidR="00E50194" w:rsidRDefault="001F027E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9B09BE3" w14:textId="77777777" w:rsidTr="0018769E">
        <w:tc>
          <w:tcPr>
            <w:tcW w:w="2269" w:type="dxa"/>
          </w:tcPr>
          <w:p w14:paraId="4BB440EC" w14:textId="77777777" w:rsidR="002578E4" w:rsidRPr="00A2540E" w:rsidRDefault="002578E4" w:rsidP="00FC157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D2B8595" w14:textId="77777777" w:rsidR="002578E4" w:rsidRPr="00A2540E" w:rsidRDefault="00E9114F" w:rsidP="00FC157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11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środków dezynfekcyjnych dla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114F" w:rsidRPr="00A2540E" w14:paraId="094A64B7" w14:textId="77777777" w:rsidTr="00BD5214">
        <w:tc>
          <w:tcPr>
            <w:tcW w:w="2269" w:type="dxa"/>
          </w:tcPr>
          <w:p w14:paraId="37594FD9" w14:textId="77777777" w:rsidR="00E9114F" w:rsidRPr="00A2540E" w:rsidRDefault="00E9114F" w:rsidP="00FC157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58FF63" w14:textId="77777777" w:rsidR="00E9114F" w:rsidRPr="00A2540E" w:rsidRDefault="00E9114F" w:rsidP="00FC157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11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SZW/DZP/97/2025</w:t>
            </w:r>
          </w:p>
        </w:tc>
      </w:tr>
    </w:tbl>
    <w:p w14:paraId="06067BC1" w14:textId="77777777" w:rsidR="002578E4" w:rsidRDefault="002578E4" w:rsidP="00FC157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1C6423A" w14:textId="77777777" w:rsidR="00F90CD1" w:rsidRPr="0012157F" w:rsidRDefault="005434B3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114F" w:rsidRPr="00E9114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4D47C79" w14:textId="77777777" w:rsidTr="00650D6C">
        <w:tc>
          <w:tcPr>
            <w:tcW w:w="9104" w:type="dxa"/>
            <w:shd w:val="clear" w:color="auto" w:fill="D9D9D9"/>
          </w:tcPr>
          <w:p w14:paraId="6DE77DDD" w14:textId="77777777" w:rsidR="00E50194" w:rsidRPr="00650D6C" w:rsidRDefault="00650D6C" w:rsidP="00FC15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6B80B18" w14:textId="77777777" w:rsidR="00C113BF" w:rsidRPr="0012157F" w:rsidRDefault="00C113BF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D8E6918" w14:textId="77777777" w:rsidR="002426FF" w:rsidRPr="00A44833" w:rsidRDefault="002426FF" w:rsidP="00FC157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B627B3B" w14:textId="77777777" w:rsidR="00023477" w:rsidRPr="006B53D6" w:rsidRDefault="00023477" w:rsidP="00FC157F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C1E8B82" w14:textId="77777777" w:rsidR="00023477" w:rsidRPr="00992BD8" w:rsidRDefault="00992BD8" w:rsidP="00FC157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DAC47C" w14:textId="77777777" w:rsidR="00992BD8" w:rsidRPr="00992BD8" w:rsidRDefault="00992BD8" w:rsidP="00FC157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5B07CC0" w14:textId="77777777" w:rsidR="00023477" w:rsidRDefault="00C113BF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EAE91F6" w14:textId="77777777" w:rsidR="007A2BCB" w:rsidRDefault="00992BD8" w:rsidP="00FC15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A227DC1" w14:textId="77777777" w:rsidR="0011306C" w:rsidRDefault="007A2BCB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220FE6D0" w14:textId="77777777" w:rsidR="00FC157F" w:rsidRDefault="00FC157F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F266834" w14:textId="77777777" w:rsidTr="00CD4DD1">
        <w:tc>
          <w:tcPr>
            <w:tcW w:w="9104" w:type="dxa"/>
            <w:shd w:val="clear" w:color="auto" w:fill="D9D9D9"/>
          </w:tcPr>
          <w:p w14:paraId="483F4AD3" w14:textId="77777777" w:rsidR="0011306C" w:rsidRPr="00650D6C" w:rsidRDefault="0011306C" w:rsidP="00FC15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F786DC7" w14:textId="77777777" w:rsidR="00D2702A" w:rsidRPr="0012157F" w:rsidRDefault="004F23F7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8C6D61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51CC" w14:textId="77777777" w:rsidR="00D2702A" w:rsidRPr="0012157F" w:rsidRDefault="00D2702A" w:rsidP="00FC157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C52A" w14:textId="77777777" w:rsidR="00D2702A" w:rsidRPr="0012157F" w:rsidRDefault="00D2702A" w:rsidP="00FC15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114F" w:rsidRPr="0012157F" w14:paraId="23BA42AC" w14:textId="77777777" w:rsidTr="00BD52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1788" w14:textId="77777777" w:rsidR="00E9114F" w:rsidRPr="0012157F" w:rsidRDefault="00E9114F" w:rsidP="00FC15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9AD0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4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33718AB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9114F" w:rsidRPr="0012157F" w14:paraId="4BE54E4D" w14:textId="77777777" w:rsidTr="00BD52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C7F5A" w14:textId="77777777" w:rsidR="00E9114F" w:rsidRPr="0012157F" w:rsidRDefault="00E9114F" w:rsidP="00FC15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6261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4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1A11666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9114F" w:rsidRPr="0012157F" w14:paraId="01CA6E79" w14:textId="77777777" w:rsidTr="00BD52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B491" w14:textId="77777777" w:rsidR="00E9114F" w:rsidRPr="0012157F" w:rsidRDefault="00E9114F" w:rsidP="00FC15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0FB4A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4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9050CD6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9114F" w:rsidRPr="0012157F" w14:paraId="21ECCB4D" w14:textId="77777777" w:rsidTr="00BD52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CCDAE" w14:textId="77777777" w:rsidR="00E9114F" w:rsidRPr="0012157F" w:rsidRDefault="00E9114F" w:rsidP="00FC15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6F1E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4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292B9C1" w14:textId="77777777" w:rsidR="00E9114F" w:rsidRPr="0012157F" w:rsidRDefault="00E9114F" w:rsidP="00FC15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4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4400691" w14:textId="77777777" w:rsidR="00E21BB4" w:rsidRPr="0012157F" w:rsidRDefault="00257E73" w:rsidP="00FC157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748A7FD" w14:textId="77777777" w:rsidR="00E21BB4" w:rsidRPr="00E21BB4" w:rsidRDefault="00E21BB4" w:rsidP="00FC157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9618168" w14:textId="77777777" w:rsidR="00C62F57" w:rsidRDefault="00C62F57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CAE4D38" w14:textId="77777777" w:rsidR="00C62F57" w:rsidRDefault="00C62F57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5D54065" w14:textId="77777777" w:rsidR="00721D87" w:rsidRDefault="00E21BB4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11467FE" w14:textId="77777777" w:rsidR="00721D87" w:rsidRDefault="00E21BB4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6E63425" w14:textId="77777777" w:rsidR="00721D87" w:rsidRPr="00721D87" w:rsidRDefault="00721D87" w:rsidP="00FC157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86B441C" w14:textId="77777777" w:rsidR="00721D87" w:rsidRDefault="00E21BB4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620C9C1" w14:textId="77777777" w:rsidR="00E21BB4" w:rsidRPr="00E21BB4" w:rsidRDefault="00E21BB4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2E8B3F3" w14:textId="77777777" w:rsidR="00E21BB4" w:rsidRPr="00721D87" w:rsidRDefault="00E21BB4" w:rsidP="00FC157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44C4C04" w14:textId="77777777" w:rsidR="00C62F57" w:rsidRDefault="00257E73" w:rsidP="00FC15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5DFA41F" w14:textId="77777777" w:rsidTr="00CD4DD1">
        <w:tc>
          <w:tcPr>
            <w:tcW w:w="9104" w:type="dxa"/>
            <w:shd w:val="clear" w:color="auto" w:fill="D9D9D9"/>
          </w:tcPr>
          <w:p w14:paraId="3E0D0E05" w14:textId="77777777" w:rsidR="00BE6F04" w:rsidRPr="00650D6C" w:rsidRDefault="00E426EB" w:rsidP="00FC15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A7E59F" w14:textId="77777777" w:rsidR="00FE4E2B" w:rsidRDefault="00E426EB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52ACA3C" w14:textId="77777777" w:rsidR="00FC157F" w:rsidRDefault="00FC157F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F8DF16" w14:textId="77777777" w:rsidR="00FC157F" w:rsidRPr="00E426EB" w:rsidRDefault="00FC157F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056AAA8" w14:textId="77777777" w:rsidTr="00847232">
        <w:tc>
          <w:tcPr>
            <w:tcW w:w="9104" w:type="dxa"/>
            <w:shd w:val="clear" w:color="auto" w:fill="D9D9D9"/>
          </w:tcPr>
          <w:p w14:paraId="2720CC9F" w14:textId="77777777" w:rsidR="00E426EB" w:rsidRPr="00650D6C" w:rsidRDefault="00E426EB" w:rsidP="00FC15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7DDC008" w14:textId="77777777" w:rsidR="00E426EB" w:rsidRPr="0012157F" w:rsidRDefault="00E426EB" w:rsidP="00FC15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1CB3F1" w14:textId="77777777" w:rsidR="00E426EB" w:rsidRPr="00E426EB" w:rsidRDefault="00E426EB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3017DE" w14:textId="77777777" w:rsidR="00E426EB" w:rsidRPr="00E426EB" w:rsidRDefault="00E426EB" w:rsidP="00FC157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106808" w14:textId="77777777" w:rsidR="00E426EB" w:rsidRPr="00FF0EBB" w:rsidRDefault="00E426EB" w:rsidP="00FC157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D73C037" w14:textId="77777777" w:rsidR="00E426EB" w:rsidRPr="00E426EB" w:rsidRDefault="00E426EB" w:rsidP="00FC157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A1D87E" w14:textId="77777777" w:rsidR="00E426EB" w:rsidRPr="00FF0EBB" w:rsidRDefault="00E426EB" w:rsidP="00FC157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FB43CB" w14:textId="77777777" w:rsidR="00E426EB" w:rsidRDefault="00E426EB" w:rsidP="00FC15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64C3C5" w14:textId="77777777" w:rsidR="0012157F" w:rsidRPr="0012157F" w:rsidRDefault="0012157F" w:rsidP="00FC15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B754AE" w14:textId="77777777" w:rsidR="00524951" w:rsidRDefault="00FE4E2B" w:rsidP="00FC15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D385148" w14:textId="77777777" w:rsidR="00524951" w:rsidRDefault="00524951" w:rsidP="00FC157F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493083B" w14:textId="77777777" w:rsidR="00FE4E2B" w:rsidRPr="0012157F" w:rsidRDefault="00524951" w:rsidP="00FC157F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7AF8770" w14:textId="77777777" w:rsidR="00484F88" w:rsidRPr="0012157F" w:rsidRDefault="006D536F" w:rsidP="00FC157F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08614" w14:textId="77777777" w:rsidR="00DD5659" w:rsidRDefault="00DD5659" w:rsidP="0038231F">
      <w:pPr>
        <w:spacing w:after="0" w:line="240" w:lineRule="auto"/>
      </w:pPr>
      <w:r>
        <w:separator/>
      </w:r>
    </w:p>
  </w:endnote>
  <w:endnote w:type="continuationSeparator" w:id="0">
    <w:p w14:paraId="743C1A40" w14:textId="77777777" w:rsidR="00DD5659" w:rsidRDefault="00DD56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DBC89" w14:textId="77777777" w:rsidR="00E9114F" w:rsidRDefault="00E911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BF14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2541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E3A62" w14:textId="77777777" w:rsidR="00E9114F" w:rsidRDefault="00E911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D98EC" w14:textId="77777777" w:rsidR="00DD5659" w:rsidRDefault="00DD5659" w:rsidP="0038231F">
      <w:pPr>
        <w:spacing w:after="0" w:line="240" w:lineRule="auto"/>
      </w:pPr>
      <w:r>
        <w:separator/>
      </w:r>
    </w:p>
  </w:footnote>
  <w:footnote w:type="continuationSeparator" w:id="0">
    <w:p w14:paraId="0C7A28F9" w14:textId="77777777" w:rsidR="00DD5659" w:rsidRDefault="00DD5659" w:rsidP="0038231F">
      <w:pPr>
        <w:spacing w:after="0" w:line="240" w:lineRule="auto"/>
      </w:pPr>
      <w:r>
        <w:continuationSeparator/>
      </w:r>
    </w:p>
  </w:footnote>
  <w:footnote w:id="1">
    <w:p w14:paraId="56C54CA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A19CE5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0F057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50FF0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C6D81" w14:textId="77777777" w:rsidR="00E9114F" w:rsidRDefault="00E911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6069A" w14:textId="77777777" w:rsidR="00E9114F" w:rsidRDefault="00E911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3F644" w14:textId="77777777" w:rsidR="00E9114F" w:rsidRDefault="00E911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509044">
    <w:abstractNumId w:val="11"/>
  </w:num>
  <w:num w:numId="2" w16cid:durableId="1214730204">
    <w:abstractNumId w:val="0"/>
  </w:num>
  <w:num w:numId="3" w16cid:durableId="1724253405">
    <w:abstractNumId w:val="10"/>
  </w:num>
  <w:num w:numId="4" w16cid:durableId="1018581113">
    <w:abstractNumId w:val="13"/>
  </w:num>
  <w:num w:numId="5" w16cid:durableId="33776209">
    <w:abstractNumId w:val="12"/>
  </w:num>
  <w:num w:numId="6" w16cid:durableId="2146969862">
    <w:abstractNumId w:val="9"/>
  </w:num>
  <w:num w:numId="7" w16cid:durableId="1937858696">
    <w:abstractNumId w:val="1"/>
  </w:num>
  <w:num w:numId="8" w16cid:durableId="2071339700">
    <w:abstractNumId w:val="6"/>
  </w:num>
  <w:num w:numId="9" w16cid:durableId="354119488">
    <w:abstractNumId w:val="4"/>
  </w:num>
  <w:num w:numId="10" w16cid:durableId="693190038">
    <w:abstractNumId w:val="7"/>
  </w:num>
  <w:num w:numId="11" w16cid:durableId="1378510606">
    <w:abstractNumId w:val="5"/>
  </w:num>
  <w:num w:numId="12" w16cid:durableId="1391272215">
    <w:abstractNumId w:val="8"/>
  </w:num>
  <w:num w:numId="13" w16cid:durableId="480345388">
    <w:abstractNumId w:val="3"/>
  </w:num>
  <w:num w:numId="14" w16cid:durableId="1272399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65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D5659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114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157F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DB8825"/>
  <w15:docId w15:val="{7C179B72-831C-4B29-866B-98D427DD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2025-08-07T07:06:00Z</dcterms:created>
  <dcterms:modified xsi:type="dcterms:W3CDTF">2025-08-07T07:06:00Z</dcterms:modified>
</cp:coreProperties>
</file>