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F6DA8" w14:textId="77777777" w:rsidR="00E65B7A" w:rsidRPr="00AB1118" w:rsidRDefault="00A37E2C" w:rsidP="002D4D43">
      <w:pPr>
        <w:jc w:val="right"/>
        <w:rPr>
          <w:rFonts w:ascii="Arial" w:hAnsi="Arial" w:cs="Arial"/>
        </w:rPr>
      </w:pPr>
      <w:r w:rsidRPr="00A37E2C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A37E2C">
        <w:rPr>
          <w:rFonts w:ascii="Arial" w:hAnsi="Arial" w:cs="Arial"/>
        </w:rPr>
        <w:t>2025-08-19</w:t>
      </w:r>
    </w:p>
    <w:p w14:paraId="4F3E7FE0" w14:textId="77777777" w:rsidR="00A37E2C" w:rsidRPr="00A37E2C" w:rsidRDefault="00A37E2C" w:rsidP="002D4D43">
      <w:pPr>
        <w:rPr>
          <w:rFonts w:ascii="Arial" w:hAnsi="Arial" w:cs="Arial"/>
          <w:b/>
          <w:bCs/>
        </w:rPr>
      </w:pPr>
      <w:r w:rsidRPr="00A37E2C">
        <w:rPr>
          <w:rFonts w:ascii="Arial" w:hAnsi="Arial" w:cs="Arial"/>
          <w:b/>
          <w:bCs/>
        </w:rPr>
        <w:t>Szpital Wojewódzki w Poznaniu</w:t>
      </w:r>
    </w:p>
    <w:p w14:paraId="2BBC96E8" w14:textId="77777777" w:rsidR="00E65B7A" w:rsidRPr="00AB1118" w:rsidRDefault="00A37E2C" w:rsidP="002D4D43">
      <w:pPr>
        <w:rPr>
          <w:rFonts w:ascii="Arial" w:hAnsi="Arial" w:cs="Arial"/>
          <w:b/>
          <w:bCs/>
        </w:rPr>
      </w:pPr>
      <w:r w:rsidRPr="00A37E2C">
        <w:rPr>
          <w:rFonts w:ascii="Arial" w:hAnsi="Arial" w:cs="Arial"/>
          <w:b/>
          <w:bCs/>
        </w:rPr>
        <w:t>Dział Zamówień Publicznych</w:t>
      </w:r>
    </w:p>
    <w:p w14:paraId="7CF616A6" w14:textId="77777777" w:rsidR="00E65B7A" w:rsidRPr="00AB1118" w:rsidRDefault="00A37E2C" w:rsidP="002D4D43">
      <w:pPr>
        <w:rPr>
          <w:rFonts w:ascii="Arial" w:hAnsi="Arial" w:cs="Arial"/>
        </w:rPr>
      </w:pPr>
      <w:r w:rsidRPr="00A37E2C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A37E2C">
        <w:rPr>
          <w:rFonts w:ascii="Arial" w:hAnsi="Arial" w:cs="Arial"/>
        </w:rPr>
        <w:t>7/19</w:t>
      </w:r>
    </w:p>
    <w:p w14:paraId="07CFCC61" w14:textId="77777777" w:rsidR="00E65B7A" w:rsidRPr="00AB1118" w:rsidRDefault="00A37E2C" w:rsidP="002D4D43">
      <w:pPr>
        <w:rPr>
          <w:rFonts w:ascii="Arial" w:hAnsi="Arial" w:cs="Arial"/>
        </w:rPr>
      </w:pPr>
      <w:r w:rsidRPr="00A37E2C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A37E2C">
        <w:rPr>
          <w:rFonts w:ascii="Arial" w:hAnsi="Arial" w:cs="Arial"/>
        </w:rPr>
        <w:t>Poznań</w:t>
      </w:r>
    </w:p>
    <w:p w14:paraId="38866A47" w14:textId="77777777" w:rsidR="002D4D43" w:rsidRDefault="002D4D43" w:rsidP="002D4D4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DAAC12A" w14:textId="77777777" w:rsidR="002D4D43" w:rsidRDefault="002D4D43" w:rsidP="002D4D4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05ABCF6" w14:textId="242AEBF4" w:rsidR="00E65B7A" w:rsidRPr="00AB1118" w:rsidRDefault="00E65B7A" w:rsidP="002D4D4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40FFDBD" w14:textId="77777777" w:rsidR="00E65B7A" w:rsidRDefault="00E65B7A" w:rsidP="002D4D4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20E9A396" w14:textId="77777777" w:rsidR="002D4D43" w:rsidRDefault="002D4D43" w:rsidP="002D4D4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4F5E729" w14:textId="77777777" w:rsidR="002D4D43" w:rsidRPr="00AB1118" w:rsidRDefault="002D4D43" w:rsidP="002D4D43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3CEAD4D5" w14:textId="77777777" w:rsidTr="004C0D4A">
        <w:tc>
          <w:tcPr>
            <w:tcW w:w="9330" w:type="dxa"/>
            <w:shd w:val="clear" w:color="auto" w:fill="F2F2F2"/>
            <w:hideMark/>
          </w:tcPr>
          <w:p w14:paraId="1486035F" w14:textId="77777777" w:rsidR="00E65B7A" w:rsidRPr="00AB1118" w:rsidRDefault="00E65B7A" w:rsidP="002D4D4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43C0077" w14:textId="77777777" w:rsidR="00E65B7A" w:rsidRPr="00AB1118" w:rsidRDefault="00E65B7A" w:rsidP="002D4D4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17F3D61C" w14:textId="77777777" w:rsidR="00E65B7A" w:rsidRPr="00AB1118" w:rsidRDefault="00E65B7A" w:rsidP="002D4D43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7391CC91" w14:textId="77777777" w:rsidTr="004C0D4A">
        <w:tc>
          <w:tcPr>
            <w:tcW w:w="2268" w:type="dxa"/>
          </w:tcPr>
          <w:p w14:paraId="281C541D" w14:textId="77777777" w:rsidR="002D4D43" w:rsidRDefault="002D4D43" w:rsidP="002D4D4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069A4C7" w14:textId="08B1CD44" w:rsidR="00E65B7A" w:rsidRPr="00AB1118" w:rsidRDefault="00E65B7A" w:rsidP="002D4D4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10EE9F39" w14:textId="77777777" w:rsidR="002D4D43" w:rsidRDefault="002D4D43" w:rsidP="002D4D4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6FE30709" w14:textId="0664AF0D" w:rsidR="00E65B7A" w:rsidRPr="00AB1118" w:rsidRDefault="00E65B7A" w:rsidP="002D4D4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A37E2C" w:rsidRPr="00A37E2C">
              <w:rPr>
                <w:rFonts w:ascii="Arial" w:hAnsi="Arial" w:cs="Arial"/>
              </w:rPr>
              <w:t>podstawowy</w:t>
            </w:r>
            <w:r w:rsidR="002D4D43">
              <w:rPr>
                <w:rFonts w:ascii="Arial" w:hAnsi="Arial" w:cs="Arial"/>
              </w:rPr>
              <w:t>m</w:t>
            </w:r>
            <w:r w:rsidR="00A37E2C" w:rsidRPr="00A37E2C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A37E2C" w:rsidRPr="00A37E2C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26FA9429" w14:textId="77777777" w:rsidTr="004C0D4A">
        <w:tc>
          <w:tcPr>
            <w:tcW w:w="2268" w:type="dxa"/>
          </w:tcPr>
          <w:p w14:paraId="3B61DF45" w14:textId="77777777" w:rsidR="00E65B7A" w:rsidRPr="00AB1118" w:rsidRDefault="00E65B7A" w:rsidP="002D4D4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34BF3900" w14:textId="77777777" w:rsidR="00E65B7A" w:rsidRPr="00AB1118" w:rsidRDefault="00A37E2C" w:rsidP="002D4D4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37E2C">
              <w:rPr>
                <w:rFonts w:ascii="Arial" w:hAnsi="Arial" w:cs="Arial"/>
                <w:bCs/>
              </w:rPr>
              <w:t>Sukcesywna dostawa artykułów sypkich i opakowań jednorazowych do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A37E2C" w:rsidRPr="00AB1118" w14:paraId="12093C33" w14:textId="77777777" w:rsidTr="00705342">
        <w:tc>
          <w:tcPr>
            <w:tcW w:w="2268" w:type="dxa"/>
          </w:tcPr>
          <w:p w14:paraId="7612B698" w14:textId="77777777" w:rsidR="00A37E2C" w:rsidRPr="00AB1118" w:rsidRDefault="00A37E2C" w:rsidP="002D4D4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3B4179B" w14:textId="77777777" w:rsidR="00A37E2C" w:rsidRDefault="00A37E2C" w:rsidP="002D4D4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37E2C">
              <w:rPr>
                <w:rFonts w:ascii="Arial" w:hAnsi="Arial" w:cs="Arial"/>
                <w:bCs/>
              </w:rPr>
              <w:t>SZW/DZP/98/2025</w:t>
            </w:r>
          </w:p>
          <w:p w14:paraId="46F3CCEB" w14:textId="77777777" w:rsidR="002D4D43" w:rsidRPr="00AB1118" w:rsidRDefault="002D4D43" w:rsidP="002D4D4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025AE23" w14:textId="77777777" w:rsidR="002D4D43" w:rsidRDefault="002D4D43" w:rsidP="002D4D43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35B6A468" w14:textId="59EE259C" w:rsidR="004F079B" w:rsidRPr="00E65B7A" w:rsidRDefault="004F079B" w:rsidP="002D4D43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A37E2C" w:rsidRPr="00A37E2C">
        <w:rPr>
          <w:rFonts w:cs="Arial"/>
          <w:b/>
          <w:sz w:val="24"/>
        </w:rPr>
        <w:t>Szpital Wojewódzki w Poznaniu</w:t>
      </w:r>
      <w:r w:rsidR="002D4D43">
        <w:rPr>
          <w:rFonts w:cs="Arial"/>
          <w:b/>
          <w:sz w:val="24"/>
        </w:rPr>
        <w:t xml:space="preserve">, </w:t>
      </w:r>
      <w:r w:rsidR="00A37E2C" w:rsidRPr="00A37E2C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A37E2C" w:rsidRPr="00A37E2C">
        <w:rPr>
          <w:rFonts w:cs="Arial"/>
          <w:sz w:val="24"/>
        </w:rPr>
        <w:t>(</w:t>
      </w:r>
      <w:proofErr w:type="spellStart"/>
      <w:r w:rsidR="00A37E2C" w:rsidRPr="00A37E2C">
        <w:rPr>
          <w:rFonts w:cs="Arial"/>
          <w:sz w:val="24"/>
        </w:rPr>
        <w:t>t.j</w:t>
      </w:r>
      <w:proofErr w:type="spellEnd"/>
      <w:r w:rsidR="00A37E2C" w:rsidRPr="00A37E2C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3ACDF635" w14:textId="77777777" w:rsidR="004F079B" w:rsidRPr="00E65B7A" w:rsidRDefault="004F079B" w:rsidP="002D4D43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A37E2C" w:rsidRPr="00A37E2C">
        <w:rPr>
          <w:rFonts w:cs="Arial"/>
          <w:b/>
          <w:sz w:val="24"/>
        </w:rPr>
        <w:t>2025-08-20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A37E2C" w:rsidRPr="00A37E2C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A37E2C" w:rsidRPr="00A37E2C">
        <w:rPr>
          <w:rFonts w:cs="Arial"/>
          <w:b/>
          <w:sz w:val="24"/>
        </w:rPr>
        <w:t>2025-08-22</w:t>
      </w:r>
      <w:r w:rsidR="008365E9" w:rsidRPr="00E65B7A">
        <w:rPr>
          <w:rFonts w:cs="Arial"/>
          <w:sz w:val="24"/>
        </w:rPr>
        <w:t xml:space="preserve"> godz. </w:t>
      </w:r>
      <w:r w:rsidR="00A37E2C" w:rsidRPr="00A37E2C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0A6B3396" w14:textId="77777777" w:rsidR="004F079B" w:rsidRPr="00E65B7A" w:rsidRDefault="004F079B" w:rsidP="002D4D43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A37E2C" w:rsidRPr="00A37E2C">
        <w:rPr>
          <w:rFonts w:cs="Arial"/>
          <w:b/>
          <w:sz w:val="24"/>
        </w:rPr>
        <w:t>2025-08-20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A37E2C" w:rsidRPr="00A37E2C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A37E2C" w:rsidRPr="00A37E2C">
        <w:rPr>
          <w:rFonts w:cs="Arial"/>
          <w:b/>
          <w:sz w:val="24"/>
        </w:rPr>
        <w:t>2025-08-22</w:t>
      </w:r>
      <w:r w:rsidR="008365E9" w:rsidRPr="00E65B7A">
        <w:rPr>
          <w:rFonts w:cs="Arial"/>
          <w:sz w:val="24"/>
        </w:rPr>
        <w:t xml:space="preserve"> godz. </w:t>
      </w:r>
      <w:r w:rsidR="00A37E2C" w:rsidRPr="00A37E2C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4DA6BD49" w14:textId="77777777" w:rsidR="00F16C50" w:rsidRPr="00E65B7A" w:rsidRDefault="00F16C50" w:rsidP="002D4D4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508B046B" w14:textId="77777777" w:rsidR="002D4D43" w:rsidRDefault="002D4D43" w:rsidP="002D4D4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0B8716A" w14:textId="4D9E64BA" w:rsidR="00F16C50" w:rsidRDefault="00F16C50" w:rsidP="002D4D4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5145033B" w14:textId="77777777" w:rsidR="002D4D43" w:rsidRDefault="002D4D43" w:rsidP="002D4D4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2D1F521" w14:textId="77777777" w:rsidR="002D4D43" w:rsidRPr="00567724" w:rsidRDefault="002D4D43" w:rsidP="002D4D43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>/-/ I Z-ca Dyrektora ds. Administracyjnych</w:t>
      </w:r>
    </w:p>
    <w:p w14:paraId="1BB5A2CC" w14:textId="77777777" w:rsidR="002D4D43" w:rsidRPr="00567724" w:rsidRDefault="002D4D43" w:rsidP="002D4D43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i/>
          <w:sz w:val="20"/>
        </w:rPr>
        <w:t>Krystyna Piątkowska</w:t>
      </w:r>
    </w:p>
    <w:p w14:paraId="2C2E99E0" w14:textId="77777777" w:rsidR="002D4D43" w:rsidRPr="00E65B7A" w:rsidRDefault="002D4D43" w:rsidP="002D4D43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2D4D43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A281F" w14:textId="77777777" w:rsidR="001E41DE" w:rsidRDefault="001E41DE">
      <w:r>
        <w:separator/>
      </w:r>
    </w:p>
  </w:endnote>
  <w:endnote w:type="continuationSeparator" w:id="0">
    <w:p w14:paraId="52A78CD6" w14:textId="77777777" w:rsidR="001E41DE" w:rsidRDefault="001E4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00301" w14:textId="77777777" w:rsidR="00A37E2C" w:rsidRDefault="00A37E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59B8E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35D8ABB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03D35" w14:textId="77777777" w:rsidR="00A37E2C" w:rsidRDefault="00A37E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0AAA8" w14:textId="77777777" w:rsidR="001E41DE" w:rsidRDefault="001E41DE">
      <w:r>
        <w:separator/>
      </w:r>
    </w:p>
  </w:footnote>
  <w:footnote w:type="continuationSeparator" w:id="0">
    <w:p w14:paraId="023620DD" w14:textId="77777777" w:rsidR="001E41DE" w:rsidRDefault="001E4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2C2A6" w14:textId="77777777" w:rsidR="00A37E2C" w:rsidRDefault="00A37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35908" w14:textId="77777777" w:rsidR="00A37E2C" w:rsidRDefault="00A37E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07B15" w14:textId="77777777" w:rsidR="00A37E2C" w:rsidRDefault="00A37E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01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1DE"/>
    <w:rsid w:val="00045BA1"/>
    <w:rsid w:val="00136AEA"/>
    <w:rsid w:val="0015679F"/>
    <w:rsid w:val="001C0165"/>
    <w:rsid w:val="001C5A4C"/>
    <w:rsid w:val="001E41DE"/>
    <w:rsid w:val="002D4D43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37E2C"/>
    <w:rsid w:val="00AC3482"/>
    <w:rsid w:val="00BD5546"/>
    <w:rsid w:val="00C25577"/>
    <w:rsid w:val="00C34578"/>
    <w:rsid w:val="00CC1A78"/>
    <w:rsid w:val="00CF0F4C"/>
    <w:rsid w:val="00D63C6E"/>
    <w:rsid w:val="00D91931"/>
    <w:rsid w:val="00D94A96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135197"/>
  <w15:chartTrackingRefBased/>
  <w15:docId w15:val="{48070B14-89A1-43BC-9B98-70BD85796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D4D4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2025-08-19T06:43:00Z</cp:lastPrinted>
  <dcterms:created xsi:type="dcterms:W3CDTF">2025-08-19T06:43:00Z</dcterms:created>
  <dcterms:modified xsi:type="dcterms:W3CDTF">2025-08-19T06:43:00Z</dcterms:modified>
</cp:coreProperties>
</file>