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88" w:rsidRPr="008B3BFA" w:rsidRDefault="00F22474" w:rsidP="00FD4AEC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8B3BFA">
        <w:rPr>
          <w:rFonts w:ascii="Arial Narrow" w:hAnsi="Arial Narrow" w:cs="Arial"/>
          <w:sz w:val="24"/>
          <w:szCs w:val="24"/>
        </w:rPr>
        <w:t>Bydgoszcz</w:t>
      </w:r>
      <w:r w:rsidR="00843A88" w:rsidRPr="008B3BFA">
        <w:rPr>
          <w:rFonts w:ascii="Arial Narrow" w:hAnsi="Arial Narrow" w:cs="Arial"/>
          <w:sz w:val="24"/>
          <w:szCs w:val="24"/>
        </w:rPr>
        <w:t xml:space="preserve"> dnia: </w:t>
      </w:r>
      <w:r w:rsidRPr="008B3BFA">
        <w:rPr>
          <w:rFonts w:ascii="Arial Narrow" w:hAnsi="Arial Narrow" w:cs="Arial"/>
          <w:sz w:val="24"/>
          <w:szCs w:val="24"/>
        </w:rPr>
        <w:t>2025-08-19</w:t>
      </w:r>
    </w:p>
    <w:p w:rsidR="00843A88" w:rsidRPr="008B3BFA" w:rsidRDefault="00F22474" w:rsidP="00843A88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8B3BFA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43A88" w:rsidRPr="008B3BFA" w:rsidRDefault="00F22474" w:rsidP="00843A88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8B3BFA">
        <w:rPr>
          <w:rFonts w:ascii="Arial Narrow" w:hAnsi="Arial Narrow" w:cs="Arial"/>
          <w:sz w:val="24"/>
          <w:szCs w:val="24"/>
        </w:rPr>
        <w:t>Powstańców Warszawy</w:t>
      </w:r>
      <w:r w:rsidR="00843A88" w:rsidRPr="008B3BFA">
        <w:rPr>
          <w:rFonts w:ascii="Arial Narrow" w:hAnsi="Arial Narrow" w:cs="Arial"/>
          <w:sz w:val="24"/>
          <w:szCs w:val="24"/>
        </w:rPr>
        <w:t xml:space="preserve"> </w:t>
      </w:r>
      <w:r w:rsidRPr="008B3BFA">
        <w:rPr>
          <w:rFonts w:ascii="Arial Narrow" w:hAnsi="Arial Narrow" w:cs="Arial"/>
          <w:sz w:val="24"/>
          <w:szCs w:val="24"/>
        </w:rPr>
        <w:t>5</w:t>
      </w:r>
    </w:p>
    <w:p w:rsidR="00843A88" w:rsidRPr="008B3BFA" w:rsidRDefault="00F22474" w:rsidP="00843A88">
      <w:pPr>
        <w:rPr>
          <w:rFonts w:ascii="Arial Narrow" w:hAnsi="Arial Narrow" w:cs="Arial"/>
          <w:sz w:val="24"/>
          <w:szCs w:val="24"/>
        </w:rPr>
      </w:pPr>
      <w:r w:rsidRPr="008B3BFA">
        <w:rPr>
          <w:rFonts w:ascii="Arial Narrow" w:hAnsi="Arial Narrow" w:cs="Arial"/>
          <w:sz w:val="24"/>
          <w:szCs w:val="24"/>
        </w:rPr>
        <w:t>85-681</w:t>
      </w:r>
      <w:r w:rsidR="00843A88" w:rsidRPr="008B3BFA">
        <w:rPr>
          <w:rFonts w:ascii="Arial Narrow" w:hAnsi="Arial Narrow" w:cs="Arial"/>
          <w:sz w:val="24"/>
          <w:szCs w:val="24"/>
        </w:rPr>
        <w:t xml:space="preserve"> </w:t>
      </w:r>
      <w:r w:rsidRPr="008B3BFA">
        <w:rPr>
          <w:rFonts w:ascii="Arial Narrow" w:hAnsi="Arial Narrow" w:cs="Arial"/>
          <w:sz w:val="24"/>
          <w:szCs w:val="24"/>
        </w:rPr>
        <w:t>Bydgoszcz</w:t>
      </w:r>
    </w:p>
    <w:p w:rsidR="00843A88" w:rsidRPr="008B3BFA" w:rsidRDefault="00843A88" w:rsidP="00843A88">
      <w:pPr>
        <w:jc w:val="both"/>
        <w:rPr>
          <w:rFonts w:ascii="Arial Narrow" w:hAnsi="Arial Narrow" w:cs="Arial"/>
          <w:bCs/>
          <w:sz w:val="18"/>
          <w:szCs w:val="18"/>
        </w:rPr>
      </w:pPr>
      <w:r w:rsidRPr="008B3BFA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43A88" w:rsidRDefault="00843A88" w:rsidP="00FD4AEC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8B3BFA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8B3BFA" w:rsidRPr="008B3BFA" w:rsidRDefault="008B3BFA" w:rsidP="00FD4AEC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8B3BFA">
        <w:rPr>
          <w:rFonts w:ascii="Arial Narrow" w:hAnsi="Arial Narrow" w:cs="Arial"/>
          <w:b/>
          <w:bCs/>
          <w:sz w:val="22"/>
          <w:szCs w:val="22"/>
        </w:rPr>
        <w:t>Pismo nr 6343/25</w:t>
      </w:r>
    </w:p>
    <w:p w:rsidR="00843A88" w:rsidRPr="008B3BFA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8B3BFA">
        <w:rPr>
          <w:rFonts w:ascii="Arial Narrow" w:hAnsi="Arial Narrow" w:cs="Arial"/>
          <w:b/>
          <w:sz w:val="24"/>
          <w:szCs w:val="24"/>
        </w:rPr>
        <w:t>WYKONAWCY</w:t>
      </w:r>
    </w:p>
    <w:p w:rsidR="00843A88" w:rsidRPr="008B3BFA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4"/>
          <w:szCs w:val="24"/>
        </w:rPr>
      </w:pPr>
      <w:r w:rsidRPr="008B3BFA">
        <w:rPr>
          <w:rFonts w:ascii="Arial Narrow" w:hAnsi="Arial Narrow" w:cs="Arial"/>
          <w:sz w:val="24"/>
          <w:szCs w:val="24"/>
        </w:rPr>
        <w:t>ubiegający się o zamówienie</w:t>
      </w:r>
    </w:p>
    <w:p w:rsidR="004E4B64" w:rsidRPr="008B3BFA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8B3BFA">
        <w:rPr>
          <w:rFonts w:ascii="Arial Narrow" w:eastAsia="Calibri" w:hAnsi="Arial Narrow" w:cs="Arial"/>
          <w:sz w:val="24"/>
          <w:szCs w:val="24"/>
          <w:lang w:eastAsia="en-US"/>
        </w:rPr>
        <w:t xml:space="preserve">Dotyczy: </w:t>
      </w:r>
      <w:r w:rsidRPr="008B3BFA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8B3BFA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4E4B64" w:rsidRPr="008B3BFA" w:rsidTr="00FD4AEC">
        <w:tc>
          <w:tcPr>
            <w:tcW w:w="2269" w:type="dxa"/>
            <w:shd w:val="clear" w:color="auto" w:fill="auto"/>
          </w:tcPr>
          <w:p w:rsidR="004E4B64" w:rsidRPr="008B3BFA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B3BFA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8B3BFA" w:rsidRDefault="00F22474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8B3BFA">
              <w:rPr>
                <w:rFonts w:ascii="Arial Narrow" w:hAnsi="Arial Narrow" w:cs="Arial"/>
                <w:bCs/>
                <w:sz w:val="24"/>
                <w:szCs w:val="24"/>
              </w:rPr>
              <w:t>Dostawa drobnego sprzętu</w:t>
            </w:r>
            <w:r w:rsidR="004E4B64" w:rsidRPr="008B3BFA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F22474" w:rsidRPr="008B3BFA" w:rsidTr="00192FCB">
        <w:tc>
          <w:tcPr>
            <w:tcW w:w="2269" w:type="dxa"/>
            <w:shd w:val="clear" w:color="auto" w:fill="auto"/>
          </w:tcPr>
          <w:p w:rsidR="00F22474" w:rsidRPr="008B3BFA" w:rsidRDefault="00F22474" w:rsidP="00192FC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B3BFA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22474" w:rsidRPr="008B3BFA" w:rsidRDefault="00F22474" w:rsidP="00192FC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8B3BFA">
              <w:rPr>
                <w:rFonts w:ascii="Arial Narrow" w:hAnsi="Arial Narrow" w:cs="Arial"/>
                <w:bCs/>
                <w:sz w:val="24"/>
                <w:szCs w:val="24"/>
              </w:rPr>
              <w:t>89/2025</w:t>
            </w:r>
          </w:p>
        </w:tc>
      </w:tr>
    </w:tbl>
    <w:p w:rsidR="004E4B64" w:rsidRPr="008B3BFA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843A88" w:rsidRPr="008B3BFA" w:rsidTr="00C46732">
        <w:tc>
          <w:tcPr>
            <w:tcW w:w="9330" w:type="dxa"/>
            <w:shd w:val="clear" w:color="auto" w:fill="F2F2F2"/>
            <w:hideMark/>
          </w:tcPr>
          <w:p w:rsidR="00843A88" w:rsidRPr="008B3BFA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8B3BFA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8B3BFA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8B3BFA">
        <w:rPr>
          <w:rFonts w:ascii="Arial Narrow" w:hAnsi="Arial Narrow" w:cs="Arial"/>
          <w:sz w:val="24"/>
          <w:szCs w:val="24"/>
        </w:rPr>
        <w:t xml:space="preserve">Zamawiający, </w:t>
      </w:r>
      <w:r w:rsidR="00F22474" w:rsidRPr="008B3BFA">
        <w:rPr>
          <w:rFonts w:ascii="Arial Narrow" w:hAnsi="Arial Narrow" w:cs="Arial"/>
          <w:b/>
          <w:sz w:val="24"/>
          <w:szCs w:val="24"/>
        </w:rPr>
        <w:t>10WSzKzP SPZOZ</w:t>
      </w:r>
      <w:r w:rsidRPr="008B3BFA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E74BC3" w:rsidRPr="008B3BFA">
        <w:rPr>
          <w:rFonts w:ascii="Arial Narrow" w:hAnsi="Arial Narrow" w:cs="Arial"/>
          <w:sz w:val="24"/>
          <w:szCs w:val="24"/>
        </w:rPr>
        <w:t>284</w:t>
      </w:r>
      <w:r w:rsidRPr="008B3BFA">
        <w:rPr>
          <w:rFonts w:ascii="Arial Narrow" w:hAnsi="Arial Narrow" w:cs="Arial"/>
          <w:sz w:val="24"/>
          <w:szCs w:val="24"/>
        </w:rPr>
        <w:t xml:space="preserve"> ust. </w:t>
      </w:r>
      <w:r w:rsidR="0029606A" w:rsidRPr="008B3BFA">
        <w:rPr>
          <w:rFonts w:ascii="Arial Narrow" w:hAnsi="Arial Narrow" w:cs="Arial"/>
          <w:sz w:val="24"/>
          <w:szCs w:val="24"/>
        </w:rPr>
        <w:t>6</w:t>
      </w:r>
      <w:r w:rsidRPr="008B3BFA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8B3BFA">
        <w:rPr>
          <w:rFonts w:ascii="Arial Narrow" w:hAnsi="Arial Narrow" w:cs="Arial"/>
          <w:sz w:val="24"/>
          <w:szCs w:val="24"/>
        </w:rPr>
        <w:t>11</w:t>
      </w:r>
      <w:r w:rsidRPr="008B3BFA">
        <w:rPr>
          <w:rFonts w:ascii="Arial Narrow" w:hAnsi="Arial Narrow" w:cs="Arial"/>
          <w:sz w:val="24"/>
          <w:szCs w:val="24"/>
        </w:rPr>
        <w:t xml:space="preserve"> </w:t>
      </w:r>
      <w:r w:rsidR="0029606A" w:rsidRPr="008B3BFA">
        <w:rPr>
          <w:rFonts w:ascii="Arial Narrow" w:hAnsi="Arial Narrow" w:cs="Arial"/>
          <w:sz w:val="24"/>
          <w:szCs w:val="24"/>
        </w:rPr>
        <w:t xml:space="preserve">września </w:t>
      </w:r>
      <w:r w:rsidRPr="008B3BFA">
        <w:rPr>
          <w:rFonts w:ascii="Arial Narrow" w:hAnsi="Arial Narrow" w:cs="Arial"/>
          <w:sz w:val="24"/>
          <w:szCs w:val="24"/>
        </w:rPr>
        <w:t>20</w:t>
      </w:r>
      <w:r w:rsidR="0029606A" w:rsidRPr="008B3BFA">
        <w:rPr>
          <w:rFonts w:ascii="Arial Narrow" w:hAnsi="Arial Narrow" w:cs="Arial"/>
          <w:sz w:val="24"/>
          <w:szCs w:val="24"/>
        </w:rPr>
        <w:t>19</w:t>
      </w:r>
      <w:r w:rsidRPr="008B3BFA">
        <w:rPr>
          <w:rFonts w:ascii="Arial Narrow" w:hAnsi="Arial Narrow" w:cs="Arial"/>
          <w:sz w:val="24"/>
          <w:szCs w:val="24"/>
        </w:rPr>
        <w:t xml:space="preserve"> r</w:t>
      </w:r>
      <w:r w:rsidR="0029606A" w:rsidRPr="008B3BFA">
        <w:rPr>
          <w:rFonts w:ascii="Arial Narrow" w:hAnsi="Arial Narrow" w:cs="Arial"/>
          <w:sz w:val="24"/>
          <w:szCs w:val="24"/>
        </w:rPr>
        <w:t>.</w:t>
      </w:r>
      <w:r w:rsidRPr="008B3BFA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8B3BFA">
        <w:rPr>
          <w:rFonts w:ascii="Arial Narrow" w:hAnsi="Arial Narrow" w:cs="Arial"/>
          <w:sz w:val="24"/>
          <w:szCs w:val="24"/>
        </w:rPr>
        <w:t>z</w:t>
      </w:r>
      <w:r w:rsidRPr="008B3BFA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8B3BFA">
        <w:rPr>
          <w:rFonts w:ascii="Arial Narrow" w:hAnsi="Arial Narrow" w:cs="Arial"/>
          <w:sz w:val="24"/>
          <w:szCs w:val="24"/>
        </w:rPr>
        <w:t>p</w:t>
      </w:r>
      <w:r w:rsidRPr="008B3BFA">
        <w:rPr>
          <w:rFonts w:ascii="Arial Narrow" w:hAnsi="Arial Narrow" w:cs="Arial"/>
          <w:sz w:val="24"/>
          <w:szCs w:val="24"/>
        </w:rPr>
        <w:t xml:space="preserve">ublicznych </w:t>
      </w:r>
      <w:r w:rsidR="00F22474" w:rsidRPr="008B3BFA">
        <w:rPr>
          <w:rFonts w:ascii="Arial Narrow" w:hAnsi="Arial Narrow" w:cs="Arial"/>
          <w:sz w:val="24"/>
          <w:szCs w:val="24"/>
        </w:rPr>
        <w:t>(</w:t>
      </w:r>
      <w:proofErr w:type="spellStart"/>
      <w:r w:rsidR="00F22474" w:rsidRPr="008B3BFA">
        <w:rPr>
          <w:rFonts w:ascii="Arial Narrow" w:hAnsi="Arial Narrow" w:cs="Arial"/>
          <w:sz w:val="24"/>
          <w:szCs w:val="24"/>
        </w:rPr>
        <w:t>t.j</w:t>
      </w:r>
      <w:proofErr w:type="spellEnd"/>
      <w:r w:rsidR="00F22474" w:rsidRPr="008B3BFA">
        <w:rPr>
          <w:rFonts w:ascii="Arial Narrow" w:hAnsi="Arial Narrow" w:cs="Arial"/>
          <w:sz w:val="24"/>
          <w:szCs w:val="24"/>
        </w:rPr>
        <w:t>. Dz. U. z 2024 poz. 1320)</w:t>
      </w:r>
      <w:r w:rsidR="00BE7BFD" w:rsidRPr="008B3BFA">
        <w:rPr>
          <w:rFonts w:ascii="Arial Narrow" w:hAnsi="Arial Narrow" w:cs="Arial"/>
          <w:sz w:val="24"/>
          <w:szCs w:val="24"/>
        </w:rPr>
        <w:t xml:space="preserve">, </w:t>
      </w:r>
      <w:r w:rsidR="00E74BC3" w:rsidRPr="008B3BFA">
        <w:rPr>
          <w:rFonts w:ascii="Arial Narrow" w:hAnsi="Arial Narrow" w:cs="Arial"/>
          <w:sz w:val="24"/>
          <w:szCs w:val="24"/>
        </w:rPr>
        <w:t>udostępnia</w:t>
      </w:r>
      <w:r w:rsidR="00BE7BFD" w:rsidRPr="008B3BFA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8B3BFA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8B3BFA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12774F" w:rsidRPr="008B3BFA">
        <w:rPr>
          <w:rFonts w:ascii="Arial Narrow" w:hAnsi="Arial Narrow" w:cs="Arial"/>
          <w:b/>
          <w:sz w:val="24"/>
          <w:szCs w:val="24"/>
          <w:lang w:eastAsia="ar-SA"/>
        </w:rPr>
        <w:t xml:space="preserve"> </w:t>
      </w:r>
      <w:r w:rsidR="0012774F" w:rsidRPr="008B3BFA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E74BC3" w:rsidRPr="008B3BFA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E74BC3" w:rsidRPr="008B3BFA">
        <w:rPr>
          <w:rFonts w:ascii="Arial Narrow" w:hAnsi="Arial Narrow" w:cs="Arial"/>
          <w:sz w:val="24"/>
          <w:szCs w:val="24"/>
        </w:rPr>
        <w:t>wraz z wyjaśnieniami</w:t>
      </w:r>
      <w:r w:rsidR="0012774F" w:rsidRPr="008B3BFA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F22474" w:rsidRPr="008B3BFA" w:rsidTr="00192FCB">
        <w:tc>
          <w:tcPr>
            <w:tcW w:w="9356" w:type="dxa"/>
            <w:shd w:val="clear" w:color="auto" w:fill="auto"/>
          </w:tcPr>
          <w:p w:rsidR="00F22474" w:rsidRPr="008B3BFA" w:rsidRDefault="00F22474" w:rsidP="00192FCB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8B3BFA">
              <w:rPr>
                <w:rFonts w:ascii="Arial Narrow" w:hAnsi="Arial Narrow" w:cs="Arial"/>
                <w:b/>
                <w:bCs/>
                <w:sz w:val="24"/>
                <w:szCs w:val="24"/>
              </w:rPr>
              <w:t>Pytanie nr 1</w:t>
            </w:r>
          </w:p>
          <w:p w:rsidR="00F22474" w:rsidRPr="008B3BFA" w:rsidRDefault="00F22474" w:rsidP="00192FC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B3BFA">
              <w:rPr>
                <w:rFonts w:ascii="Arial Narrow" w:hAnsi="Arial Narrow" w:cs="Arial"/>
                <w:sz w:val="24"/>
                <w:szCs w:val="24"/>
              </w:rPr>
              <w:t>Materac przeciwodleżynowy 1</w:t>
            </w:r>
          </w:p>
          <w:p w:rsidR="00F22474" w:rsidRPr="008B3BFA" w:rsidRDefault="00F22474" w:rsidP="00192FC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B3BFA">
              <w:rPr>
                <w:rFonts w:ascii="Arial Narrow" w:hAnsi="Arial Narrow" w:cs="Arial"/>
                <w:sz w:val="24"/>
                <w:szCs w:val="24"/>
              </w:rPr>
              <w:t>Załącznik nr 6 do SWZ, tabela wymagań technicznych</w:t>
            </w:r>
          </w:p>
          <w:p w:rsidR="00F22474" w:rsidRDefault="00F22474" w:rsidP="00192FC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B3BFA">
              <w:rPr>
                <w:rFonts w:ascii="Arial Narrow" w:hAnsi="Arial Narrow" w:cs="Arial"/>
                <w:sz w:val="24"/>
                <w:szCs w:val="24"/>
              </w:rPr>
              <w:t>Pytanie 1. Czy Zamawiający wymaga materaca przeciwodleżynowego klasa I, profilaktyka i leczenie  odleżyn do IV stopnia w skali 4-stopniowej, wykonanego z poliuretanu?</w:t>
            </w:r>
          </w:p>
          <w:p w:rsidR="008B3BFA" w:rsidRPr="008B3BFA" w:rsidRDefault="008B3BFA" w:rsidP="00192FC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B3BFA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8B3BFA" w:rsidRPr="008B3BFA" w:rsidRDefault="008B3BFA" w:rsidP="00192FC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B3BFA">
              <w:rPr>
                <w:rFonts w:ascii="Arial Narrow" w:hAnsi="Arial Narrow" w:cs="Arial"/>
                <w:b/>
                <w:sz w:val="24"/>
                <w:szCs w:val="24"/>
              </w:rPr>
              <w:t>Zgodnie z treścią SWZ.</w:t>
            </w:r>
          </w:p>
          <w:p w:rsidR="00F22474" w:rsidRPr="008B3BFA" w:rsidRDefault="00F22474" w:rsidP="00192FC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F22474" w:rsidRDefault="00F22474" w:rsidP="00192FC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B3BFA">
              <w:rPr>
                <w:rFonts w:ascii="Arial Narrow" w:hAnsi="Arial Narrow" w:cs="Arial"/>
                <w:sz w:val="24"/>
                <w:szCs w:val="24"/>
              </w:rPr>
              <w:lastRenderedPageBreak/>
              <w:t>Pytanie 2. Czy Zamawiający dopuści materac o wymiarach 90x200 cm (+/- 2 cm)?</w:t>
            </w:r>
          </w:p>
          <w:p w:rsidR="008B3BFA" w:rsidRPr="008B3BFA" w:rsidRDefault="008B3BFA" w:rsidP="008B3B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B3BFA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8B3BFA" w:rsidRPr="008B3BFA" w:rsidRDefault="008B3BFA" w:rsidP="00192FC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B3BFA">
              <w:rPr>
                <w:rFonts w:ascii="Arial Narrow" w:hAnsi="Arial Narrow" w:cs="Arial"/>
                <w:b/>
                <w:sz w:val="24"/>
                <w:szCs w:val="24"/>
              </w:rPr>
              <w:t>Zamawiający nie dopuszcza i pozostawia zapisy SWZ.</w:t>
            </w:r>
          </w:p>
          <w:p w:rsidR="00F22474" w:rsidRPr="008B3BFA" w:rsidRDefault="00F22474" w:rsidP="00192FC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F22474" w:rsidRDefault="00F22474" w:rsidP="00192FC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B3BFA">
              <w:rPr>
                <w:rFonts w:ascii="Arial Narrow" w:hAnsi="Arial Narrow" w:cs="Arial"/>
                <w:sz w:val="24"/>
                <w:szCs w:val="24"/>
              </w:rPr>
              <w:t>Pytanie 3. Czy Zamawiający dopuści materac o wysokości 23 cm? - pozostałe parametry dla materaca zgodne z wymaganiami Zamawiającego</w:t>
            </w:r>
          </w:p>
          <w:p w:rsidR="008B3BFA" w:rsidRPr="008B3BFA" w:rsidRDefault="008B3BFA" w:rsidP="008B3B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B3BFA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8B3BFA" w:rsidRPr="008B3BFA" w:rsidRDefault="008B3BFA" w:rsidP="008B3B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B3BFA">
              <w:rPr>
                <w:rFonts w:ascii="Arial Narrow" w:hAnsi="Arial Narrow" w:cs="Arial"/>
                <w:b/>
                <w:sz w:val="24"/>
                <w:szCs w:val="24"/>
              </w:rPr>
              <w:t>Zamawiający nie dopuszcza i pozostawia zapisy SWZ.</w:t>
            </w:r>
          </w:p>
          <w:p w:rsidR="00F22474" w:rsidRPr="008B3BFA" w:rsidRDefault="00F22474" w:rsidP="00192FC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F22474" w:rsidRDefault="00F22474" w:rsidP="00192FC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B3BFA">
              <w:rPr>
                <w:rFonts w:ascii="Arial Narrow" w:hAnsi="Arial Narrow" w:cs="Arial"/>
                <w:sz w:val="24"/>
                <w:szCs w:val="24"/>
              </w:rPr>
              <w:t>Pytanie 4. Czy Zamawiający dopuści materac o wysokości 17 cm (+/- 2cm)?</w:t>
            </w:r>
          </w:p>
          <w:p w:rsidR="008B3BFA" w:rsidRPr="008B3BFA" w:rsidRDefault="008B3BFA" w:rsidP="008B3B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B3BFA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8B3BFA" w:rsidRPr="008B3BFA" w:rsidRDefault="008B3BFA" w:rsidP="008B3B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B3BFA">
              <w:rPr>
                <w:rFonts w:ascii="Arial Narrow" w:hAnsi="Arial Narrow" w:cs="Arial"/>
                <w:b/>
                <w:sz w:val="24"/>
                <w:szCs w:val="24"/>
              </w:rPr>
              <w:t>Zamawiający nie dopuszcza i pozostawia zapisy SWZ.</w:t>
            </w:r>
          </w:p>
          <w:p w:rsidR="00F22474" w:rsidRPr="008B3BFA" w:rsidRDefault="00F22474" w:rsidP="00192FC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F22474" w:rsidRDefault="00F22474" w:rsidP="00192FC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B3BFA">
              <w:rPr>
                <w:rFonts w:ascii="Arial Narrow" w:hAnsi="Arial Narrow" w:cs="Arial"/>
                <w:sz w:val="24"/>
                <w:szCs w:val="24"/>
              </w:rPr>
              <w:t>Pytanie 5. Czy Zamawiający dopuści pompę o wadze 2,5 kg?</w:t>
            </w:r>
          </w:p>
          <w:p w:rsidR="008B3BFA" w:rsidRPr="008B3BFA" w:rsidRDefault="008B3BFA" w:rsidP="008B3B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B3BFA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8B3BFA" w:rsidRPr="008B3BFA" w:rsidRDefault="008B3BFA" w:rsidP="008B3B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B3BFA">
              <w:rPr>
                <w:rFonts w:ascii="Arial Narrow" w:hAnsi="Arial Narrow" w:cs="Arial"/>
                <w:b/>
                <w:sz w:val="24"/>
                <w:szCs w:val="24"/>
              </w:rPr>
              <w:t>Zamawiający nie dopuszcza i pozostawia zapisy SWZ.</w:t>
            </w:r>
          </w:p>
          <w:p w:rsidR="00F22474" w:rsidRPr="008B3BFA" w:rsidRDefault="00F22474" w:rsidP="00192FC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F22474" w:rsidRDefault="00F22474" w:rsidP="00192FC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B3BFA">
              <w:rPr>
                <w:rFonts w:ascii="Arial Narrow" w:hAnsi="Arial Narrow" w:cs="Arial"/>
                <w:sz w:val="24"/>
                <w:szCs w:val="24"/>
              </w:rPr>
              <w:t>Pytanie 6. Czy Zamawiający dopuści pompę o wadze 3,8 kg?</w:t>
            </w:r>
          </w:p>
          <w:p w:rsidR="008B3BFA" w:rsidRPr="008B3BFA" w:rsidRDefault="008B3BFA" w:rsidP="008B3B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B3BFA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8B3BFA" w:rsidRPr="008B3BFA" w:rsidRDefault="008B3BFA" w:rsidP="008B3B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B3BFA">
              <w:rPr>
                <w:rFonts w:ascii="Arial Narrow" w:hAnsi="Arial Narrow" w:cs="Arial"/>
                <w:b/>
                <w:sz w:val="24"/>
                <w:szCs w:val="24"/>
              </w:rPr>
              <w:t>Zamawiający nie dopuszcza i pozostawia zapisy SWZ.</w:t>
            </w:r>
          </w:p>
          <w:p w:rsidR="00F22474" w:rsidRPr="008B3BFA" w:rsidRDefault="00F22474" w:rsidP="00192FC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F22474" w:rsidRDefault="00F22474" w:rsidP="00192FC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B3BFA">
              <w:rPr>
                <w:rFonts w:ascii="Arial Narrow" w:hAnsi="Arial Narrow" w:cs="Arial"/>
                <w:sz w:val="24"/>
                <w:szCs w:val="24"/>
              </w:rPr>
              <w:t>Pytanie 7. Czy Zamawiający dopuści materac składający się z 20 komór (1 strefa głowy - 3 komory pracujące w trybie stałego niskiego ciśnienia; 2 strefa - klatki piersiowej, krzyżowa, ud - 12 komór pracujących w trybie zmiennego niskiego ciśnienia lub stałego niskiego ciśnienia z możliwością wyboru; 3 strefa pięt - 5 komór pracujących w trybie stałego niskiego ciśnienia)?</w:t>
            </w:r>
          </w:p>
          <w:p w:rsidR="008B3BFA" w:rsidRPr="008B3BFA" w:rsidRDefault="008B3BFA" w:rsidP="008B3B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B3BFA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8B3BFA" w:rsidRPr="008B3BFA" w:rsidRDefault="008B3BFA" w:rsidP="008B3B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B3BFA">
              <w:rPr>
                <w:rFonts w:ascii="Arial Narrow" w:hAnsi="Arial Narrow" w:cs="Arial"/>
                <w:b/>
                <w:sz w:val="24"/>
                <w:szCs w:val="24"/>
              </w:rPr>
              <w:t>Zamawiający nie dopuszcza i pozostawia zapisy SWZ.</w:t>
            </w:r>
          </w:p>
          <w:p w:rsidR="00F22474" w:rsidRDefault="00F22474" w:rsidP="00192FC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B3BFA">
              <w:rPr>
                <w:rFonts w:ascii="Arial Narrow" w:hAnsi="Arial Narrow" w:cs="Arial"/>
                <w:sz w:val="24"/>
                <w:szCs w:val="24"/>
              </w:rPr>
              <w:lastRenderedPageBreak/>
              <w:t>Pytanie 8. Czy Zamawiający dopuści materac składający się z 27 komór (1 strefa głowy - 3 komory pracujące w trybie stałego niskiego ciśnienia; 2 strefa - klatki piersiowej, krzyżowa, ud - 15 komór pracujących w trybie zmiennego niskiego ciśnienia lub stałego niskiego ciśnienia z możliwością wyboru; 3 strefa pięt - 9 komór pracujących w trybie stałego niskiego ciśnienia)?</w:t>
            </w:r>
          </w:p>
          <w:p w:rsidR="008B3BFA" w:rsidRPr="008B3BFA" w:rsidRDefault="008B3BFA" w:rsidP="008B3B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B3BFA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8B3BFA" w:rsidRPr="008B3BFA" w:rsidRDefault="008B3BFA" w:rsidP="008B3B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B3BFA">
              <w:rPr>
                <w:rFonts w:ascii="Arial Narrow" w:hAnsi="Arial Narrow" w:cs="Arial"/>
                <w:b/>
                <w:sz w:val="24"/>
                <w:szCs w:val="24"/>
              </w:rPr>
              <w:t>Zamawiający nie dopuszcza i pozostawia zapisy SWZ.</w:t>
            </w:r>
          </w:p>
          <w:p w:rsidR="00F22474" w:rsidRPr="008B3BFA" w:rsidRDefault="00F22474" w:rsidP="00192FC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F22474" w:rsidRPr="008B3BFA" w:rsidRDefault="00F22474" w:rsidP="00192FC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B3BFA">
              <w:rPr>
                <w:rFonts w:ascii="Arial Narrow" w:hAnsi="Arial Narrow" w:cs="Arial"/>
                <w:sz w:val="24"/>
                <w:szCs w:val="24"/>
              </w:rPr>
              <w:t xml:space="preserve">Pytanie 9. Czy Zamawiający dopuści pokrowiec o parametrach: odpornego na uszkodzenie, oddychającego, wodoodpornego i nieprzemakalnego, rozciągliwego w dwóch kierunkach, redukującego działanie sił tarcia, niepalnego (potwierdzone badaniami), antybakteryjnego (potwierdzone badaniami), </w:t>
            </w:r>
            <w:proofErr w:type="spellStart"/>
            <w:r w:rsidRPr="008B3BFA">
              <w:rPr>
                <w:rFonts w:ascii="Arial Narrow" w:hAnsi="Arial Narrow" w:cs="Arial"/>
                <w:sz w:val="24"/>
                <w:szCs w:val="24"/>
              </w:rPr>
              <w:t>antygrzybicznego</w:t>
            </w:r>
            <w:proofErr w:type="spellEnd"/>
            <w:r w:rsidRPr="008B3BFA">
              <w:rPr>
                <w:rFonts w:ascii="Arial Narrow" w:hAnsi="Arial Narrow" w:cs="Arial"/>
                <w:sz w:val="24"/>
                <w:szCs w:val="24"/>
              </w:rPr>
              <w:t xml:space="preserve"> (potwierdzone badaniami), charakteryzującemu się brakiem pylenia, barierowością dla płynów i drobnoustrojów (w tym alergenów), łatwością układania i brakiem pamięci kształtu, odpornemu na powszechnie dostępne wodne i alkoholowe środki dezynfekcyjne, z możliwością prania, suszenia </w:t>
            </w:r>
          </w:p>
          <w:p w:rsidR="00F22474" w:rsidRDefault="00F22474" w:rsidP="008B3B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B3BFA">
              <w:rPr>
                <w:rFonts w:ascii="Arial Narrow" w:hAnsi="Arial Narrow" w:cs="Arial"/>
                <w:sz w:val="24"/>
                <w:szCs w:val="24"/>
              </w:rPr>
              <w:t>i prasowania w temp. do 95°C?</w:t>
            </w:r>
            <w:r w:rsidR="008B3BF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8B3BFA">
              <w:rPr>
                <w:rFonts w:ascii="Arial Narrow" w:hAnsi="Arial Narrow" w:cs="Arial"/>
                <w:sz w:val="24"/>
                <w:szCs w:val="24"/>
              </w:rPr>
              <w:t>Pokrowiec oczywiście odpinany na zamek z zabezpieczeniem z góry przed zalaniem, zamek wyposażony w dwa suwaki.</w:t>
            </w:r>
          </w:p>
          <w:p w:rsidR="008B3BFA" w:rsidRPr="008B3BFA" w:rsidRDefault="008B3BFA" w:rsidP="008B3B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B3BFA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8B3BFA" w:rsidRPr="008B3BFA" w:rsidRDefault="008B3BFA" w:rsidP="008B3B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B3BFA">
              <w:rPr>
                <w:rFonts w:ascii="Arial Narrow" w:hAnsi="Arial Narrow" w:cs="Arial"/>
                <w:b/>
                <w:sz w:val="24"/>
                <w:szCs w:val="24"/>
              </w:rPr>
              <w:t>Zamawiający nie dopuszcza i pozostawia zapisy SWZ.</w:t>
            </w:r>
          </w:p>
          <w:p w:rsidR="00F22474" w:rsidRPr="008B3BFA" w:rsidRDefault="00F22474" w:rsidP="00192FC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F22474" w:rsidRDefault="00F22474" w:rsidP="00192FC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B3BFA">
              <w:rPr>
                <w:rFonts w:ascii="Arial Narrow" w:hAnsi="Arial Narrow" w:cs="Arial"/>
                <w:sz w:val="24"/>
                <w:szCs w:val="24"/>
              </w:rPr>
              <w:t xml:space="preserve">Pytanie 10. Czy Zamawiający dopuści pompę z wyborem optymalnego czasu długości cyklu zmiennego niskiego ciśnienia o długości 10 minut?   </w:t>
            </w:r>
          </w:p>
          <w:p w:rsidR="008B3BFA" w:rsidRPr="008B3BFA" w:rsidRDefault="008B3BFA" w:rsidP="008B3B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B3BFA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8B3BFA" w:rsidRPr="008B3BFA" w:rsidRDefault="008B3BFA" w:rsidP="008B3B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B3BFA">
              <w:rPr>
                <w:rFonts w:ascii="Arial Narrow" w:hAnsi="Arial Narrow" w:cs="Arial"/>
                <w:b/>
                <w:sz w:val="24"/>
                <w:szCs w:val="24"/>
              </w:rPr>
              <w:t>Zamawiający nie dopuszcza i pozostawia zapisy SWZ.</w:t>
            </w:r>
          </w:p>
          <w:p w:rsidR="00F22474" w:rsidRPr="008B3BFA" w:rsidRDefault="00F22474" w:rsidP="00192FC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F22474" w:rsidRDefault="00F22474" w:rsidP="00192FC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B3BFA">
              <w:rPr>
                <w:rFonts w:ascii="Arial Narrow" w:hAnsi="Arial Narrow" w:cs="Arial"/>
                <w:sz w:val="24"/>
                <w:szCs w:val="24"/>
              </w:rPr>
              <w:t>Pytanie 11: Jakich dokumentów wymaga Zamawiający poświadczających, że Wytwórca stosuje system zarządzania jakością zgodnie z normą EN ISO 9001, ISO 13485 lub równoważne certyfikaty działań wykonawcy z normami jakościowymi?</w:t>
            </w:r>
          </w:p>
          <w:p w:rsidR="008B3BFA" w:rsidRPr="008B3BFA" w:rsidRDefault="008B3BFA" w:rsidP="008B3B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B3BFA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8B3BFA" w:rsidRPr="008B3BFA" w:rsidRDefault="002A023A" w:rsidP="008B3B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Pytanie niezasadne- Zamawiający w dokumentach dotyczących przetargu nie wskazał, że wymaga poświadczenia, że </w:t>
            </w:r>
            <w:r w:rsidRPr="002A023A">
              <w:rPr>
                <w:rFonts w:ascii="Arial Narrow" w:hAnsi="Arial Narrow" w:cs="Arial"/>
                <w:b/>
                <w:sz w:val="24"/>
                <w:szCs w:val="24"/>
              </w:rPr>
              <w:t xml:space="preserve">Wytwórca stosuje system zarządzania jakością zgodnie z normą EN ISO 9001, </w:t>
            </w:r>
            <w:r w:rsidRPr="002A023A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ISO 13485 lub równoważne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>go certyfikatu działań W</w:t>
            </w:r>
            <w:r w:rsidRPr="002A023A">
              <w:rPr>
                <w:rFonts w:ascii="Arial Narrow" w:hAnsi="Arial Narrow" w:cs="Arial"/>
                <w:b/>
                <w:sz w:val="24"/>
                <w:szCs w:val="24"/>
              </w:rPr>
              <w:t>ykonawcy z normami jakościowymi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>.</w:t>
            </w:r>
          </w:p>
          <w:p w:rsidR="008B3BFA" w:rsidRDefault="008B3BFA" w:rsidP="00192FC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F22474" w:rsidRPr="008B3BFA" w:rsidRDefault="00F22474" w:rsidP="00192FC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B3BFA">
              <w:rPr>
                <w:rFonts w:ascii="Arial Narrow" w:hAnsi="Arial Narrow" w:cs="Arial"/>
                <w:sz w:val="24"/>
                <w:szCs w:val="24"/>
              </w:rPr>
              <w:t>Pytanie 12. Czy Zamawiający dopuści materac składający się z 18 komór (1 strefa głowy - 3 komory pracujące w trybie stałego niskiego ciśnienia; 2 strefa - klatki piersiowej, krzyżowa, ud - 10 komór pracujących w trybie zmiennego niskiego ciśnienia lub stałego niskiego ciśnienia z możliwością wyboru; 3 strefa pięt - 5 komór pracujących w trybie stałego niskiego ciśnienia)?</w:t>
            </w:r>
          </w:p>
          <w:p w:rsidR="008B3BFA" w:rsidRPr="008B3BFA" w:rsidRDefault="008B3BFA" w:rsidP="008B3B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B3BFA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8B3BFA" w:rsidRPr="008B3BFA" w:rsidRDefault="008B3BFA" w:rsidP="008B3BF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B3BFA">
              <w:rPr>
                <w:rFonts w:ascii="Arial Narrow" w:hAnsi="Arial Narrow" w:cs="Arial"/>
                <w:b/>
                <w:sz w:val="24"/>
                <w:szCs w:val="24"/>
              </w:rPr>
              <w:t>Zamawiający nie dopuszcza i pozostawia zapisy SWZ.</w:t>
            </w:r>
          </w:p>
          <w:p w:rsidR="00F22474" w:rsidRPr="008B3BFA" w:rsidRDefault="00F22474" w:rsidP="00192FCB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</w:tbl>
    <w:p w:rsidR="00BE7BFD" w:rsidRPr="008B3BFA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  <w:r w:rsidRPr="008B3BFA">
        <w:rPr>
          <w:rFonts w:ascii="Arial Narrow" w:hAnsi="Arial Narrow" w:cs="Arial"/>
          <w:sz w:val="24"/>
          <w:szCs w:val="24"/>
        </w:rPr>
        <w:t>Zamawiający</w:t>
      </w:r>
    </w:p>
    <w:p w:rsidR="008B3BFA" w:rsidRDefault="008B3BFA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:rsidR="008B3BFA" w:rsidRDefault="008B3BFA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:rsidR="008B3BFA" w:rsidRDefault="008B3BFA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:rsidR="008B3BFA" w:rsidRDefault="008B3BFA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:rsidR="008B3BFA" w:rsidRDefault="008B3BFA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:rsidR="008B3BFA" w:rsidRDefault="008B3BFA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:rsidR="008B3BFA" w:rsidRDefault="008B3BFA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:rsidR="008B3BFA" w:rsidRDefault="008B3BFA" w:rsidP="008B3B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B3BFA" w:rsidRDefault="008B3BFA" w:rsidP="008B3B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B3BFA" w:rsidRDefault="008B3BFA" w:rsidP="008B3B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B3BFA" w:rsidRDefault="008B3BFA" w:rsidP="008B3B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B3BFA" w:rsidRDefault="008B3BFA" w:rsidP="008B3B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B3BFA" w:rsidRDefault="008B3BFA" w:rsidP="008B3B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8B3BFA" w:rsidRPr="00A2003F" w:rsidRDefault="008B3BFA" w:rsidP="008B3B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egz. na 2</w:t>
      </w:r>
      <w:r w:rsidRPr="00A2003F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ark.</w:t>
      </w:r>
    </w:p>
    <w:p w:rsidR="008B3BFA" w:rsidRPr="007909D2" w:rsidRDefault="008B3BFA" w:rsidP="008B3B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7909D2">
        <w:rPr>
          <w:rFonts w:ascii="Arial Narrow" w:hAnsi="Arial Narrow"/>
          <w:sz w:val="18"/>
          <w:szCs w:val="20"/>
        </w:rPr>
        <w:t xml:space="preserve">Egz. 1 – a/a kancelaria  </w:t>
      </w:r>
    </w:p>
    <w:p w:rsidR="008B3BFA" w:rsidRPr="007909D2" w:rsidRDefault="008B3BFA" w:rsidP="008B3B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ndalus"/>
          <w:sz w:val="22"/>
          <w:szCs w:val="22"/>
        </w:rPr>
      </w:pPr>
      <w:r w:rsidRPr="007909D2">
        <w:rPr>
          <w:rFonts w:ascii="Arial Narrow" w:hAnsi="Arial Narrow"/>
          <w:sz w:val="18"/>
          <w:szCs w:val="20"/>
        </w:rPr>
        <w:t xml:space="preserve">Egz. 2 – </w:t>
      </w:r>
      <w:r w:rsidRPr="007909D2">
        <w:rPr>
          <w:rFonts w:ascii="Arial Narrow" w:hAnsi="Arial Narrow" w:cs="Andalus"/>
          <w:sz w:val="18"/>
          <w:szCs w:val="22"/>
        </w:rPr>
        <w:t xml:space="preserve">adresat (platforma e-propublico.pl), </w:t>
      </w:r>
      <w:proofErr w:type="spellStart"/>
      <w:r w:rsidRPr="007909D2">
        <w:rPr>
          <w:rFonts w:ascii="Arial Narrow" w:hAnsi="Arial Narrow" w:cs="Andalus"/>
          <w:sz w:val="18"/>
          <w:szCs w:val="22"/>
        </w:rPr>
        <w:t>SZPubl</w:t>
      </w:r>
      <w:proofErr w:type="spellEnd"/>
      <w:r w:rsidRPr="007909D2">
        <w:rPr>
          <w:rFonts w:ascii="Arial Narrow" w:hAnsi="Arial Narrow" w:cs="Andalus"/>
          <w:sz w:val="18"/>
          <w:szCs w:val="22"/>
        </w:rPr>
        <w:t>. T2612 B5</w:t>
      </w:r>
    </w:p>
    <w:p w:rsidR="008B3BFA" w:rsidRPr="00B9724A" w:rsidRDefault="008B3BFA" w:rsidP="008B3BF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Wyk. </w:t>
      </w:r>
      <w:r>
        <w:rPr>
          <w:rFonts w:ascii="Arial Narrow" w:hAnsi="Arial Narrow"/>
          <w:sz w:val="18"/>
          <w:szCs w:val="20"/>
        </w:rPr>
        <w:t>Marta Sierek</w:t>
      </w:r>
      <w:r w:rsidRPr="00B9724A">
        <w:rPr>
          <w:rFonts w:ascii="Arial Narrow" w:hAnsi="Arial Narrow"/>
          <w:sz w:val="18"/>
          <w:szCs w:val="20"/>
        </w:rPr>
        <w:t>– tel. 261 417</w:t>
      </w:r>
      <w:r>
        <w:rPr>
          <w:rFonts w:ascii="Arial Narrow" w:hAnsi="Arial Narrow"/>
          <w:sz w:val="18"/>
          <w:szCs w:val="20"/>
        </w:rPr>
        <w:t> </w:t>
      </w:r>
      <w:r w:rsidRPr="00B9724A">
        <w:rPr>
          <w:rFonts w:ascii="Arial Narrow" w:hAnsi="Arial Narrow"/>
          <w:sz w:val="18"/>
          <w:szCs w:val="20"/>
        </w:rPr>
        <w:t>449</w:t>
      </w:r>
      <w:r>
        <w:rPr>
          <w:rFonts w:ascii="Arial Narrow" w:hAnsi="Arial Narrow"/>
          <w:sz w:val="18"/>
          <w:szCs w:val="20"/>
        </w:rPr>
        <w:t>, e-mail: marta.sierek@10wsk.mil.pl</w:t>
      </w:r>
    </w:p>
    <w:p w:rsidR="008B3BFA" w:rsidRDefault="008B3BFA" w:rsidP="008B3BFA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>19.08.2025 r.</w:t>
      </w:r>
    </w:p>
    <w:sectPr w:rsidR="008B3BFA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1EFA" w:rsidRDefault="00D41EFA">
      <w:r>
        <w:separator/>
      </w:r>
    </w:p>
  </w:endnote>
  <w:endnote w:type="continuationSeparator" w:id="1">
    <w:p w:rsidR="00D41EFA" w:rsidRDefault="00D41E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u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2F415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2F415A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2F415A" w:rsidRPr="00B862CC">
      <w:rPr>
        <w:rFonts w:ascii="Arial" w:hAnsi="Arial"/>
        <w:sz w:val="18"/>
        <w:szCs w:val="24"/>
      </w:rPr>
      <w:fldChar w:fldCharType="separate"/>
    </w:r>
    <w:r w:rsidR="007909D2">
      <w:rPr>
        <w:rFonts w:ascii="Arial" w:hAnsi="Arial"/>
        <w:noProof/>
        <w:sz w:val="18"/>
        <w:szCs w:val="24"/>
      </w:rPr>
      <w:t>4</w:t>
    </w:r>
    <w:r w:rsidR="002F415A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2F415A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2F415A" w:rsidRPr="00B862CC">
      <w:rPr>
        <w:rFonts w:ascii="Arial" w:hAnsi="Arial"/>
        <w:sz w:val="18"/>
        <w:szCs w:val="24"/>
      </w:rPr>
      <w:fldChar w:fldCharType="separate"/>
    </w:r>
    <w:r w:rsidR="007909D2">
      <w:rPr>
        <w:rFonts w:ascii="Arial" w:hAnsi="Arial"/>
        <w:noProof/>
        <w:sz w:val="18"/>
        <w:szCs w:val="24"/>
      </w:rPr>
      <w:t>4</w:t>
    </w:r>
    <w:r w:rsidR="002F415A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2F415A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7909D2" w:rsidRPr="007909D2">
        <w:rPr>
          <w:rStyle w:val="Numerstrony"/>
          <w:noProof/>
        </w:rPr>
        <w:t>4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1EFA" w:rsidRDefault="00D41EFA">
      <w:r>
        <w:separator/>
      </w:r>
    </w:p>
  </w:footnote>
  <w:footnote w:type="continuationSeparator" w:id="1">
    <w:p w:rsidR="00D41EFA" w:rsidRDefault="00D41EF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474" w:rsidRDefault="00F2247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474" w:rsidRDefault="00F2247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474" w:rsidRDefault="00F2247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22474"/>
    <w:rsid w:val="00031374"/>
    <w:rsid w:val="000A1097"/>
    <w:rsid w:val="000E2A8F"/>
    <w:rsid w:val="0012774F"/>
    <w:rsid w:val="00144B7A"/>
    <w:rsid w:val="00180C6E"/>
    <w:rsid w:val="0029606A"/>
    <w:rsid w:val="002A023A"/>
    <w:rsid w:val="002F415A"/>
    <w:rsid w:val="004848F3"/>
    <w:rsid w:val="004A75F2"/>
    <w:rsid w:val="004E4B64"/>
    <w:rsid w:val="005144A9"/>
    <w:rsid w:val="00520165"/>
    <w:rsid w:val="005B1B08"/>
    <w:rsid w:val="005C4273"/>
    <w:rsid w:val="00632C3C"/>
    <w:rsid w:val="00662BDB"/>
    <w:rsid w:val="006A5DF1"/>
    <w:rsid w:val="006B7198"/>
    <w:rsid w:val="006D4AB3"/>
    <w:rsid w:val="006F3B81"/>
    <w:rsid w:val="007909D2"/>
    <w:rsid w:val="007D7198"/>
    <w:rsid w:val="00843A88"/>
    <w:rsid w:val="00864A4B"/>
    <w:rsid w:val="00870F9F"/>
    <w:rsid w:val="008804B6"/>
    <w:rsid w:val="00897AB0"/>
    <w:rsid w:val="008A3553"/>
    <w:rsid w:val="008B3BFA"/>
    <w:rsid w:val="00A905AC"/>
    <w:rsid w:val="00BA6584"/>
    <w:rsid w:val="00BE7BFD"/>
    <w:rsid w:val="00C370F2"/>
    <w:rsid w:val="00C44EEC"/>
    <w:rsid w:val="00C46732"/>
    <w:rsid w:val="00D22FFA"/>
    <w:rsid w:val="00D41E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22474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C4273"/>
  </w:style>
  <w:style w:type="paragraph" w:styleId="Nagwek1">
    <w:name w:val="heading 1"/>
    <w:basedOn w:val="Normalny"/>
    <w:next w:val="Normalny"/>
    <w:qFormat/>
    <w:rsid w:val="005C427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C4273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5C427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C427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C4273"/>
  </w:style>
  <w:style w:type="paragraph" w:styleId="Tekstpodstawowywcity">
    <w:name w:val="Body Text Indent"/>
    <w:basedOn w:val="Normalny"/>
    <w:rsid w:val="005C4273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C4273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C4273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C4273"/>
    <w:rPr>
      <w:sz w:val="28"/>
    </w:rPr>
  </w:style>
  <w:style w:type="paragraph" w:styleId="Tekstpodstawowywcity3">
    <w:name w:val="Body Text Indent 3"/>
    <w:basedOn w:val="Normalny"/>
    <w:rsid w:val="005C4273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8B3BF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8B3BF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650</Words>
  <Characters>4165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2025-08-19T08:17:00Z</cp:lastPrinted>
  <dcterms:created xsi:type="dcterms:W3CDTF">2025-08-19T08:17:00Z</dcterms:created>
  <dcterms:modified xsi:type="dcterms:W3CDTF">2025-08-19T08:17:00Z</dcterms:modified>
</cp:coreProperties>
</file>