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D5582" w14:textId="77777777"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3E0CC3CF" w14:textId="46FB28F3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ul. Wieniawskiego 1</w:t>
      </w:r>
      <w:r w:rsidR="00AF3928">
        <w:rPr>
          <w:b/>
          <w:sz w:val="22"/>
          <w:szCs w:val="22"/>
        </w:rPr>
        <w:t xml:space="preserve">, </w:t>
      </w:r>
      <w:r w:rsidRPr="00E2393B">
        <w:rPr>
          <w:b/>
          <w:sz w:val="22"/>
          <w:szCs w:val="22"/>
        </w:rPr>
        <w:t>61-712 Poznań</w:t>
      </w:r>
    </w:p>
    <w:p w14:paraId="0AC0BD03" w14:textId="77777777"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14:paraId="1F1FC348" w14:textId="7F9C76F3" w:rsidR="00E2393B" w:rsidRPr="00E2393B" w:rsidRDefault="00F1435C" w:rsidP="00D7215C">
      <w:pPr>
        <w:tabs>
          <w:tab w:val="left" w:pos="11685"/>
        </w:tabs>
        <w:spacing w:line="360" w:lineRule="auto"/>
        <w:rPr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D63B84">
        <w:rPr>
          <w:b/>
          <w:bCs/>
          <w:sz w:val="24"/>
          <w:szCs w:val="24"/>
        </w:rPr>
        <w:t>5535</w:t>
      </w:r>
      <w:r w:rsidRPr="00F1435C">
        <w:rPr>
          <w:b/>
          <w:bCs/>
          <w:sz w:val="24"/>
          <w:szCs w:val="24"/>
        </w:rPr>
        <w:t>/2</w:t>
      </w:r>
      <w:r w:rsidR="00D7215C">
        <w:rPr>
          <w:b/>
          <w:bCs/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                                                                    </w:t>
      </w:r>
      <w:r w:rsidR="00D7215C">
        <w:rPr>
          <w:sz w:val="24"/>
          <w:szCs w:val="24"/>
        </w:rPr>
        <w:t xml:space="preserve">                                                                                                            </w:t>
      </w:r>
      <w:r w:rsidR="00E2393B" w:rsidRPr="00E2393B">
        <w:rPr>
          <w:sz w:val="24"/>
          <w:szCs w:val="24"/>
        </w:rPr>
        <w:t xml:space="preserve">Poznań, </w:t>
      </w:r>
      <w:r w:rsidR="00D63B84">
        <w:rPr>
          <w:sz w:val="24"/>
          <w:szCs w:val="24"/>
        </w:rPr>
        <w:t>20.08</w:t>
      </w:r>
      <w:r w:rsidR="00D7215C">
        <w:rPr>
          <w:sz w:val="24"/>
          <w:szCs w:val="24"/>
        </w:rPr>
        <w:t>.</w:t>
      </w:r>
      <w:r w:rsidR="00E2393B" w:rsidRPr="00E2393B">
        <w:rPr>
          <w:sz w:val="24"/>
          <w:szCs w:val="24"/>
        </w:rPr>
        <w:t>202</w:t>
      </w:r>
      <w:r w:rsidR="00D7215C">
        <w:rPr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r.</w:t>
      </w:r>
    </w:p>
    <w:p w14:paraId="2093548F" w14:textId="77777777"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4F1FBCA7" w14:textId="77777777" w:rsidR="00D7215C" w:rsidRPr="00E2393B" w:rsidRDefault="00D7215C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</w:p>
    <w:p w14:paraId="0F95302F" w14:textId="67005FD7" w:rsidR="008A6F61" w:rsidRPr="008A6F61" w:rsidRDefault="00E2393B" w:rsidP="008A6F61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D63B84">
        <w:rPr>
          <w:b/>
          <w:sz w:val="24"/>
          <w:szCs w:val="24"/>
        </w:rPr>
        <w:t>20.08</w:t>
      </w:r>
      <w:r w:rsidRPr="00E2393B">
        <w:rPr>
          <w:b/>
          <w:sz w:val="24"/>
          <w:szCs w:val="24"/>
        </w:rPr>
        <w:t>.202</w:t>
      </w:r>
      <w:r w:rsidR="00D7215C">
        <w:rPr>
          <w:b/>
          <w:sz w:val="24"/>
          <w:szCs w:val="24"/>
        </w:rPr>
        <w:t>5</w:t>
      </w:r>
      <w:r w:rsidRPr="00E2393B">
        <w:rPr>
          <w:b/>
          <w:sz w:val="24"/>
          <w:szCs w:val="24"/>
        </w:rPr>
        <w:t xml:space="preserve"> r. o godzinie </w:t>
      </w:r>
      <w:r w:rsidR="00D63B84">
        <w:rPr>
          <w:b/>
          <w:sz w:val="24"/>
          <w:szCs w:val="24"/>
        </w:rPr>
        <w:t>11:00</w:t>
      </w:r>
      <w:r w:rsidRPr="00E2393B">
        <w:rPr>
          <w:b/>
          <w:sz w:val="24"/>
          <w:szCs w:val="24"/>
        </w:rPr>
        <w:t xml:space="preserve"> dokonano otwarcia ofert w postępowaniu </w:t>
      </w:r>
      <w:r w:rsidR="0080476F">
        <w:rPr>
          <w:b/>
          <w:sz w:val="24"/>
          <w:szCs w:val="24"/>
        </w:rPr>
        <w:t>ZP/5535/25</w:t>
      </w:r>
      <w:r w:rsidR="008A6F61" w:rsidRPr="008A6F61">
        <w:rPr>
          <w:b/>
          <w:bCs/>
          <w:i/>
          <w:iCs/>
          <w:sz w:val="24"/>
          <w:szCs w:val="24"/>
          <w:lang w:eastAsia="x-none"/>
        </w:rPr>
        <w:t xml:space="preserve"> </w:t>
      </w:r>
    </w:p>
    <w:p w14:paraId="6966228F" w14:textId="77777777" w:rsidR="00E2393B" w:rsidRPr="00E2393B" w:rsidRDefault="00E2393B" w:rsidP="008A6F61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14:paraId="0E48BD97" w14:textId="54EF146D"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80476F">
        <w:rPr>
          <w:b/>
          <w:sz w:val="24"/>
          <w:szCs w:val="24"/>
        </w:rPr>
        <w:t>4</w:t>
      </w:r>
      <w:r w:rsidRPr="00E2393B">
        <w:rPr>
          <w:b/>
          <w:sz w:val="24"/>
          <w:szCs w:val="24"/>
        </w:rPr>
        <w:t xml:space="preserve"> ofert</w:t>
      </w:r>
      <w:r w:rsidR="0080476F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14:paraId="179E0414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151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835"/>
        <w:gridCol w:w="1275"/>
        <w:gridCol w:w="1276"/>
        <w:gridCol w:w="1275"/>
        <w:gridCol w:w="1275"/>
        <w:gridCol w:w="1275"/>
        <w:gridCol w:w="1275"/>
        <w:gridCol w:w="1275"/>
        <w:gridCol w:w="1275"/>
        <w:gridCol w:w="1275"/>
      </w:tblGrid>
      <w:tr w:rsidR="00D63B84" w:rsidRPr="00C06184" w14:paraId="0907B78F" w14:textId="7B33418F" w:rsidTr="00AF3928">
        <w:trPr>
          <w:jc w:val="center"/>
        </w:trPr>
        <w:tc>
          <w:tcPr>
            <w:tcW w:w="846" w:type="dxa"/>
            <w:shd w:val="clear" w:color="auto" w:fill="F2F2F2"/>
            <w:vAlign w:val="center"/>
          </w:tcPr>
          <w:p w14:paraId="240F2BEA" w14:textId="77777777" w:rsidR="00D63B84" w:rsidRPr="00C06184" w:rsidRDefault="00D63B84" w:rsidP="00D63B84">
            <w:pPr>
              <w:jc w:val="center"/>
            </w:pPr>
            <w:r w:rsidRPr="00C06184">
              <w:t>Oferta nr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5146FC5" w14:textId="77777777" w:rsidR="00D63B84" w:rsidRPr="00C06184" w:rsidRDefault="00D63B84" w:rsidP="00D63B84">
            <w:pPr>
              <w:jc w:val="center"/>
            </w:pPr>
            <w:r w:rsidRPr="00C06184">
              <w:t>Nazwa i adres wykonawcy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C10C883" w14:textId="77777777" w:rsidR="00D63B84" w:rsidRPr="00C06184" w:rsidRDefault="00D63B84" w:rsidP="00D63B84">
            <w:pPr>
              <w:jc w:val="center"/>
            </w:pPr>
            <w:r w:rsidRPr="00C06184">
              <w:t>Cena oferty</w:t>
            </w:r>
          </w:p>
          <w:p w14:paraId="1AE90B74" w14:textId="77777777" w:rsidR="00D63B84" w:rsidRPr="00C06184" w:rsidRDefault="00D63B84" w:rsidP="00D63B84">
            <w:pPr>
              <w:jc w:val="center"/>
            </w:pPr>
            <w:r w:rsidRPr="00C06184">
              <w:t>Część 1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9692E04" w14:textId="77777777" w:rsidR="00D63B84" w:rsidRPr="00C06184" w:rsidRDefault="00D63B84" w:rsidP="00D63B84">
            <w:pPr>
              <w:jc w:val="center"/>
            </w:pPr>
            <w:r w:rsidRPr="00C06184">
              <w:t>Cena oferty</w:t>
            </w:r>
          </w:p>
          <w:p w14:paraId="5317373A" w14:textId="77777777" w:rsidR="00D63B84" w:rsidRPr="00C06184" w:rsidRDefault="00D63B84" w:rsidP="00D63B84">
            <w:pPr>
              <w:jc w:val="center"/>
            </w:pPr>
            <w:r w:rsidRPr="00C06184">
              <w:t>Część 2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3CAE9BF0" w14:textId="77777777" w:rsidR="00D63B84" w:rsidRPr="00C06184" w:rsidRDefault="00D63B84" w:rsidP="00D63B84">
            <w:pPr>
              <w:jc w:val="center"/>
            </w:pPr>
            <w:r w:rsidRPr="00C06184">
              <w:t>Cena oferty</w:t>
            </w:r>
          </w:p>
          <w:p w14:paraId="11A1274C" w14:textId="77777777" w:rsidR="00D63B84" w:rsidRPr="00C06184" w:rsidRDefault="00D63B84" w:rsidP="00D63B84">
            <w:pPr>
              <w:jc w:val="center"/>
            </w:pPr>
            <w:r w:rsidRPr="00C06184">
              <w:t>Część 3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E6D51AB" w14:textId="77777777" w:rsidR="00D63B84" w:rsidRPr="00C06184" w:rsidRDefault="00D63B84" w:rsidP="00D63B84">
            <w:pPr>
              <w:jc w:val="center"/>
            </w:pPr>
            <w:r w:rsidRPr="00C06184">
              <w:t>Cena oferty</w:t>
            </w:r>
          </w:p>
          <w:p w14:paraId="72E2FCC3" w14:textId="77777777" w:rsidR="00D63B84" w:rsidRPr="00C06184" w:rsidRDefault="00D63B84" w:rsidP="00D63B84">
            <w:pPr>
              <w:jc w:val="center"/>
            </w:pPr>
            <w:r w:rsidRPr="00C06184">
              <w:t>Część 4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7177D508" w14:textId="77777777" w:rsidR="00D63B84" w:rsidRPr="00C06184" w:rsidRDefault="00D63B84" w:rsidP="00D63B84">
            <w:pPr>
              <w:jc w:val="center"/>
            </w:pPr>
            <w:r w:rsidRPr="00C06184">
              <w:t>Cena oferty</w:t>
            </w:r>
          </w:p>
          <w:p w14:paraId="6CDF31AC" w14:textId="3C4034D8" w:rsidR="00D63B84" w:rsidRPr="00C06184" w:rsidRDefault="00D63B84" w:rsidP="00D63B84">
            <w:pPr>
              <w:jc w:val="center"/>
            </w:pPr>
            <w:r w:rsidRPr="00C06184">
              <w:t xml:space="preserve">Część </w:t>
            </w:r>
            <w:r>
              <w:t>5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0FB37C6" w14:textId="77777777" w:rsidR="00D63B84" w:rsidRPr="00C06184" w:rsidRDefault="00D63B84" w:rsidP="00D63B84">
            <w:pPr>
              <w:jc w:val="center"/>
            </w:pPr>
            <w:r w:rsidRPr="00C06184">
              <w:t>Cena oferty</w:t>
            </w:r>
          </w:p>
          <w:p w14:paraId="5BF5944B" w14:textId="2F6F6DB8" w:rsidR="00D63B84" w:rsidRPr="00C06184" w:rsidRDefault="00D63B84" w:rsidP="00D63B84">
            <w:pPr>
              <w:jc w:val="center"/>
            </w:pPr>
            <w:r w:rsidRPr="00C06184">
              <w:t xml:space="preserve">Część </w:t>
            </w:r>
            <w:r>
              <w:t>6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C6641C8" w14:textId="77777777" w:rsidR="00D63B84" w:rsidRPr="00C06184" w:rsidRDefault="00D63B84" w:rsidP="00D63B84">
            <w:pPr>
              <w:jc w:val="center"/>
            </w:pPr>
            <w:r w:rsidRPr="00C06184">
              <w:t>Cena oferty</w:t>
            </w:r>
          </w:p>
          <w:p w14:paraId="5A74915E" w14:textId="4E131966" w:rsidR="00D63B84" w:rsidRPr="00C06184" w:rsidRDefault="00D63B84" w:rsidP="00D63B84">
            <w:pPr>
              <w:jc w:val="center"/>
            </w:pPr>
            <w:r w:rsidRPr="00C06184">
              <w:t xml:space="preserve">Część </w:t>
            </w:r>
            <w:r>
              <w:t>7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649C715" w14:textId="77777777" w:rsidR="00D63B84" w:rsidRPr="00C06184" w:rsidRDefault="00D63B84" w:rsidP="00D63B84">
            <w:pPr>
              <w:jc w:val="center"/>
            </w:pPr>
            <w:r w:rsidRPr="00C06184">
              <w:t>Cena oferty</w:t>
            </w:r>
          </w:p>
          <w:p w14:paraId="0879CB81" w14:textId="327EF47B" w:rsidR="00D63B84" w:rsidRPr="00C06184" w:rsidRDefault="00D63B84" w:rsidP="00D63B84">
            <w:pPr>
              <w:jc w:val="center"/>
            </w:pPr>
            <w:r w:rsidRPr="00C06184">
              <w:t xml:space="preserve">Część </w:t>
            </w:r>
            <w:r>
              <w:t>8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7A7BA6E" w14:textId="77777777" w:rsidR="00D63B84" w:rsidRPr="00D63B84" w:rsidRDefault="00D63B84" w:rsidP="00D63B84">
            <w:pPr>
              <w:jc w:val="center"/>
            </w:pPr>
            <w:r w:rsidRPr="00D63B84">
              <w:t>Cena oferty</w:t>
            </w:r>
          </w:p>
          <w:p w14:paraId="7866FE56" w14:textId="7F3EF1E4" w:rsidR="00D63B84" w:rsidRPr="00C06184" w:rsidRDefault="00D63B84" w:rsidP="00D63B84">
            <w:pPr>
              <w:jc w:val="center"/>
            </w:pPr>
            <w:r w:rsidRPr="00D63B84">
              <w:t xml:space="preserve">Część </w:t>
            </w:r>
            <w:r>
              <w:t>9</w:t>
            </w:r>
          </w:p>
        </w:tc>
      </w:tr>
      <w:tr w:rsidR="00D63B84" w:rsidRPr="00C06184" w14:paraId="29C011A8" w14:textId="22381EF5" w:rsidTr="00AF3928">
        <w:trPr>
          <w:trHeight w:val="680"/>
          <w:jc w:val="center"/>
        </w:trPr>
        <w:tc>
          <w:tcPr>
            <w:tcW w:w="846" w:type="dxa"/>
            <w:vAlign w:val="center"/>
          </w:tcPr>
          <w:p w14:paraId="0819A006" w14:textId="77777777" w:rsidR="00D63B84" w:rsidRPr="00C06184" w:rsidRDefault="00D63B84" w:rsidP="00F1435C">
            <w:pPr>
              <w:jc w:val="center"/>
            </w:pPr>
            <w:r w:rsidRPr="00C06184">
              <w:t>1</w:t>
            </w:r>
          </w:p>
        </w:tc>
        <w:tc>
          <w:tcPr>
            <w:tcW w:w="2835" w:type="dxa"/>
            <w:vAlign w:val="center"/>
          </w:tcPr>
          <w:p w14:paraId="55B4E20D" w14:textId="1958C991" w:rsidR="00AF3928" w:rsidRDefault="00AF3928" w:rsidP="00AF3928">
            <w:pPr>
              <w:jc w:val="both"/>
            </w:pPr>
            <w:proofErr w:type="spellStart"/>
            <w:r>
              <w:t>Alexandre</w:t>
            </w:r>
            <w:proofErr w:type="spellEnd"/>
            <w:r>
              <w:t xml:space="preserve"> </w:t>
            </w:r>
            <w:proofErr w:type="spellStart"/>
            <w:r>
              <w:t>Millies</w:t>
            </w:r>
            <w:proofErr w:type="spellEnd"/>
            <w:r>
              <w:t xml:space="preserve"> </w:t>
            </w:r>
            <w:proofErr w:type="spellStart"/>
            <w:r>
              <w:t>Lacroix</w:t>
            </w:r>
            <w:proofErr w:type="spellEnd"/>
            <w:r>
              <w:t xml:space="preserve"> AML Company</w:t>
            </w:r>
          </w:p>
          <w:p w14:paraId="4E386B4A" w14:textId="77777777" w:rsidR="00D63B84" w:rsidRDefault="00AF3928" w:rsidP="00AF3928">
            <w:pPr>
              <w:jc w:val="both"/>
            </w:pPr>
            <w:r>
              <w:t>ul. Za łąkami 1/64</w:t>
            </w:r>
          </w:p>
          <w:p w14:paraId="1DF3B236" w14:textId="5F03BCC7" w:rsidR="00AF3928" w:rsidRPr="00C06184" w:rsidRDefault="00AF3928" w:rsidP="00AF3928">
            <w:pPr>
              <w:jc w:val="both"/>
            </w:pPr>
            <w:r w:rsidRPr="00AF3928">
              <w:t>02-798</w:t>
            </w:r>
            <w:r>
              <w:t xml:space="preserve"> Warszawa</w:t>
            </w:r>
          </w:p>
        </w:tc>
        <w:tc>
          <w:tcPr>
            <w:tcW w:w="1275" w:type="dxa"/>
            <w:vAlign w:val="center"/>
          </w:tcPr>
          <w:p w14:paraId="29087B77" w14:textId="0D86BF27" w:rsidR="00D63B84" w:rsidRPr="00C06184" w:rsidRDefault="00AF3928" w:rsidP="004A4A0D">
            <w:pPr>
              <w:jc w:val="center"/>
            </w:pPr>
            <w:r>
              <w:t>-</w:t>
            </w:r>
          </w:p>
        </w:tc>
        <w:tc>
          <w:tcPr>
            <w:tcW w:w="1276" w:type="dxa"/>
            <w:vAlign w:val="center"/>
          </w:tcPr>
          <w:p w14:paraId="45754066" w14:textId="055FF9D0" w:rsidR="00D63B84" w:rsidRPr="00C06184" w:rsidRDefault="00AF3928" w:rsidP="006C2B48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3E345D6D" w14:textId="4DFF4E58" w:rsidR="00D63B84" w:rsidRPr="00C06184" w:rsidRDefault="00AF3928" w:rsidP="006C2B48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79F0E64D" w14:textId="5D40799F" w:rsidR="00D63B84" w:rsidRPr="00C06184" w:rsidRDefault="00AF3928" w:rsidP="006C2B48">
            <w:pPr>
              <w:jc w:val="center"/>
            </w:pPr>
            <w:r>
              <w:t>4</w:t>
            </w:r>
            <w:r w:rsidRPr="00AF3928">
              <w:t>2054,44</w:t>
            </w:r>
          </w:p>
        </w:tc>
        <w:tc>
          <w:tcPr>
            <w:tcW w:w="1275" w:type="dxa"/>
            <w:vAlign w:val="center"/>
          </w:tcPr>
          <w:p w14:paraId="06E6E87C" w14:textId="566D5F22" w:rsidR="00D63B84" w:rsidRDefault="00AF3928" w:rsidP="006C2B48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75B13CC1" w14:textId="3CE77B09" w:rsidR="00D63B84" w:rsidRDefault="00AF3928" w:rsidP="006C2B48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3AB73D2A" w14:textId="1767E063" w:rsidR="00D63B84" w:rsidRDefault="00AF3928" w:rsidP="006C2B48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3D4CB336" w14:textId="071800D2" w:rsidR="00D63B84" w:rsidRDefault="00AF3928" w:rsidP="006C2B48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5E085E44" w14:textId="3EE43D60" w:rsidR="00D63B84" w:rsidRDefault="00AF3928" w:rsidP="006C2B48">
            <w:pPr>
              <w:jc w:val="center"/>
            </w:pPr>
            <w:r>
              <w:t>-</w:t>
            </w:r>
          </w:p>
        </w:tc>
      </w:tr>
      <w:tr w:rsidR="00D63B84" w:rsidRPr="00C06184" w14:paraId="5752D850" w14:textId="02153890" w:rsidTr="00AF3928">
        <w:trPr>
          <w:trHeight w:val="880"/>
          <w:jc w:val="center"/>
        </w:trPr>
        <w:tc>
          <w:tcPr>
            <w:tcW w:w="846" w:type="dxa"/>
            <w:vAlign w:val="center"/>
          </w:tcPr>
          <w:p w14:paraId="48723345" w14:textId="77777777" w:rsidR="00D63B84" w:rsidRPr="00C06184" w:rsidRDefault="00D63B84" w:rsidP="00F1435C">
            <w:pPr>
              <w:jc w:val="center"/>
            </w:pPr>
            <w:r w:rsidRPr="00C06184">
              <w:t>2</w:t>
            </w:r>
          </w:p>
        </w:tc>
        <w:tc>
          <w:tcPr>
            <w:tcW w:w="2835" w:type="dxa"/>
            <w:vAlign w:val="center"/>
          </w:tcPr>
          <w:p w14:paraId="65619416" w14:textId="68F2D950" w:rsidR="00AF3928" w:rsidRDefault="00AF3928" w:rsidP="00AF3928">
            <w:r>
              <w:t xml:space="preserve">Czysto4u </w:t>
            </w:r>
            <w:proofErr w:type="spellStart"/>
            <w:r>
              <w:t>Sp</w:t>
            </w:r>
            <w:proofErr w:type="spellEnd"/>
            <w:r>
              <w:t xml:space="preserve"> z o.o.</w:t>
            </w:r>
          </w:p>
          <w:p w14:paraId="3EC57EEE" w14:textId="39A33612" w:rsidR="00AF3928" w:rsidRDefault="00AF3928" w:rsidP="00AF3928">
            <w:r>
              <w:t>ul. Armii Krajowej 40/1,</w:t>
            </w:r>
          </w:p>
          <w:p w14:paraId="23F89AD7" w14:textId="071153B8" w:rsidR="00D63B84" w:rsidRPr="00C06184" w:rsidRDefault="00AF3928" w:rsidP="00AF3928">
            <w:r>
              <w:t>Opole 45-071</w:t>
            </w:r>
          </w:p>
        </w:tc>
        <w:tc>
          <w:tcPr>
            <w:tcW w:w="1275" w:type="dxa"/>
            <w:vAlign w:val="center"/>
          </w:tcPr>
          <w:p w14:paraId="1358F556" w14:textId="6AA94C90" w:rsidR="00D63B84" w:rsidRPr="00C06184" w:rsidRDefault="00AF3928" w:rsidP="00F1435C">
            <w:pPr>
              <w:jc w:val="center"/>
            </w:pPr>
            <w:r>
              <w:t>-</w:t>
            </w:r>
          </w:p>
        </w:tc>
        <w:tc>
          <w:tcPr>
            <w:tcW w:w="1276" w:type="dxa"/>
            <w:vAlign w:val="center"/>
          </w:tcPr>
          <w:p w14:paraId="56C8A5CE" w14:textId="6A189C2E" w:rsidR="00D63B84" w:rsidRPr="00C06184" w:rsidRDefault="00AF3928" w:rsidP="00F1435C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6A8DA733" w14:textId="4D2C897F" w:rsidR="00D63B84" w:rsidRPr="00C06184" w:rsidRDefault="00AF3928" w:rsidP="004A4A0D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575447C9" w14:textId="40A39F7C" w:rsidR="00D63B84" w:rsidRPr="00C06184" w:rsidRDefault="00AF3928" w:rsidP="004A4A0D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16B3D700" w14:textId="602A236C" w:rsidR="00D63B84" w:rsidRDefault="00AF3928" w:rsidP="004A4A0D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36881BEB" w14:textId="4B9DDC19" w:rsidR="00D63B84" w:rsidRDefault="00AF3928" w:rsidP="004A4A0D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2C00B70D" w14:textId="02117A36" w:rsidR="00D63B84" w:rsidRDefault="00AF3928" w:rsidP="004A4A0D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5A52C405" w14:textId="738A15E6" w:rsidR="00D63B84" w:rsidRDefault="00AF3928" w:rsidP="004A4A0D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0327A856" w14:textId="14C87E7D" w:rsidR="00D63B84" w:rsidRDefault="00AF3928" w:rsidP="004A4A0D">
            <w:pPr>
              <w:jc w:val="center"/>
            </w:pPr>
            <w:r w:rsidRPr="00AF3928">
              <w:t>45 314,70</w:t>
            </w:r>
          </w:p>
        </w:tc>
      </w:tr>
      <w:tr w:rsidR="00D63B84" w:rsidRPr="00C06184" w14:paraId="7EABA4E2" w14:textId="23718B51" w:rsidTr="00AF3928">
        <w:trPr>
          <w:trHeight w:val="801"/>
          <w:jc w:val="center"/>
        </w:trPr>
        <w:tc>
          <w:tcPr>
            <w:tcW w:w="846" w:type="dxa"/>
            <w:vAlign w:val="center"/>
          </w:tcPr>
          <w:p w14:paraId="20415D4A" w14:textId="77777777" w:rsidR="00D63B84" w:rsidRPr="00C06184" w:rsidRDefault="00D63B84" w:rsidP="00F1435C">
            <w:pPr>
              <w:jc w:val="center"/>
            </w:pPr>
            <w:r w:rsidRPr="00C06184">
              <w:t>3</w:t>
            </w:r>
          </w:p>
        </w:tc>
        <w:tc>
          <w:tcPr>
            <w:tcW w:w="2835" w:type="dxa"/>
            <w:vAlign w:val="center"/>
          </w:tcPr>
          <w:p w14:paraId="2D62EFD5" w14:textId="77777777" w:rsidR="00AF3928" w:rsidRDefault="00AF3928" w:rsidP="00AF3928">
            <w:pPr>
              <w:jc w:val="both"/>
            </w:pPr>
            <w:r>
              <w:t>Konsorcjum:</w:t>
            </w:r>
          </w:p>
          <w:p w14:paraId="5B6D6E8E" w14:textId="47978171" w:rsidR="00AF3928" w:rsidRDefault="00AF3928" w:rsidP="00AF3928">
            <w:pPr>
              <w:jc w:val="both"/>
            </w:pPr>
            <w:proofErr w:type="spellStart"/>
            <w:r>
              <w:t>Multisor</w:t>
            </w:r>
            <w:proofErr w:type="spellEnd"/>
            <w:r>
              <w:t xml:space="preserve"> Sp z o.o. </w:t>
            </w:r>
          </w:p>
          <w:p w14:paraId="48254058" w14:textId="75015177" w:rsidR="00AF3928" w:rsidRDefault="00AF3928" w:rsidP="00AF3928">
            <w:pPr>
              <w:jc w:val="both"/>
            </w:pPr>
            <w:r w:rsidRPr="00AF3928">
              <w:t>ul.</w:t>
            </w:r>
            <w:r>
              <w:t xml:space="preserve"> </w:t>
            </w:r>
            <w:proofErr w:type="spellStart"/>
            <w:r w:rsidRPr="00AF3928">
              <w:t>B.Czerwińskiego</w:t>
            </w:r>
            <w:proofErr w:type="spellEnd"/>
            <w:r w:rsidRPr="00AF3928">
              <w:t xml:space="preserve"> 6/207,</w:t>
            </w:r>
          </w:p>
          <w:p w14:paraId="15565C3F" w14:textId="58225772" w:rsidR="00AF3928" w:rsidRDefault="00AF3928" w:rsidP="00AF3928">
            <w:pPr>
              <w:jc w:val="both"/>
            </w:pPr>
            <w:r w:rsidRPr="00AF3928">
              <w:t>Katowice 40-123</w:t>
            </w:r>
          </w:p>
          <w:p w14:paraId="52B9650B" w14:textId="3D5B5CBB" w:rsidR="00D63B84" w:rsidRPr="00C06184" w:rsidRDefault="00AF3928" w:rsidP="00AF3928">
            <w:pPr>
              <w:jc w:val="both"/>
            </w:pPr>
            <w:r>
              <w:t xml:space="preserve">i Opolska Grupa Sprzątania </w:t>
            </w:r>
            <w:proofErr w:type="spellStart"/>
            <w:r>
              <w:t>Sp</w:t>
            </w:r>
            <w:proofErr w:type="spellEnd"/>
            <w:r>
              <w:t xml:space="preserve"> z o.o., </w:t>
            </w:r>
            <w:r w:rsidRPr="00AF3928">
              <w:t>ul. Strzelecka 1, Opole 46-020</w:t>
            </w:r>
          </w:p>
        </w:tc>
        <w:tc>
          <w:tcPr>
            <w:tcW w:w="1275" w:type="dxa"/>
            <w:vAlign w:val="center"/>
          </w:tcPr>
          <w:p w14:paraId="2D663123" w14:textId="79DBBD34" w:rsidR="00D63B84" w:rsidRPr="00C06184" w:rsidRDefault="00AF3928" w:rsidP="00F1435C">
            <w:pPr>
              <w:jc w:val="center"/>
            </w:pPr>
            <w:r w:rsidRPr="00AF3928">
              <w:t>389 866,26</w:t>
            </w:r>
          </w:p>
        </w:tc>
        <w:tc>
          <w:tcPr>
            <w:tcW w:w="1276" w:type="dxa"/>
            <w:vAlign w:val="center"/>
          </w:tcPr>
          <w:p w14:paraId="4477D2E6" w14:textId="63F2AAA4" w:rsidR="00D63B84" w:rsidRPr="00C06184" w:rsidRDefault="00AF3928" w:rsidP="00F1435C">
            <w:pPr>
              <w:jc w:val="center"/>
            </w:pPr>
            <w:r w:rsidRPr="00AF3928">
              <w:t>170 878,27</w:t>
            </w:r>
          </w:p>
        </w:tc>
        <w:tc>
          <w:tcPr>
            <w:tcW w:w="1275" w:type="dxa"/>
            <w:vAlign w:val="center"/>
          </w:tcPr>
          <w:p w14:paraId="43E28A76" w14:textId="6F893BA1" w:rsidR="00D63B84" w:rsidRPr="00C06184" w:rsidRDefault="00AF3928" w:rsidP="00F1435C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64E6A097" w14:textId="7EC183EC" w:rsidR="00D63B84" w:rsidRPr="00C06184" w:rsidRDefault="00AF3928" w:rsidP="00F1435C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56422D34" w14:textId="1B1A9C43" w:rsidR="00D63B84" w:rsidRPr="00C06184" w:rsidRDefault="00AF3928" w:rsidP="00F1435C">
            <w:pPr>
              <w:jc w:val="center"/>
            </w:pPr>
            <w:r w:rsidRPr="00AF3928">
              <w:t>383 930,63</w:t>
            </w:r>
          </w:p>
        </w:tc>
        <w:tc>
          <w:tcPr>
            <w:tcW w:w="1275" w:type="dxa"/>
            <w:vAlign w:val="center"/>
          </w:tcPr>
          <w:p w14:paraId="0C81CFF6" w14:textId="15445C92" w:rsidR="00D63B84" w:rsidRPr="00C06184" w:rsidRDefault="00AF3928" w:rsidP="00F1435C">
            <w:pPr>
              <w:jc w:val="center"/>
            </w:pPr>
            <w:r w:rsidRPr="00AF3928">
              <w:t>122 748,49</w:t>
            </w:r>
          </w:p>
        </w:tc>
        <w:tc>
          <w:tcPr>
            <w:tcW w:w="1275" w:type="dxa"/>
            <w:vAlign w:val="center"/>
          </w:tcPr>
          <w:p w14:paraId="3BB7D08A" w14:textId="307C3533" w:rsidR="00D63B84" w:rsidRPr="00C06184" w:rsidRDefault="00AF3928" w:rsidP="00F1435C">
            <w:pPr>
              <w:jc w:val="center"/>
            </w:pPr>
            <w:r w:rsidRPr="00AF3928">
              <w:t>575 966,29</w:t>
            </w:r>
          </w:p>
        </w:tc>
        <w:tc>
          <w:tcPr>
            <w:tcW w:w="1275" w:type="dxa"/>
            <w:vAlign w:val="center"/>
          </w:tcPr>
          <w:p w14:paraId="3A2841E7" w14:textId="2811BFF8" w:rsidR="00D63B84" w:rsidRPr="00C06184" w:rsidRDefault="00AF3928" w:rsidP="00F1435C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55FA6302" w14:textId="4BFE49C9" w:rsidR="00D63B84" w:rsidRPr="00C06184" w:rsidRDefault="00AF3928" w:rsidP="00F1435C">
            <w:pPr>
              <w:jc w:val="center"/>
            </w:pPr>
            <w:r>
              <w:t>-</w:t>
            </w:r>
          </w:p>
        </w:tc>
      </w:tr>
      <w:tr w:rsidR="00D63B84" w:rsidRPr="00C06184" w14:paraId="307691F1" w14:textId="01B52BF5" w:rsidTr="00AF3928">
        <w:trPr>
          <w:trHeight w:val="700"/>
          <w:jc w:val="center"/>
        </w:trPr>
        <w:tc>
          <w:tcPr>
            <w:tcW w:w="846" w:type="dxa"/>
            <w:vAlign w:val="center"/>
          </w:tcPr>
          <w:p w14:paraId="19E15EC0" w14:textId="77777777" w:rsidR="00D63B84" w:rsidRPr="00C06184" w:rsidRDefault="00D63B84" w:rsidP="00F1435C">
            <w:pPr>
              <w:jc w:val="center"/>
            </w:pPr>
            <w:r w:rsidRPr="00C06184">
              <w:t>4</w:t>
            </w:r>
          </w:p>
        </w:tc>
        <w:tc>
          <w:tcPr>
            <w:tcW w:w="2835" w:type="dxa"/>
            <w:vAlign w:val="center"/>
          </w:tcPr>
          <w:p w14:paraId="2C9EC617" w14:textId="12CBFA94" w:rsidR="00AF3928" w:rsidRDefault="00AF3928" w:rsidP="00AF3928">
            <w:pPr>
              <w:jc w:val="both"/>
            </w:pPr>
            <w:r>
              <w:t>Zakład Usługowy Sprzątanie Wnętrz A. Nowakowski, M. Nowakowska Spółka Jawna</w:t>
            </w:r>
          </w:p>
          <w:p w14:paraId="79A8AC64" w14:textId="3658AB13" w:rsidR="00D63B84" w:rsidRPr="00C06184" w:rsidRDefault="00AF3928" w:rsidP="00AF3928">
            <w:pPr>
              <w:jc w:val="both"/>
            </w:pPr>
            <w:r>
              <w:t xml:space="preserve">ADRES WYKONAWCY: 60-682 Poznań, Os. </w:t>
            </w:r>
            <w:proofErr w:type="spellStart"/>
            <w:r>
              <w:t>B.Śmiałego</w:t>
            </w:r>
            <w:proofErr w:type="spellEnd"/>
            <w:r>
              <w:t xml:space="preserve"> 30/141</w:t>
            </w:r>
          </w:p>
        </w:tc>
        <w:tc>
          <w:tcPr>
            <w:tcW w:w="1275" w:type="dxa"/>
            <w:vAlign w:val="center"/>
          </w:tcPr>
          <w:p w14:paraId="56EA7622" w14:textId="20AAE58D" w:rsidR="00D63B84" w:rsidRPr="00C06184" w:rsidRDefault="00AF3928" w:rsidP="004A4A0D">
            <w:pPr>
              <w:jc w:val="center"/>
            </w:pPr>
            <w:r w:rsidRPr="00AF3928">
              <w:t>146 291,28</w:t>
            </w:r>
          </w:p>
        </w:tc>
        <w:tc>
          <w:tcPr>
            <w:tcW w:w="1276" w:type="dxa"/>
            <w:vAlign w:val="center"/>
          </w:tcPr>
          <w:p w14:paraId="7BC2CF4A" w14:textId="2018F33B" w:rsidR="00D63B84" w:rsidRPr="00C06184" w:rsidRDefault="00AF3928" w:rsidP="00F1435C">
            <w:pPr>
              <w:jc w:val="center"/>
            </w:pPr>
            <w:r w:rsidRPr="00AF3928">
              <w:t>69 111,54</w:t>
            </w:r>
          </w:p>
        </w:tc>
        <w:tc>
          <w:tcPr>
            <w:tcW w:w="1275" w:type="dxa"/>
            <w:vAlign w:val="center"/>
          </w:tcPr>
          <w:p w14:paraId="7B973B05" w14:textId="672A5B82" w:rsidR="00D63B84" w:rsidRPr="00C06184" w:rsidRDefault="00AF3928" w:rsidP="00F1435C">
            <w:pPr>
              <w:jc w:val="center"/>
            </w:pPr>
            <w:r w:rsidRPr="00AF3928">
              <w:t>7 463,05</w:t>
            </w:r>
          </w:p>
        </w:tc>
        <w:tc>
          <w:tcPr>
            <w:tcW w:w="1275" w:type="dxa"/>
            <w:vAlign w:val="center"/>
          </w:tcPr>
          <w:p w14:paraId="73C039CE" w14:textId="35D4ECFC" w:rsidR="00D63B84" w:rsidRPr="00C06184" w:rsidRDefault="00AF3928" w:rsidP="00F1435C">
            <w:pPr>
              <w:jc w:val="center"/>
            </w:pPr>
            <w:r w:rsidRPr="00AF3928">
              <w:t>22 785,01</w:t>
            </w:r>
          </w:p>
        </w:tc>
        <w:tc>
          <w:tcPr>
            <w:tcW w:w="1275" w:type="dxa"/>
            <w:vAlign w:val="center"/>
          </w:tcPr>
          <w:p w14:paraId="2AB5DA87" w14:textId="655C7B2D" w:rsidR="00D63B84" w:rsidRDefault="00AF3928" w:rsidP="00F1435C">
            <w:pPr>
              <w:jc w:val="center"/>
            </w:pPr>
            <w:r w:rsidRPr="00AF3928">
              <w:t>248 011,79</w:t>
            </w:r>
          </w:p>
        </w:tc>
        <w:tc>
          <w:tcPr>
            <w:tcW w:w="1275" w:type="dxa"/>
            <w:vAlign w:val="center"/>
          </w:tcPr>
          <w:p w14:paraId="70EB2006" w14:textId="15AD9298" w:rsidR="00D63B84" w:rsidRDefault="00AF3928" w:rsidP="00F1435C">
            <w:pPr>
              <w:jc w:val="center"/>
            </w:pPr>
            <w:r w:rsidRPr="00AF3928">
              <w:t>42 508,60</w:t>
            </w:r>
          </w:p>
        </w:tc>
        <w:tc>
          <w:tcPr>
            <w:tcW w:w="1275" w:type="dxa"/>
            <w:vAlign w:val="center"/>
          </w:tcPr>
          <w:p w14:paraId="3971AFF0" w14:textId="5FE3086D" w:rsidR="00D63B84" w:rsidRDefault="00AF3928" w:rsidP="00F1435C">
            <w:pPr>
              <w:jc w:val="center"/>
            </w:pPr>
            <w:r w:rsidRPr="00AF3928">
              <w:t>202 330,08</w:t>
            </w:r>
          </w:p>
        </w:tc>
        <w:tc>
          <w:tcPr>
            <w:tcW w:w="1275" w:type="dxa"/>
            <w:vAlign w:val="center"/>
          </w:tcPr>
          <w:p w14:paraId="6964D43B" w14:textId="682278A5" w:rsidR="00D63B84" w:rsidRDefault="00AF3928" w:rsidP="00F1435C">
            <w:pPr>
              <w:jc w:val="center"/>
            </w:pPr>
            <w:r w:rsidRPr="00AF3928">
              <w:t>18 892,80</w:t>
            </w:r>
          </w:p>
        </w:tc>
        <w:tc>
          <w:tcPr>
            <w:tcW w:w="1275" w:type="dxa"/>
            <w:vAlign w:val="center"/>
          </w:tcPr>
          <w:p w14:paraId="1E63FC85" w14:textId="226505F6" w:rsidR="00D63B84" w:rsidRDefault="00AF3928" w:rsidP="00F1435C">
            <w:pPr>
              <w:jc w:val="center"/>
            </w:pPr>
            <w:r w:rsidRPr="00AF3928">
              <w:t>24 696,24</w:t>
            </w:r>
          </w:p>
        </w:tc>
      </w:tr>
    </w:tbl>
    <w:p w14:paraId="4A97469E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287CEF18" w14:textId="77777777" w:rsidR="002158FA" w:rsidRPr="002158FA" w:rsidRDefault="002158FA" w:rsidP="002E3BD6">
      <w:pPr>
        <w:ind w:left="567"/>
        <w:jc w:val="both"/>
        <w:outlineLvl w:val="1"/>
        <w:rPr>
          <w:sz w:val="24"/>
        </w:rPr>
      </w:pPr>
      <w:r w:rsidRPr="002158FA">
        <w:rPr>
          <w:sz w:val="24"/>
        </w:rPr>
        <w:lastRenderedPageBreak/>
        <w:t>Zamawiający, działając w trybie art. 222 ust. 4 ustawy Prawo Zamówień Publicznych, informuje że kwota jaką zamierza przeznaczyć na sfinansowanie zamówienia wynosi:</w:t>
      </w:r>
    </w:p>
    <w:p w14:paraId="5BED416F" w14:textId="46F82D2A" w:rsidR="002158FA" w:rsidRPr="002158FA" w:rsidRDefault="00D7215C" w:rsidP="002E3BD6">
      <w:pPr>
        <w:ind w:left="567"/>
        <w:jc w:val="both"/>
        <w:outlineLvl w:val="1"/>
        <w:rPr>
          <w:sz w:val="24"/>
        </w:rPr>
      </w:pPr>
      <w:bookmarkStart w:id="0" w:name="_Hlk206574864"/>
      <w:r>
        <w:rPr>
          <w:sz w:val="24"/>
        </w:rPr>
        <w:t>Część</w:t>
      </w:r>
      <w:r w:rsidR="002158FA" w:rsidRPr="002158FA">
        <w:rPr>
          <w:sz w:val="24"/>
        </w:rPr>
        <w:t xml:space="preserve"> 1 </w:t>
      </w:r>
      <w:r w:rsidR="002158FA">
        <w:rPr>
          <w:sz w:val="24"/>
        </w:rPr>
        <w:t xml:space="preserve">– </w:t>
      </w:r>
      <w:r w:rsidR="00D63B84">
        <w:rPr>
          <w:sz w:val="24"/>
        </w:rPr>
        <w:t>186.156,71</w:t>
      </w:r>
      <w:r w:rsidR="002E3BD6" w:rsidRPr="002E3BD6">
        <w:rPr>
          <w:sz w:val="24"/>
        </w:rPr>
        <w:t xml:space="preserve"> </w:t>
      </w:r>
      <w:r>
        <w:rPr>
          <w:sz w:val="24"/>
        </w:rPr>
        <w:t xml:space="preserve"> </w:t>
      </w:r>
      <w:r w:rsidR="002158FA" w:rsidRPr="002158FA">
        <w:rPr>
          <w:sz w:val="24"/>
        </w:rPr>
        <w:t>zł brutto</w:t>
      </w:r>
    </w:p>
    <w:p w14:paraId="37F437BC" w14:textId="7AA38505" w:rsidR="002158FA" w:rsidRDefault="00D7215C" w:rsidP="002E3BD6">
      <w:pPr>
        <w:ind w:left="567"/>
        <w:jc w:val="both"/>
        <w:outlineLvl w:val="1"/>
        <w:rPr>
          <w:sz w:val="24"/>
        </w:rPr>
      </w:pPr>
      <w:r w:rsidRPr="00D7215C">
        <w:rPr>
          <w:sz w:val="24"/>
        </w:rPr>
        <w:t>Część</w:t>
      </w:r>
      <w:r w:rsidR="002158FA" w:rsidRPr="002158FA">
        <w:rPr>
          <w:sz w:val="24"/>
        </w:rPr>
        <w:t xml:space="preserve"> 2 </w:t>
      </w:r>
      <w:r w:rsidR="002158FA">
        <w:rPr>
          <w:sz w:val="24"/>
        </w:rPr>
        <w:t xml:space="preserve">– </w:t>
      </w:r>
      <w:r w:rsidR="00D63B84">
        <w:rPr>
          <w:sz w:val="24"/>
        </w:rPr>
        <w:t>81.862,61</w:t>
      </w:r>
      <w:r w:rsidR="002158FA" w:rsidRPr="002158FA">
        <w:rPr>
          <w:sz w:val="24"/>
        </w:rPr>
        <w:t xml:space="preserve"> zł brutto</w:t>
      </w:r>
    </w:p>
    <w:p w14:paraId="2F0AFD2B" w14:textId="7E992304" w:rsidR="00551CD2" w:rsidRPr="002158FA" w:rsidRDefault="00D7215C" w:rsidP="002E3BD6">
      <w:pPr>
        <w:ind w:left="567"/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 w:rsidR="00551CD2">
        <w:rPr>
          <w:sz w:val="24"/>
        </w:rPr>
        <w:t xml:space="preserve">3 – </w:t>
      </w:r>
      <w:r w:rsidR="00D63B84">
        <w:rPr>
          <w:sz w:val="24"/>
        </w:rPr>
        <w:t>8.046,10</w:t>
      </w:r>
      <w:r>
        <w:rPr>
          <w:sz w:val="24"/>
        </w:rPr>
        <w:t xml:space="preserve"> </w:t>
      </w:r>
      <w:r w:rsidR="00551CD2">
        <w:rPr>
          <w:sz w:val="24"/>
        </w:rPr>
        <w:t>zł brutto</w:t>
      </w:r>
    </w:p>
    <w:p w14:paraId="539F143D" w14:textId="0E6AC350" w:rsidR="00D7215C" w:rsidRDefault="00D7215C" w:rsidP="002E3BD6">
      <w:pPr>
        <w:ind w:left="567"/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>
        <w:rPr>
          <w:sz w:val="24"/>
        </w:rPr>
        <w:t>4</w:t>
      </w:r>
      <w:r w:rsidRPr="00D7215C">
        <w:rPr>
          <w:sz w:val="24"/>
        </w:rPr>
        <w:t xml:space="preserve"> – </w:t>
      </w:r>
      <w:r w:rsidR="00D63B84">
        <w:rPr>
          <w:sz w:val="24"/>
        </w:rPr>
        <w:t>23.765,29</w:t>
      </w:r>
      <w:r w:rsidRPr="00D7215C">
        <w:rPr>
          <w:sz w:val="24"/>
        </w:rPr>
        <w:t xml:space="preserve"> zł brutto</w:t>
      </w:r>
      <w:bookmarkEnd w:id="0"/>
    </w:p>
    <w:p w14:paraId="6AB2E8B1" w14:textId="30C7262D" w:rsidR="00D63B84" w:rsidRPr="00D63B84" w:rsidRDefault="00D63B84" w:rsidP="00D63B84">
      <w:pPr>
        <w:ind w:left="567"/>
        <w:jc w:val="both"/>
        <w:outlineLvl w:val="1"/>
        <w:rPr>
          <w:sz w:val="24"/>
        </w:rPr>
      </w:pPr>
      <w:r w:rsidRPr="00D63B84">
        <w:rPr>
          <w:sz w:val="24"/>
        </w:rPr>
        <w:t xml:space="preserve">Część </w:t>
      </w:r>
      <w:r>
        <w:rPr>
          <w:sz w:val="24"/>
        </w:rPr>
        <w:t>5</w:t>
      </w:r>
      <w:r w:rsidRPr="00D63B84">
        <w:rPr>
          <w:sz w:val="24"/>
        </w:rPr>
        <w:t xml:space="preserve"> – </w:t>
      </w:r>
      <w:r>
        <w:rPr>
          <w:sz w:val="24"/>
        </w:rPr>
        <w:t>270.459,00</w:t>
      </w:r>
      <w:r w:rsidRPr="00D63B84">
        <w:rPr>
          <w:sz w:val="24"/>
        </w:rPr>
        <w:t xml:space="preserve">  zł brutto</w:t>
      </w:r>
    </w:p>
    <w:p w14:paraId="6C95AC55" w14:textId="1AC8AC4D" w:rsidR="00D63B84" w:rsidRPr="00D63B84" w:rsidRDefault="00D63B84" w:rsidP="00D63B84">
      <w:pPr>
        <w:ind w:left="567"/>
        <w:jc w:val="both"/>
        <w:outlineLvl w:val="1"/>
        <w:rPr>
          <w:sz w:val="24"/>
        </w:rPr>
      </w:pPr>
      <w:r w:rsidRPr="00D63B84">
        <w:rPr>
          <w:sz w:val="24"/>
        </w:rPr>
        <w:t xml:space="preserve">Część </w:t>
      </w:r>
      <w:r>
        <w:rPr>
          <w:sz w:val="24"/>
        </w:rPr>
        <w:t>6</w:t>
      </w:r>
      <w:r w:rsidRPr="00D63B84">
        <w:rPr>
          <w:sz w:val="24"/>
        </w:rPr>
        <w:t xml:space="preserve"> – </w:t>
      </w:r>
      <w:r>
        <w:rPr>
          <w:sz w:val="24"/>
        </w:rPr>
        <w:t>50.351,43</w:t>
      </w:r>
      <w:r w:rsidRPr="00D63B84">
        <w:rPr>
          <w:sz w:val="24"/>
        </w:rPr>
        <w:t xml:space="preserve"> zł brutto</w:t>
      </w:r>
    </w:p>
    <w:p w14:paraId="45013782" w14:textId="1F188C9C" w:rsidR="00D63B84" w:rsidRPr="00D63B84" w:rsidRDefault="00D63B84" w:rsidP="00D63B84">
      <w:pPr>
        <w:ind w:left="567"/>
        <w:jc w:val="both"/>
        <w:outlineLvl w:val="1"/>
        <w:rPr>
          <w:sz w:val="24"/>
        </w:rPr>
      </w:pPr>
      <w:r w:rsidRPr="00D63B84">
        <w:rPr>
          <w:sz w:val="24"/>
        </w:rPr>
        <w:t xml:space="preserve">Część </w:t>
      </w:r>
      <w:r>
        <w:rPr>
          <w:sz w:val="24"/>
        </w:rPr>
        <w:t>7</w:t>
      </w:r>
      <w:r w:rsidRPr="00D63B84">
        <w:rPr>
          <w:sz w:val="24"/>
        </w:rPr>
        <w:t xml:space="preserve"> – </w:t>
      </w:r>
      <w:r>
        <w:rPr>
          <w:sz w:val="24"/>
        </w:rPr>
        <w:t>217.167,61</w:t>
      </w:r>
      <w:r w:rsidRPr="00D63B84">
        <w:rPr>
          <w:sz w:val="24"/>
        </w:rPr>
        <w:t xml:space="preserve"> zł brutto</w:t>
      </w:r>
    </w:p>
    <w:p w14:paraId="194D9549" w14:textId="6A765191" w:rsidR="00D63B84" w:rsidRDefault="00D63B84" w:rsidP="00D63B84">
      <w:pPr>
        <w:ind w:left="567"/>
        <w:jc w:val="both"/>
        <w:outlineLvl w:val="1"/>
        <w:rPr>
          <w:sz w:val="24"/>
        </w:rPr>
      </w:pPr>
      <w:r w:rsidRPr="00D63B84">
        <w:rPr>
          <w:sz w:val="24"/>
        </w:rPr>
        <w:t xml:space="preserve">Część </w:t>
      </w:r>
      <w:r>
        <w:rPr>
          <w:sz w:val="24"/>
        </w:rPr>
        <w:t>8</w:t>
      </w:r>
      <w:r w:rsidRPr="00D63B84">
        <w:rPr>
          <w:sz w:val="24"/>
        </w:rPr>
        <w:t xml:space="preserve"> – </w:t>
      </w:r>
      <w:r>
        <w:rPr>
          <w:sz w:val="24"/>
        </w:rPr>
        <w:t>13.989,40</w:t>
      </w:r>
      <w:r w:rsidRPr="00D63B84">
        <w:rPr>
          <w:sz w:val="24"/>
        </w:rPr>
        <w:t xml:space="preserve"> zł brutto</w:t>
      </w:r>
    </w:p>
    <w:p w14:paraId="4021E6F1" w14:textId="41119A00" w:rsidR="00D63B84" w:rsidRPr="00D63B84" w:rsidRDefault="00D63B84" w:rsidP="00D63B84">
      <w:pPr>
        <w:ind w:left="567"/>
        <w:jc w:val="both"/>
        <w:outlineLvl w:val="1"/>
        <w:rPr>
          <w:sz w:val="24"/>
        </w:rPr>
      </w:pPr>
      <w:r w:rsidRPr="00D63B84">
        <w:rPr>
          <w:sz w:val="24"/>
        </w:rPr>
        <w:t xml:space="preserve">Część </w:t>
      </w:r>
      <w:r>
        <w:rPr>
          <w:sz w:val="24"/>
        </w:rPr>
        <w:t>9</w:t>
      </w:r>
      <w:r w:rsidRPr="00D63B84">
        <w:rPr>
          <w:sz w:val="24"/>
        </w:rPr>
        <w:t xml:space="preserve"> – </w:t>
      </w:r>
      <w:r>
        <w:rPr>
          <w:sz w:val="24"/>
        </w:rPr>
        <w:t>35.203,63</w:t>
      </w:r>
      <w:r w:rsidRPr="00D63B84">
        <w:rPr>
          <w:sz w:val="24"/>
        </w:rPr>
        <w:t xml:space="preserve"> zł brutto</w:t>
      </w:r>
    </w:p>
    <w:p w14:paraId="30CEF383" w14:textId="77777777" w:rsidR="00D63B84" w:rsidRPr="00D7215C" w:rsidRDefault="00D63B84" w:rsidP="00D63B84">
      <w:pPr>
        <w:ind w:left="567"/>
        <w:jc w:val="both"/>
        <w:outlineLvl w:val="1"/>
        <w:rPr>
          <w:sz w:val="24"/>
        </w:rPr>
      </w:pPr>
    </w:p>
    <w:p w14:paraId="18D85C27" w14:textId="77777777" w:rsidR="00240B03" w:rsidRDefault="00240B03" w:rsidP="002E3BD6">
      <w:pPr>
        <w:ind w:left="567"/>
        <w:jc w:val="both"/>
        <w:outlineLvl w:val="1"/>
        <w:rPr>
          <w:rFonts w:ascii="Arial" w:hAnsi="Arial" w:cs="Arial"/>
          <w:sz w:val="24"/>
        </w:rPr>
      </w:pPr>
    </w:p>
    <w:p w14:paraId="3F53FE8A" w14:textId="77777777" w:rsidR="00F1435C" w:rsidRPr="00F1435C" w:rsidRDefault="00F1435C" w:rsidP="002E3BD6">
      <w:pPr>
        <w:ind w:left="567"/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1458BAB8" w14:textId="77777777" w:rsidR="002E3BD6" w:rsidRDefault="002E3BD6" w:rsidP="00173B20">
      <w:pPr>
        <w:jc w:val="right"/>
      </w:pP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2E3BD6" w:rsidRPr="002E3BD6" w14:paraId="63DB7026" w14:textId="77777777" w:rsidTr="000658C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AFFDC5E" w14:textId="77777777" w:rsidR="002E3BD6" w:rsidRPr="002E3BD6" w:rsidRDefault="002E3BD6" w:rsidP="002E3BD6">
            <w:pPr>
              <w:jc w:val="center"/>
              <w:rPr>
                <w:b/>
                <w:sz w:val="22"/>
                <w:szCs w:val="22"/>
                <w:lang w:eastAsia="x-none"/>
              </w:rPr>
            </w:pPr>
            <w:r w:rsidRPr="002E3BD6">
              <w:rPr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2E3BD6">
              <w:rPr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34B5CC7A" w14:textId="77777777" w:rsidR="002E3BD6" w:rsidRPr="002E3BD6" w:rsidRDefault="002E3BD6" w:rsidP="002E3BD6">
            <w:pPr>
              <w:jc w:val="center"/>
              <w:rPr>
                <w:b/>
                <w:sz w:val="22"/>
                <w:szCs w:val="22"/>
                <w:lang w:eastAsia="x-none"/>
              </w:rPr>
            </w:pPr>
            <w:r w:rsidRPr="002E3BD6">
              <w:rPr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D72455A" w14:textId="77777777" w:rsidR="002E3BD6" w:rsidRPr="002E3BD6" w:rsidRDefault="002E3BD6" w:rsidP="002E3BD6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2E3BD6">
              <w:rPr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2E3BD6" w:rsidRPr="002E3BD6" w14:paraId="74FCB3FA" w14:textId="77777777" w:rsidTr="000658C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6A5591" w14:textId="77777777" w:rsidR="002E3BD6" w:rsidRPr="002E3BD6" w:rsidRDefault="002E3BD6" w:rsidP="002E3BD6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618DDE" w14:textId="77777777" w:rsidR="002E3BD6" w:rsidRPr="002E3BD6" w:rsidRDefault="002E3BD6" w:rsidP="002E3BD6">
            <w:pPr>
              <w:jc w:val="center"/>
              <w:rPr>
                <w:rFonts w:eastAsia="Arial"/>
                <w:sz w:val="22"/>
                <w:szCs w:val="22"/>
                <w:lang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C5097" w14:textId="77777777" w:rsidR="002E3BD6" w:rsidRPr="002E3BD6" w:rsidRDefault="002E3BD6" w:rsidP="002E3BD6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60%</w:t>
            </w:r>
          </w:p>
        </w:tc>
      </w:tr>
      <w:tr w:rsidR="002E3BD6" w:rsidRPr="002E3BD6" w14:paraId="569DBEC8" w14:textId="77777777" w:rsidTr="000658C7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1793B" w14:textId="77777777" w:rsidR="002E3BD6" w:rsidRPr="002E3BD6" w:rsidRDefault="002E3BD6" w:rsidP="002E3BD6">
            <w:pPr>
              <w:numPr>
                <w:ilvl w:val="0"/>
                <w:numId w:val="1"/>
              </w:numPr>
              <w:suppressAutoHyphens/>
              <w:snapToGrid w:val="0"/>
              <w:rPr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E48633" w14:textId="5AB8DD73" w:rsidR="002E3BD6" w:rsidRPr="002E3BD6" w:rsidRDefault="002E3BD6" w:rsidP="002E3BD6">
            <w:pPr>
              <w:jc w:val="center"/>
              <w:rPr>
                <w:sz w:val="22"/>
                <w:szCs w:val="22"/>
                <w:lang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 xml:space="preserve">Termin realizacji </w:t>
            </w:r>
            <w:r w:rsidR="00D63B84">
              <w:rPr>
                <w:sz w:val="22"/>
                <w:szCs w:val="22"/>
                <w:lang w:eastAsia="x-none"/>
              </w:rPr>
              <w:t xml:space="preserve">usługi częściowej </w:t>
            </w:r>
            <w:r w:rsidRPr="002E3BD6">
              <w:rPr>
                <w:sz w:val="22"/>
                <w:szCs w:val="22"/>
                <w:lang w:eastAsia="x-none"/>
              </w:rPr>
              <w:t>(T)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D5475" w14:textId="097DF709" w:rsidR="002E3BD6" w:rsidRPr="002E3BD6" w:rsidRDefault="00D63B84" w:rsidP="002E3BD6">
            <w:pPr>
              <w:jc w:val="center"/>
              <w:rPr>
                <w:rFonts w:eastAsia="Arial"/>
                <w:sz w:val="22"/>
                <w:szCs w:val="22"/>
                <w:lang w:eastAsia="x-none"/>
              </w:rPr>
            </w:pPr>
            <w:r>
              <w:rPr>
                <w:rFonts w:eastAsia="Arial"/>
                <w:sz w:val="22"/>
                <w:szCs w:val="22"/>
                <w:lang w:eastAsia="x-none"/>
              </w:rPr>
              <w:t>4</w:t>
            </w:r>
            <w:r w:rsidR="002E3BD6" w:rsidRPr="002E3BD6">
              <w:rPr>
                <w:rFonts w:eastAsia="Arial"/>
                <w:sz w:val="22"/>
                <w:szCs w:val="22"/>
                <w:lang w:eastAsia="x-none"/>
              </w:rPr>
              <w:t>0%</w:t>
            </w:r>
          </w:p>
        </w:tc>
      </w:tr>
    </w:tbl>
    <w:p w14:paraId="05DF3FC4" w14:textId="77777777" w:rsidR="00C236D3" w:rsidRPr="002E3BD6" w:rsidRDefault="00C236D3" w:rsidP="002E3BD6"/>
    <w:sectPr w:rsidR="00C236D3" w:rsidRPr="002E3BD6" w:rsidSect="00AF39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284" w:right="1389" w:bottom="1418" w:left="1418" w:header="709" w:footer="61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15480" w14:textId="77777777" w:rsidR="00155C94" w:rsidRDefault="00155C94">
      <w:r>
        <w:separator/>
      </w:r>
    </w:p>
  </w:endnote>
  <w:endnote w:type="continuationSeparator" w:id="0">
    <w:p w14:paraId="752E613C" w14:textId="77777777"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286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5D50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B13F0" w14:textId="77777777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6BB04F3" wp14:editId="4FB9923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3996">
      <w:rPr>
        <w:rFonts w:ascii="Arial" w:eastAsia="Calibri" w:hAnsi="Arial"/>
        <w:noProof/>
        <w:sz w:val="18"/>
        <w:szCs w:val="18"/>
        <w:lang w:eastAsia="en-US"/>
      </w:rPr>
      <w:t>2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3996">
      <w:rPr>
        <w:rFonts w:ascii="Arial" w:eastAsia="Calibri" w:hAnsi="Arial"/>
        <w:noProof/>
        <w:sz w:val="18"/>
        <w:szCs w:val="18"/>
        <w:lang w:eastAsia="en-US"/>
      </w:rPr>
      <w:t>2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185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8D0062" w14:textId="77777777" w:rsidR="009F189D" w:rsidRDefault="009F189D">
    <w:pPr>
      <w:pStyle w:val="Stopka"/>
      <w:tabs>
        <w:tab w:val="clear" w:pos="4536"/>
      </w:tabs>
      <w:jc w:val="center"/>
    </w:pPr>
  </w:p>
  <w:p w14:paraId="7A54961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56A99" w14:textId="77777777" w:rsidR="00155C94" w:rsidRDefault="00155C94">
      <w:r>
        <w:separator/>
      </w:r>
    </w:p>
  </w:footnote>
  <w:footnote w:type="continuationSeparator" w:id="0">
    <w:p w14:paraId="7F8312C7" w14:textId="77777777"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3D1B0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4A5C0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58FE2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362485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C69FF"/>
    <w:rsid w:val="002158FA"/>
    <w:rsid w:val="0023318D"/>
    <w:rsid w:val="00240B03"/>
    <w:rsid w:val="002B469A"/>
    <w:rsid w:val="002E3BD6"/>
    <w:rsid w:val="00316FB8"/>
    <w:rsid w:val="00343909"/>
    <w:rsid w:val="00355C9D"/>
    <w:rsid w:val="00363996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51CD2"/>
    <w:rsid w:val="00577BC6"/>
    <w:rsid w:val="00601802"/>
    <w:rsid w:val="00650FDA"/>
    <w:rsid w:val="0069085C"/>
    <w:rsid w:val="006B6F69"/>
    <w:rsid w:val="006C2B48"/>
    <w:rsid w:val="0080476F"/>
    <w:rsid w:val="00843263"/>
    <w:rsid w:val="00861E75"/>
    <w:rsid w:val="00884BB0"/>
    <w:rsid w:val="008A26A5"/>
    <w:rsid w:val="008A6F61"/>
    <w:rsid w:val="008F318B"/>
    <w:rsid w:val="00960CEB"/>
    <w:rsid w:val="00983F88"/>
    <w:rsid w:val="009D19BD"/>
    <w:rsid w:val="009F189D"/>
    <w:rsid w:val="00A80738"/>
    <w:rsid w:val="00AC22BB"/>
    <w:rsid w:val="00AF3928"/>
    <w:rsid w:val="00C06184"/>
    <w:rsid w:val="00C236D3"/>
    <w:rsid w:val="00C659E2"/>
    <w:rsid w:val="00CB0802"/>
    <w:rsid w:val="00CF7835"/>
    <w:rsid w:val="00D247C2"/>
    <w:rsid w:val="00D63B84"/>
    <w:rsid w:val="00D665F5"/>
    <w:rsid w:val="00D7128F"/>
    <w:rsid w:val="00D7215C"/>
    <w:rsid w:val="00DD664B"/>
    <w:rsid w:val="00E2393B"/>
    <w:rsid w:val="00EA3476"/>
    <w:rsid w:val="00F1435C"/>
    <w:rsid w:val="00F31B6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8C8F5C2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A6F6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8A6F61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04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2025-08-20T10:02:00Z</cp:lastPrinted>
  <dcterms:created xsi:type="dcterms:W3CDTF">2025-08-20T10:16:00Z</dcterms:created>
  <dcterms:modified xsi:type="dcterms:W3CDTF">2025-08-20T10:16:00Z</dcterms:modified>
</cp:coreProperties>
</file>