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04552" w14:textId="77777777" w:rsidR="00906D1A" w:rsidRPr="00353FDC" w:rsidRDefault="00EB10B6" w:rsidP="00C1073A">
      <w:pPr>
        <w:jc w:val="right"/>
        <w:rPr>
          <w:rFonts w:ascii="Arial" w:hAnsi="Arial" w:cs="Arial"/>
        </w:rPr>
      </w:pPr>
      <w:bookmarkStart w:id="0" w:name="_Hlk53520193"/>
      <w:r w:rsidRPr="00EB10B6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EB10B6">
        <w:rPr>
          <w:rFonts w:ascii="Arial" w:hAnsi="Arial" w:cs="Arial"/>
        </w:rPr>
        <w:t>2025-08-21</w:t>
      </w:r>
    </w:p>
    <w:p w14:paraId="47405825" w14:textId="77777777" w:rsidR="00EB10B6" w:rsidRPr="00EB10B6" w:rsidRDefault="00EB10B6" w:rsidP="00C1073A">
      <w:pPr>
        <w:ind w:right="4410"/>
        <w:rPr>
          <w:rFonts w:ascii="Arial" w:hAnsi="Arial" w:cs="Arial"/>
          <w:b/>
          <w:bCs/>
        </w:rPr>
      </w:pPr>
      <w:r w:rsidRPr="00EB10B6">
        <w:rPr>
          <w:rFonts w:ascii="Arial" w:hAnsi="Arial" w:cs="Arial"/>
          <w:b/>
          <w:bCs/>
        </w:rPr>
        <w:t>Szpital Wojewódzki w Poznaniu</w:t>
      </w:r>
    </w:p>
    <w:p w14:paraId="0A8258F0" w14:textId="77777777" w:rsidR="00906D1A" w:rsidRPr="00353FDC" w:rsidRDefault="00EB10B6" w:rsidP="00C1073A">
      <w:pPr>
        <w:ind w:right="4410"/>
        <w:rPr>
          <w:rFonts w:ascii="Arial" w:hAnsi="Arial" w:cs="Arial"/>
          <w:b/>
          <w:bCs/>
        </w:rPr>
      </w:pPr>
      <w:r w:rsidRPr="00EB10B6">
        <w:rPr>
          <w:rFonts w:ascii="Arial" w:hAnsi="Arial" w:cs="Arial"/>
          <w:b/>
          <w:bCs/>
        </w:rPr>
        <w:t>Dział Zamówień Publicznych</w:t>
      </w:r>
    </w:p>
    <w:p w14:paraId="459AAC54" w14:textId="77777777" w:rsidR="00906D1A" w:rsidRPr="00353FDC" w:rsidRDefault="00EB10B6" w:rsidP="00C1073A">
      <w:pPr>
        <w:ind w:right="4410"/>
        <w:rPr>
          <w:rFonts w:ascii="Arial" w:hAnsi="Arial" w:cs="Arial"/>
        </w:rPr>
      </w:pPr>
      <w:r w:rsidRPr="00EB10B6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EB10B6">
        <w:rPr>
          <w:rFonts w:ascii="Arial" w:hAnsi="Arial" w:cs="Arial"/>
        </w:rPr>
        <w:t>7/19</w:t>
      </w:r>
    </w:p>
    <w:p w14:paraId="59D1F4BF" w14:textId="77777777" w:rsidR="00906D1A" w:rsidRPr="00353FDC" w:rsidRDefault="00EB10B6" w:rsidP="00C1073A">
      <w:pPr>
        <w:tabs>
          <w:tab w:val="left" w:pos="5670"/>
        </w:tabs>
        <w:ind w:right="4410"/>
        <w:rPr>
          <w:rFonts w:ascii="Arial" w:hAnsi="Arial" w:cs="Arial"/>
        </w:rPr>
      </w:pPr>
      <w:r w:rsidRPr="00EB10B6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EB10B6">
        <w:rPr>
          <w:rFonts w:ascii="Arial" w:hAnsi="Arial" w:cs="Arial"/>
        </w:rPr>
        <w:t>Poznań</w:t>
      </w:r>
    </w:p>
    <w:p w14:paraId="7D6284DF" w14:textId="77777777" w:rsidR="00C1073A" w:rsidRDefault="00C1073A" w:rsidP="00C1073A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C004864" w14:textId="77777777" w:rsidR="00C1073A" w:rsidRDefault="00C1073A" w:rsidP="00C1073A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C520817" w14:textId="4FE053EB" w:rsidR="00A151B5" w:rsidRDefault="00A151B5" w:rsidP="00C1073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120D1B52" w14:textId="77777777" w:rsidR="00906D1A" w:rsidRDefault="00A151B5" w:rsidP="00C1073A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533E5CE" w14:textId="77777777" w:rsidR="00C1073A" w:rsidRDefault="00C1073A" w:rsidP="00C1073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3DF3F3B6" w14:textId="77777777" w:rsidR="00C1073A" w:rsidRPr="00A151B5" w:rsidRDefault="00C1073A" w:rsidP="00C1073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17744D43" w14:textId="77777777" w:rsidTr="00EF318B">
        <w:tc>
          <w:tcPr>
            <w:tcW w:w="10065" w:type="dxa"/>
            <w:shd w:val="clear" w:color="auto" w:fill="F2F2F2"/>
            <w:hideMark/>
          </w:tcPr>
          <w:p w14:paraId="1BDDDEC6" w14:textId="77777777" w:rsidR="00906D1A" w:rsidRPr="00353FDC" w:rsidRDefault="00906D1A" w:rsidP="00C1073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9B81E6F" w14:textId="77777777" w:rsidR="00906D1A" w:rsidRPr="00353FDC" w:rsidRDefault="00906D1A" w:rsidP="00C1073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3C4BB02" w14:textId="77777777" w:rsidR="00906D1A" w:rsidRPr="00353FDC" w:rsidRDefault="00906D1A" w:rsidP="00C1073A">
      <w:pPr>
        <w:keepNext/>
        <w:outlineLvl w:val="0"/>
        <w:rPr>
          <w:rFonts w:ascii="Arial" w:hAnsi="Arial" w:cs="Arial"/>
          <w:b/>
        </w:rPr>
      </w:pPr>
    </w:p>
    <w:p w14:paraId="0D473A5C" w14:textId="77777777" w:rsidR="00906D1A" w:rsidRPr="00353FDC" w:rsidRDefault="00906D1A" w:rsidP="00C1073A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906D1A" w:rsidRPr="00353FDC" w14:paraId="074AC2FF" w14:textId="77777777" w:rsidTr="00C1073A">
        <w:tc>
          <w:tcPr>
            <w:tcW w:w="2269" w:type="dxa"/>
          </w:tcPr>
          <w:p w14:paraId="00968DDA" w14:textId="77777777" w:rsidR="00906D1A" w:rsidRPr="00353FDC" w:rsidRDefault="00906D1A" w:rsidP="00C1073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2ACCA10A" w14:textId="52D970B2" w:rsidR="00906D1A" w:rsidRPr="00353FDC" w:rsidRDefault="00EB10B6" w:rsidP="00C107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B10B6">
              <w:rPr>
                <w:rFonts w:ascii="Arial" w:hAnsi="Arial" w:cs="Arial"/>
                <w:bCs/>
              </w:rPr>
              <w:t>Audyt techniczno-zarządczy zadania inwestycyjnego pn.: "Integracja aptek szpitalnych w centralną aptekę szpitalną w Szpitalu Wojewódzkim w Poznaniu - Etap modernizacja centralnej apteki szpitalnej wraz z stworzeniem pomieszczeń na pracownię żywienia pozajelitowego"</w:t>
            </w:r>
          </w:p>
        </w:tc>
      </w:tr>
      <w:tr w:rsidR="00EB10B6" w:rsidRPr="00353FDC" w14:paraId="29A3FD80" w14:textId="77777777" w:rsidTr="00C1073A">
        <w:tc>
          <w:tcPr>
            <w:tcW w:w="2269" w:type="dxa"/>
          </w:tcPr>
          <w:p w14:paraId="5A275EC1" w14:textId="77777777" w:rsidR="00EB10B6" w:rsidRPr="00353FDC" w:rsidRDefault="00EB10B6" w:rsidP="00C1073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336AF774" w14:textId="77777777" w:rsidR="00EB10B6" w:rsidRPr="00353FDC" w:rsidRDefault="00EB10B6" w:rsidP="00C107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B10B6">
              <w:rPr>
                <w:rFonts w:ascii="Arial" w:hAnsi="Arial" w:cs="Arial"/>
                <w:bCs/>
              </w:rPr>
              <w:t>SZW/DZP/95/2025</w:t>
            </w:r>
          </w:p>
        </w:tc>
      </w:tr>
    </w:tbl>
    <w:p w14:paraId="1340E19B" w14:textId="77777777" w:rsidR="00906D1A" w:rsidRDefault="00906D1A" w:rsidP="00C1073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F127C79" w14:textId="77777777" w:rsidR="00C1073A" w:rsidRPr="00E1738E" w:rsidRDefault="00C1073A" w:rsidP="00C1073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3256825" w14:textId="518B60D2" w:rsidR="00906D1A" w:rsidRDefault="00906D1A" w:rsidP="00C1073A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EB10B6" w:rsidRPr="00EB10B6">
        <w:rPr>
          <w:rFonts w:ascii="Arial" w:hAnsi="Arial" w:cs="Arial"/>
          <w:b/>
        </w:rPr>
        <w:t>Szpital Wojewódzki w Poznaniu</w:t>
      </w:r>
      <w:r w:rsidR="00C1073A">
        <w:rPr>
          <w:rFonts w:ascii="Arial" w:hAnsi="Arial" w:cs="Arial"/>
          <w:b/>
        </w:rPr>
        <w:t xml:space="preserve">, </w:t>
      </w:r>
      <w:r w:rsidR="00EB10B6" w:rsidRPr="00EB10B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B10B6" w:rsidRPr="00EB10B6">
        <w:rPr>
          <w:rFonts w:ascii="Arial" w:hAnsi="Arial" w:cs="Arial"/>
        </w:rPr>
        <w:t>(</w:t>
      </w:r>
      <w:proofErr w:type="spellStart"/>
      <w:r w:rsidR="00EB10B6" w:rsidRPr="00EB10B6">
        <w:rPr>
          <w:rFonts w:ascii="Arial" w:hAnsi="Arial" w:cs="Arial"/>
        </w:rPr>
        <w:t>t.j</w:t>
      </w:r>
      <w:proofErr w:type="spellEnd"/>
      <w:r w:rsidR="00EB10B6" w:rsidRPr="00EB10B6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19F9756C" w14:textId="77777777" w:rsidR="00C1073A" w:rsidRPr="00E1738E" w:rsidRDefault="00C1073A" w:rsidP="00C1073A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B10B6" w:rsidRPr="00E1738E" w14:paraId="78CF1852" w14:textId="77777777" w:rsidTr="003670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D191FB8" w14:textId="1A541C9A" w:rsidR="00EB10B6" w:rsidRDefault="00EB10B6" w:rsidP="00C1073A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EB10B6">
              <w:rPr>
                <w:rFonts w:ascii="Arial" w:hAnsi="Arial" w:cs="Arial"/>
                <w:b/>
              </w:rPr>
              <w:t>Instytut Analiz Budowlanych Sp. z o. o.</w:t>
            </w:r>
          </w:p>
          <w:p w14:paraId="07E2AC3D" w14:textId="77777777" w:rsidR="00EB10B6" w:rsidRPr="00AC1F4A" w:rsidRDefault="00EB10B6" w:rsidP="00C1073A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EB10B6">
              <w:rPr>
                <w:rFonts w:ascii="Arial" w:hAnsi="Arial" w:cs="Arial"/>
                <w:bCs/>
              </w:rPr>
              <w:t>ul. Nieszawska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B10B6">
              <w:rPr>
                <w:rFonts w:ascii="Arial" w:hAnsi="Arial" w:cs="Arial"/>
                <w:bCs/>
              </w:rPr>
              <w:t>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DF66433" w14:textId="77777777" w:rsidR="00EB10B6" w:rsidRPr="00E1738E" w:rsidRDefault="00EB10B6" w:rsidP="00C1073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B10B6">
              <w:rPr>
                <w:rFonts w:ascii="Arial" w:hAnsi="Arial" w:cs="Arial"/>
                <w:bCs/>
              </w:rPr>
              <w:t>61-021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B10B6">
              <w:rPr>
                <w:rFonts w:ascii="Arial" w:hAnsi="Arial" w:cs="Arial"/>
                <w:bCs/>
              </w:rPr>
              <w:t>Poznań</w:t>
            </w:r>
          </w:p>
          <w:p w14:paraId="106EA94F" w14:textId="77777777" w:rsidR="00EB10B6" w:rsidRPr="00BC506C" w:rsidRDefault="00EB10B6" w:rsidP="00C1073A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B10B6">
              <w:rPr>
                <w:rFonts w:ascii="Arial" w:hAnsi="Arial" w:cs="Arial"/>
                <w:b/>
              </w:rPr>
              <w:t>338 250.00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0061F8B2" w14:textId="77777777" w:rsidR="00EB10B6" w:rsidRPr="00E1738E" w:rsidRDefault="00EB10B6" w:rsidP="00C1073A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98E7298" w14:textId="77777777" w:rsidR="00EB10B6" w:rsidRPr="00E1738E" w:rsidRDefault="00EB10B6" w:rsidP="00C1073A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EB10B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7119D3DC" w14:textId="77777777" w:rsidR="00C1073A" w:rsidRDefault="00C1073A" w:rsidP="00C1073A">
      <w:pPr>
        <w:jc w:val="both"/>
        <w:rPr>
          <w:rFonts w:ascii="Arial" w:hAnsi="Arial" w:cs="Arial"/>
          <w:b/>
          <w:bCs/>
          <w:color w:val="000000"/>
        </w:rPr>
      </w:pPr>
    </w:p>
    <w:p w14:paraId="3BE4E79E" w14:textId="27D9FF09" w:rsidR="00906D1A" w:rsidRPr="008D02AA" w:rsidRDefault="00906D1A" w:rsidP="00C1073A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2126"/>
        <w:gridCol w:w="2552"/>
      </w:tblGrid>
      <w:tr w:rsidR="00C1073A" w:rsidRPr="008567C7" w14:paraId="52ACDC27" w14:textId="77777777" w:rsidTr="00C1073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7966C8B" w14:textId="77777777" w:rsidR="00C1073A" w:rsidRPr="00553EDC" w:rsidRDefault="00C1073A" w:rsidP="00C1073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0CEE9A9" w14:textId="77777777" w:rsidR="00C1073A" w:rsidRPr="00553EDC" w:rsidRDefault="00C1073A" w:rsidP="00C1073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5CE6D814" w14:textId="77777777" w:rsidR="00C1073A" w:rsidRPr="00553EDC" w:rsidRDefault="00C1073A" w:rsidP="00C1073A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B10B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11610942" w14:textId="77777777" w:rsidR="00C1073A" w:rsidRPr="00553EDC" w:rsidRDefault="00C1073A" w:rsidP="00C1073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1073A" w:rsidRPr="008567C7" w14:paraId="7AC1F518" w14:textId="77777777" w:rsidTr="00C1073A">
        <w:tc>
          <w:tcPr>
            <w:tcW w:w="851" w:type="dxa"/>
            <w:vAlign w:val="center"/>
          </w:tcPr>
          <w:p w14:paraId="4C86A054" w14:textId="77777777" w:rsidR="00C1073A" w:rsidRPr="00553EDC" w:rsidRDefault="00C1073A" w:rsidP="00C107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10B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  <w:vAlign w:val="center"/>
          </w:tcPr>
          <w:p w14:paraId="63C1A063" w14:textId="29246C7B" w:rsidR="00C1073A" w:rsidRPr="00553EDC" w:rsidRDefault="00C1073A" w:rsidP="00C1073A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EB10B6">
              <w:rPr>
                <w:rFonts w:ascii="Arial" w:hAnsi="Arial" w:cs="Arial"/>
                <w:b/>
                <w:sz w:val="22"/>
                <w:szCs w:val="22"/>
              </w:rPr>
              <w:t>Instytut Analiz Budowlanych Sp. z o. o.</w:t>
            </w:r>
          </w:p>
          <w:p w14:paraId="1632E90F" w14:textId="77777777" w:rsidR="00C1073A" w:rsidRPr="00553EDC" w:rsidRDefault="00C1073A" w:rsidP="00C1073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EB10B6">
              <w:rPr>
                <w:rFonts w:ascii="Arial" w:hAnsi="Arial" w:cs="Arial"/>
                <w:bCs/>
                <w:sz w:val="22"/>
                <w:szCs w:val="22"/>
              </w:rPr>
              <w:t>ul. Nieszawska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B10B6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A2397ED" w14:textId="77777777" w:rsidR="00C1073A" w:rsidRPr="00553EDC" w:rsidRDefault="00C1073A" w:rsidP="00C1073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EB10B6">
              <w:rPr>
                <w:rFonts w:ascii="Arial" w:hAnsi="Arial" w:cs="Arial"/>
                <w:bCs/>
                <w:sz w:val="22"/>
                <w:szCs w:val="22"/>
              </w:rPr>
              <w:t>61-021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B10B6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2126" w:type="dxa"/>
            <w:vAlign w:val="center"/>
          </w:tcPr>
          <w:p w14:paraId="028830C6" w14:textId="77777777" w:rsidR="00C1073A" w:rsidRPr="00553EDC" w:rsidRDefault="00C1073A" w:rsidP="00C107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10B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14:paraId="4D4F6AD3" w14:textId="77777777" w:rsidR="00C1073A" w:rsidRPr="00553EDC" w:rsidRDefault="00C1073A" w:rsidP="00C107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10B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DE48EC1" w14:textId="77777777" w:rsidR="00906D1A" w:rsidRDefault="00906D1A" w:rsidP="00C1073A">
      <w:pPr>
        <w:jc w:val="both"/>
        <w:rPr>
          <w:color w:val="000000"/>
        </w:rPr>
      </w:pPr>
    </w:p>
    <w:p w14:paraId="444577D3" w14:textId="77777777" w:rsidR="00906D1A" w:rsidRPr="008D02AA" w:rsidRDefault="00906D1A" w:rsidP="00C1073A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4278D25F" w14:textId="77777777" w:rsidTr="00EF318B">
        <w:tc>
          <w:tcPr>
            <w:tcW w:w="851" w:type="dxa"/>
            <w:shd w:val="clear" w:color="auto" w:fill="F2F2F2"/>
            <w:vAlign w:val="center"/>
          </w:tcPr>
          <w:p w14:paraId="3812C147" w14:textId="77777777" w:rsidR="00906D1A" w:rsidRPr="00553EDC" w:rsidRDefault="00906D1A" w:rsidP="00C1073A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428DA2A6" w14:textId="77777777" w:rsidR="00906D1A" w:rsidRPr="00553EDC" w:rsidRDefault="00906D1A" w:rsidP="00C1073A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EA59CAF" w14:textId="77777777" w:rsidR="00906D1A" w:rsidRPr="00553EDC" w:rsidRDefault="00906D1A" w:rsidP="00C1073A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2801CFB7" w14:textId="77777777" w:rsidTr="00EF318B">
        <w:tc>
          <w:tcPr>
            <w:tcW w:w="851" w:type="dxa"/>
            <w:vAlign w:val="center"/>
          </w:tcPr>
          <w:p w14:paraId="302B5676" w14:textId="77777777" w:rsidR="00906D1A" w:rsidRPr="00553EDC" w:rsidRDefault="00906D1A" w:rsidP="00C1073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9A0BF71" w14:textId="77777777" w:rsidR="00906D1A" w:rsidRPr="00553EDC" w:rsidRDefault="00906D1A" w:rsidP="00C1073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6DD0BF8" w14:textId="77777777" w:rsidR="00906D1A" w:rsidRPr="00553EDC" w:rsidRDefault="00906D1A" w:rsidP="00C1073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9211298" w14:textId="77777777" w:rsidR="00906D1A" w:rsidRPr="00553EDC" w:rsidRDefault="00906D1A" w:rsidP="00C1073A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4D32178" w14:textId="77777777" w:rsidR="00906D1A" w:rsidRPr="00553EDC" w:rsidRDefault="00906D1A" w:rsidP="00C1073A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52B7C0AD" w14:textId="77777777" w:rsidR="00906D1A" w:rsidRPr="00553EDC" w:rsidRDefault="00906D1A" w:rsidP="00C1073A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6E677CA5" w14:textId="77777777" w:rsidR="00906D1A" w:rsidRPr="00553EDC" w:rsidRDefault="00906D1A" w:rsidP="00C107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325B0F1" w14:textId="77777777" w:rsidR="00906D1A" w:rsidRPr="00553EDC" w:rsidRDefault="00906D1A" w:rsidP="00C107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88A61DD" w14:textId="77777777" w:rsidR="00906D1A" w:rsidRPr="00906D1A" w:rsidRDefault="00906D1A" w:rsidP="00C1073A">
      <w:pPr>
        <w:jc w:val="both"/>
        <w:rPr>
          <w:rFonts w:ascii="Arial" w:hAnsi="Arial" w:cs="Arial"/>
          <w:color w:val="000000"/>
        </w:rPr>
      </w:pPr>
    </w:p>
    <w:p w14:paraId="72F60AE9" w14:textId="77777777" w:rsidR="00C1073A" w:rsidRDefault="00C1073A" w:rsidP="00C1073A">
      <w:pPr>
        <w:jc w:val="both"/>
        <w:rPr>
          <w:rFonts w:ascii="Arial" w:hAnsi="Arial" w:cs="Arial"/>
          <w:b/>
          <w:bCs/>
        </w:rPr>
      </w:pPr>
    </w:p>
    <w:p w14:paraId="77B02944" w14:textId="77777777" w:rsidR="00C1073A" w:rsidRDefault="00C1073A" w:rsidP="00C1073A">
      <w:pPr>
        <w:jc w:val="both"/>
        <w:rPr>
          <w:rFonts w:ascii="Arial" w:hAnsi="Arial" w:cs="Arial"/>
          <w:b/>
          <w:bCs/>
        </w:rPr>
      </w:pPr>
    </w:p>
    <w:p w14:paraId="1FD958F1" w14:textId="640D923D" w:rsidR="009F0E5C" w:rsidRPr="00906D1A" w:rsidRDefault="009F0E5C" w:rsidP="00C1073A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7035E07A" w14:textId="77777777" w:rsidR="00F960D7" w:rsidRPr="00906D1A" w:rsidRDefault="00A029B8" w:rsidP="00C1073A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EB10B6" w:rsidRPr="00906D1A">
        <w:rPr>
          <w:rFonts w:ascii="Arial" w:hAnsi="Arial" w:cs="Arial"/>
        </w:rPr>
        <w:t>nie krótszym niż 5 dni od dnia przesłania niniejsze</w:t>
      </w:r>
      <w:r w:rsidR="00EB10B6">
        <w:rPr>
          <w:rFonts w:ascii="Arial" w:hAnsi="Arial" w:cs="Arial"/>
        </w:rPr>
        <w:t>j</w:t>
      </w:r>
      <w:r w:rsidR="00EB10B6" w:rsidRPr="00906D1A">
        <w:rPr>
          <w:rFonts w:ascii="Arial" w:hAnsi="Arial" w:cs="Arial"/>
        </w:rPr>
        <w:t xml:space="preserve"> </w:t>
      </w:r>
      <w:r w:rsidR="00EB10B6">
        <w:rPr>
          <w:rFonts w:ascii="Arial" w:hAnsi="Arial" w:cs="Arial"/>
        </w:rPr>
        <w:t xml:space="preserve">informacji </w:t>
      </w:r>
      <w:r w:rsidR="00EB10B6" w:rsidRPr="00906D1A">
        <w:rPr>
          <w:rFonts w:ascii="Arial" w:hAnsi="Arial" w:cs="Arial"/>
        </w:rPr>
        <w:t>o wyborze najkorzystniejszej oferty.</w:t>
      </w:r>
    </w:p>
    <w:p w14:paraId="5DF19ABC" w14:textId="77777777" w:rsidR="00F960D7" w:rsidRDefault="00D8427E" w:rsidP="00C1073A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18CA063A" w14:textId="77777777" w:rsidR="00906D1A" w:rsidRPr="00C6247D" w:rsidRDefault="00906D1A" w:rsidP="00C1073A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95D9013" w14:textId="77777777" w:rsidR="00906D1A" w:rsidRPr="00D50535" w:rsidRDefault="00906D1A" w:rsidP="00C1073A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3144223" w14:textId="77777777" w:rsidR="00C1073A" w:rsidRDefault="00C1073A" w:rsidP="00C1073A">
      <w:pPr>
        <w:ind w:left="3119" w:firstLine="425"/>
        <w:jc w:val="right"/>
        <w:rPr>
          <w:rFonts w:ascii="Arial" w:hAnsi="Arial" w:cs="Arial"/>
          <w:i/>
        </w:rPr>
      </w:pPr>
    </w:p>
    <w:p w14:paraId="356CFACD" w14:textId="0F4E8A17" w:rsidR="00906D1A" w:rsidRDefault="00906D1A" w:rsidP="00C1073A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B78BBAF" w14:textId="77777777" w:rsidR="007F5EF5" w:rsidRPr="000C7F67" w:rsidRDefault="007F5EF5" w:rsidP="007F5EF5">
      <w:pPr>
        <w:ind w:left="4248"/>
        <w:jc w:val="center"/>
        <w:rPr>
          <w:i/>
          <w:sz w:val="22"/>
          <w:szCs w:val="22"/>
        </w:rPr>
      </w:pPr>
      <w:r w:rsidRPr="000C7F67">
        <w:rPr>
          <w:i/>
          <w:sz w:val="22"/>
          <w:szCs w:val="22"/>
        </w:rPr>
        <w:t xml:space="preserve">/-/ I Zastępca Dyrektora </w:t>
      </w:r>
    </w:p>
    <w:p w14:paraId="01C4F588" w14:textId="77777777" w:rsidR="007F5EF5" w:rsidRPr="000C7F67" w:rsidRDefault="007F5EF5" w:rsidP="007F5EF5">
      <w:pPr>
        <w:ind w:left="4248"/>
        <w:jc w:val="center"/>
        <w:rPr>
          <w:i/>
          <w:sz w:val="22"/>
          <w:szCs w:val="22"/>
        </w:rPr>
      </w:pPr>
      <w:r w:rsidRPr="000C7F67">
        <w:rPr>
          <w:i/>
          <w:sz w:val="22"/>
          <w:szCs w:val="22"/>
        </w:rPr>
        <w:t>ds. Administracyjnych</w:t>
      </w:r>
    </w:p>
    <w:p w14:paraId="7C0C046C" w14:textId="77777777" w:rsidR="007F5EF5" w:rsidRPr="000C7F67" w:rsidRDefault="007F5EF5" w:rsidP="007F5EF5">
      <w:pPr>
        <w:spacing w:after="480" w:line="360" w:lineRule="auto"/>
        <w:ind w:left="3119" w:firstLine="425"/>
        <w:jc w:val="center"/>
        <w:rPr>
          <w:sz w:val="22"/>
          <w:szCs w:val="22"/>
        </w:rPr>
      </w:pPr>
      <w:r w:rsidRPr="000C7F67">
        <w:rPr>
          <w:i/>
          <w:sz w:val="22"/>
          <w:szCs w:val="22"/>
        </w:rPr>
        <w:t xml:space="preserve">           Krystyna Piątkowska</w:t>
      </w:r>
    </w:p>
    <w:p w14:paraId="16108C0E" w14:textId="77777777" w:rsidR="007F5EF5" w:rsidRPr="004B39E0" w:rsidRDefault="007F5EF5" w:rsidP="00C1073A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30DE5268" w14:textId="4B3A11E1" w:rsidR="008642B3" w:rsidRDefault="008642B3" w:rsidP="00C1073A">
      <w:pPr>
        <w:jc w:val="right"/>
        <w:rPr>
          <w:rFonts w:ascii="Arial" w:hAnsi="Arial" w:cs="Arial"/>
        </w:rPr>
      </w:pPr>
    </w:p>
    <w:p w14:paraId="03983B5B" w14:textId="77777777" w:rsidR="00C1073A" w:rsidRPr="00906D1A" w:rsidRDefault="00C1073A" w:rsidP="00C1073A">
      <w:pPr>
        <w:jc w:val="right"/>
        <w:rPr>
          <w:rFonts w:ascii="Arial" w:hAnsi="Arial" w:cs="Arial"/>
          <w:vertAlign w:val="superscript"/>
        </w:rPr>
      </w:pPr>
    </w:p>
    <w:sectPr w:rsidR="00C1073A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BDA83" w14:textId="77777777" w:rsidR="002941ED" w:rsidRDefault="002941ED">
      <w:r>
        <w:separator/>
      </w:r>
    </w:p>
  </w:endnote>
  <w:endnote w:type="continuationSeparator" w:id="0">
    <w:p w14:paraId="44C9A82F" w14:textId="77777777" w:rsidR="002941ED" w:rsidRDefault="00294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93E5B" w14:textId="77777777" w:rsidR="00EB10B6" w:rsidRDefault="00EB10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ABDAF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7CBAAE1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2EAE4" w14:textId="77777777" w:rsidR="00EB10B6" w:rsidRDefault="00EB1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31BF" w14:textId="77777777" w:rsidR="002941ED" w:rsidRDefault="002941ED">
      <w:r>
        <w:separator/>
      </w:r>
    </w:p>
  </w:footnote>
  <w:footnote w:type="continuationSeparator" w:id="0">
    <w:p w14:paraId="3C5FFB17" w14:textId="77777777" w:rsidR="002941ED" w:rsidRDefault="00294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6CC51" w14:textId="77777777" w:rsidR="00EB10B6" w:rsidRDefault="00EB10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28F7" w14:textId="77777777" w:rsidR="00EB10B6" w:rsidRDefault="00EB10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EF3AF" w14:textId="77777777" w:rsidR="00EB10B6" w:rsidRDefault="00EB10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1ED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94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5EF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1073A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B10B6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CB9D5F"/>
  <w15:chartTrackingRefBased/>
  <w15:docId w15:val="{0F27B037-3FE4-41D5-9B11-998BF9DC9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2025-08-21T05:25:00Z</cp:lastPrinted>
  <dcterms:created xsi:type="dcterms:W3CDTF">2025-08-21T05:25:00Z</dcterms:created>
  <dcterms:modified xsi:type="dcterms:W3CDTF">2025-08-21T05:25:00Z</dcterms:modified>
</cp:coreProperties>
</file>