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9E5F13" w14:textId="5FE11CEF" w:rsidR="00025386" w:rsidRPr="003F7934" w:rsidRDefault="00657A47" w:rsidP="003F7934">
      <w:pPr>
        <w:pStyle w:val="Nagwek4"/>
        <w:spacing w:after="12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3F7934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3F7934" w:rsidRPr="003F7934">
        <w:rPr>
          <w:rFonts w:ascii="Arial Narrow" w:hAnsi="Arial Narrow" w:cs="Arial"/>
          <w:bCs/>
          <w:i w:val="0"/>
          <w:sz w:val="22"/>
          <w:szCs w:val="22"/>
        </w:rPr>
        <w:t>5</w:t>
      </w:r>
      <w:r w:rsidR="007666D6" w:rsidRPr="003F7934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3F7934" w14:paraId="5AF66D34" w14:textId="77777777" w:rsidTr="003F7934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08B24CF9" w14:textId="77777777" w:rsidR="00D520D3" w:rsidRPr="003F7934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F7934">
              <w:rPr>
                <w:rFonts w:ascii="Arial Narrow" w:hAnsi="Arial Narrow" w:cs="Arial"/>
                <w:b/>
              </w:rPr>
              <w:t>Podmiot</w:t>
            </w:r>
            <w:r w:rsidRPr="003F7934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3B3FA39B" w14:textId="77777777" w:rsidR="00D520D3" w:rsidRPr="003F793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3743F2A" w14:textId="77777777" w:rsidR="00D520D3" w:rsidRPr="003F793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F793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DA7D72B" w14:textId="77777777" w:rsidR="00D520D3" w:rsidRPr="003F7934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3F793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3F7934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3F793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3F7934" w14:paraId="1B7FD533" w14:textId="77777777" w:rsidTr="003F7934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3AC842FA" w14:textId="77777777" w:rsidR="00D520D3" w:rsidRPr="003F7934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F7934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2FBE378E" w14:textId="77777777" w:rsidR="00D520D3" w:rsidRPr="003F793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F66080C" w14:textId="77777777" w:rsidR="00D520D3" w:rsidRPr="003F793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F793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84F7671" w14:textId="77777777" w:rsidR="00D520D3" w:rsidRPr="003F7934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3F793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3F7934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3F793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053927" w:rsidRPr="003F7934" w14:paraId="21C58515" w14:textId="77777777" w:rsidTr="003F79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95F6A30" w14:textId="77777777" w:rsidR="00053927" w:rsidRPr="003F7934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F7934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3C79A541" w14:textId="77777777" w:rsidR="00053927" w:rsidRPr="003F7934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3F7934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3F7934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3F7934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18F41A2" w14:textId="77777777" w:rsidR="0071340C" w:rsidRPr="003F7934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F7934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3F7934">
        <w:rPr>
          <w:rFonts w:ascii="Arial Narrow" w:eastAsia="Times New Roman" w:hAnsi="Arial Narrow" w:cs="Arial"/>
          <w:lang w:eastAsia="pl-PL"/>
        </w:rPr>
        <w:t xml:space="preserve">, </w:t>
      </w:r>
      <w:r w:rsidRPr="003F7934">
        <w:rPr>
          <w:rFonts w:ascii="Arial Narrow" w:eastAsia="Times New Roman" w:hAnsi="Arial Narrow" w:cs="Arial"/>
          <w:lang w:eastAsia="pl-PL"/>
        </w:rPr>
        <w:t>w oparciu o</w:t>
      </w:r>
      <w:r w:rsidR="00EF3368" w:rsidRPr="003F7934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3F7934">
        <w:rPr>
          <w:rFonts w:ascii="Arial Narrow" w:hAnsi="Arial Narrow" w:cs="Arial"/>
        </w:rPr>
        <w:t xml:space="preserve"> ustawy </w:t>
      </w:r>
      <w:r w:rsidR="00EF3368" w:rsidRPr="003F7934">
        <w:rPr>
          <w:rFonts w:ascii="Arial Narrow" w:hAnsi="Arial Narrow" w:cs="Arial"/>
        </w:rPr>
        <w:t xml:space="preserve">z dnia 11 września 2019r. Prawo zamówień publicznych </w:t>
      </w:r>
      <w:r w:rsidR="0009650A" w:rsidRPr="003F7934">
        <w:rPr>
          <w:rFonts w:ascii="Arial Narrow" w:hAnsi="Arial Narrow" w:cs="Arial"/>
        </w:rPr>
        <w:t>(t.j. Dz. U. z 2024 poz. 1320)</w:t>
      </w:r>
      <w:r w:rsidR="00E27ABB" w:rsidRPr="003F7934">
        <w:rPr>
          <w:rFonts w:ascii="Arial Narrow" w:eastAsia="Times New Roman" w:hAnsi="Arial Narrow" w:cs="Arial"/>
          <w:lang w:eastAsia="pl-PL"/>
        </w:rPr>
        <w:t xml:space="preserve">, </w:t>
      </w:r>
      <w:r w:rsidRPr="003F7934">
        <w:rPr>
          <w:rFonts w:ascii="Arial Narrow" w:eastAsia="Times New Roman" w:hAnsi="Arial Narrow" w:cs="Arial"/>
          <w:lang w:eastAsia="pl-PL"/>
        </w:rPr>
        <w:t xml:space="preserve">że </w:t>
      </w:r>
      <w:r w:rsidRPr="003F7934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3F7934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3F7934">
        <w:rPr>
          <w:rFonts w:ascii="Arial Narrow" w:eastAsia="Times New Roman" w:hAnsi="Arial Narrow" w:cs="Arial"/>
          <w:lang w:eastAsia="pl-PL"/>
        </w:rPr>
        <w:t xml:space="preserve">do </w:t>
      </w:r>
      <w:r w:rsidRPr="003F7934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3F7934" w14:paraId="2AB985CC" w14:textId="77777777" w:rsidTr="00467CA2">
        <w:tc>
          <w:tcPr>
            <w:tcW w:w="2269" w:type="dxa"/>
          </w:tcPr>
          <w:p w14:paraId="5FD5B6DF" w14:textId="77777777" w:rsidR="00D520D3" w:rsidRPr="003F7934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F7934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4D56CBE" w14:textId="77777777" w:rsidR="00D520D3" w:rsidRPr="003F7934" w:rsidRDefault="0009650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F7934">
              <w:rPr>
                <w:rFonts w:ascii="Arial Narrow" w:eastAsia="Times New Roman" w:hAnsi="Arial Narrow" w:cs="Arial"/>
                <w:bCs/>
                <w:lang w:eastAsia="pl-PL"/>
              </w:rPr>
              <w:t>Dostawy sukcesywne materiałów opatrunkowych wraz z dzierżawą 15 sztuk urządzeń do podciśnieniowego leczenia ran na okres 12 miesięcy</w:t>
            </w:r>
            <w:r w:rsidR="00D520D3" w:rsidRPr="003F7934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09650A" w:rsidRPr="003F7934" w14:paraId="307EC562" w14:textId="77777777" w:rsidTr="009C1E60">
        <w:tc>
          <w:tcPr>
            <w:tcW w:w="2269" w:type="dxa"/>
          </w:tcPr>
          <w:p w14:paraId="2A4EB59B" w14:textId="77777777" w:rsidR="0009650A" w:rsidRPr="003F7934" w:rsidRDefault="0009650A" w:rsidP="009C1E6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F7934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899D4A0" w14:textId="77777777" w:rsidR="0009650A" w:rsidRPr="003F7934" w:rsidRDefault="0009650A" w:rsidP="009C1E6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F7934">
              <w:rPr>
                <w:rFonts w:ascii="Arial Narrow" w:eastAsia="Times New Roman" w:hAnsi="Arial Narrow" w:cs="Arial"/>
                <w:bCs/>
                <w:lang w:eastAsia="pl-PL"/>
              </w:rPr>
              <w:t>84/2025</w:t>
            </w:r>
          </w:p>
        </w:tc>
      </w:tr>
    </w:tbl>
    <w:p w14:paraId="0A67107B" w14:textId="77777777" w:rsidR="00DC652A" w:rsidRPr="003F7934" w:rsidRDefault="0009650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F7934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3F7934">
        <w:rPr>
          <w:rFonts w:ascii="Arial Narrow" w:eastAsia="Times New Roman" w:hAnsi="Arial Narrow" w:cs="Arial"/>
          <w:lang w:eastAsia="pl-PL"/>
        </w:rPr>
        <w:t>do dyspozycji Wykonawcy:</w:t>
      </w:r>
    </w:p>
    <w:p w14:paraId="2EEFE3ED" w14:textId="77777777" w:rsidR="00DC652A" w:rsidRPr="003F793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F7934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4407B923" w14:textId="77777777" w:rsidR="0071340C" w:rsidRPr="003F793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3F7934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3F7934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3F7934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473477E0" w14:textId="77777777" w:rsidR="0071340C" w:rsidRPr="003F7934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F7934">
        <w:rPr>
          <w:rFonts w:ascii="Arial Narrow" w:eastAsia="Times New Roman" w:hAnsi="Arial Narrow" w:cs="Arial"/>
          <w:lang w:eastAsia="pl-PL"/>
        </w:rPr>
        <w:t>nw. zasobów:</w:t>
      </w:r>
    </w:p>
    <w:p w14:paraId="42E7A936" w14:textId="77777777" w:rsidR="0071340C" w:rsidRPr="003F793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F7934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4C53587B" w14:textId="77777777" w:rsidR="0071340C" w:rsidRPr="003F793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3F7934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3F7934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3F7934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06D4C95D" w14:textId="77777777" w:rsidR="00DC652A" w:rsidRPr="003F793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3F7934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3F7934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3F7934">
        <w:rPr>
          <w:rFonts w:ascii="Arial Narrow" w:eastAsia="Times New Roman" w:hAnsi="Arial Narrow" w:cs="Arial"/>
          <w:lang w:eastAsia="pl-PL"/>
        </w:rPr>
        <w:t>:</w:t>
      </w:r>
    </w:p>
    <w:p w14:paraId="2C3DAE2F" w14:textId="77777777" w:rsidR="00DC652A" w:rsidRPr="003F793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3F7934">
        <w:rPr>
          <w:rFonts w:ascii="Arial Narrow" w:eastAsia="Times New Roman" w:hAnsi="Arial Narrow" w:cs="Arial"/>
          <w:lang w:eastAsia="pl-PL"/>
        </w:rPr>
        <w:t>u</w:t>
      </w:r>
      <w:r w:rsidR="00DC652A" w:rsidRPr="003F7934">
        <w:rPr>
          <w:rFonts w:ascii="Arial Narrow" w:eastAsia="Times New Roman" w:hAnsi="Arial Narrow" w:cs="Arial"/>
          <w:lang w:eastAsia="pl-PL"/>
        </w:rPr>
        <w:t>dostę</w:t>
      </w:r>
      <w:r w:rsidRPr="003F7934">
        <w:rPr>
          <w:rFonts w:ascii="Arial Narrow" w:eastAsia="Times New Roman" w:hAnsi="Arial Narrow" w:cs="Arial"/>
          <w:lang w:eastAsia="pl-PL"/>
        </w:rPr>
        <w:t>p</w:t>
      </w:r>
      <w:r w:rsidR="00DC652A" w:rsidRPr="003F7934">
        <w:rPr>
          <w:rFonts w:ascii="Arial Narrow" w:eastAsia="Times New Roman" w:hAnsi="Arial Narrow" w:cs="Arial"/>
          <w:lang w:eastAsia="pl-PL"/>
        </w:rPr>
        <w:t>ni</w:t>
      </w:r>
      <w:r w:rsidRPr="003F7934">
        <w:rPr>
          <w:rFonts w:ascii="Arial Narrow" w:eastAsia="Times New Roman" w:hAnsi="Arial Narrow" w:cs="Arial"/>
          <w:lang w:eastAsia="pl-PL"/>
        </w:rPr>
        <w:t>ę</w:t>
      </w:r>
      <w:r w:rsidR="00DC652A" w:rsidRPr="003F7934">
        <w:rPr>
          <w:rFonts w:ascii="Arial Narrow" w:eastAsia="Times New Roman" w:hAnsi="Arial Narrow" w:cs="Arial"/>
          <w:lang w:eastAsia="pl-PL"/>
        </w:rPr>
        <w:t xml:space="preserve"> </w:t>
      </w:r>
      <w:r w:rsidRPr="003F7934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554FF9CB" w14:textId="77777777" w:rsidR="0093388F" w:rsidRPr="003F793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F7934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782ECDD7" w14:textId="77777777" w:rsidR="0093388F" w:rsidRPr="003F793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3F7934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369B9CEE" w14:textId="77777777" w:rsidR="0093388F" w:rsidRPr="003F793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3F7934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0AE018A0" w14:textId="77777777" w:rsidR="00CB29AC" w:rsidRPr="003F7934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3F7934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521D7483" w14:textId="77777777" w:rsidR="00CB29AC" w:rsidRPr="003F793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F7934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F0B9CE1" w14:textId="77777777" w:rsidR="00830970" w:rsidRPr="003F793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3F7934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3F7934">
        <w:rPr>
          <w:rFonts w:ascii="Arial Narrow" w:eastAsia="Times New Roman" w:hAnsi="Arial Narrow" w:cs="Arial"/>
          <w:lang w:eastAsia="pl-PL"/>
        </w:rPr>
        <w:t xml:space="preserve">mojego </w:t>
      </w:r>
      <w:r w:rsidRPr="003F7934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3F7934">
        <w:rPr>
          <w:rFonts w:ascii="Arial Narrow" w:eastAsia="Times New Roman" w:hAnsi="Arial Narrow" w:cs="Arial"/>
          <w:lang w:eastAsia="pl-PL"/>
        </w:rPr>
        <w:t>będzie następujący:</w:t>
      </w:r>
    </w:p>
    <w:p w14:paraId="0B8E5509" w14:textId="77777777" w:rsidR="00E27ABB" w:rsidRPr="003F7934" w:rsidRDefault="00830970" w:rsidP="003F7934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F7934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3F7934" w14:paraId="03080238" w14:textId="77777777" w:rsidTr="00467CA2">
        <w:tc>
          <w:tcPr>
            <w:tcW w:w="2660" w:type="dxa"/>
          </w:tcPr>
          <w:p w14:paraId="6E60DFF5" w14:textId="77777777" w:rsidR="00D520D3" w:rsidRPr="003F793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57CA1DC" w14:textId="77777777" w:rsidR="00D520D3" w:rsidRPr="003F793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3F793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695A1F1B" w14:textId="77777777" w:rsidR="00D520D3" w:rsidRPr="003F7934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F793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16832C3" w14:textId="77777777" w:rsidR="00D520D3" w:rsidRPr="003F793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5704884" w14:textId="77777777" w:rsidR="00D520D3" w:rsidRPr="003F793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3F793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F9ADC73" w14:textId="77777777" w:rsidR="00D520D3" w:rsidRPr="003F7934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F793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09650A" w:rsidRPr="003F793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3F793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3F793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3F793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6549DB09" w14:textId="77777777" w:rsidR="00E27ABB" w:rsidRPr="003F7934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3F7934" w:rsidSect="003F79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709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0187F8" w14:textId="77777777" w:rsidR="0088210C" w:rsidRDefault="0088210C" w:rsidP="00025386">
      <w:pPr>
        <w:spacing w:after="0" w:line="240" w:lineRule="auto"/>
      </w:pPr>
      <w:r>
        <w:separator/>
      </w:r>
    </w:p>
  </w:endnote>
  <w:endnote w:type="continuationSeparator" w:id="0">
    <w:p w14:paraId="713634D1" w14:textId="77777777" w:rsidR="0088210C" w:rsidRDefault="0088210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AC877" w14:textId="77777777" w:rsidR="0009650A" w:rsidRDefault="000965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86BC6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770439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36B54B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79E86E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2FD68" w14:textId="77777777" w:rsidR="0009650A" w:rsidRDefault="000965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0492D0" w14:textId="77777777" w:rsidR="0088210C" w:rsidRDefault="0088210C" w:rsidP="00025386">
      <w:pPr>
        <w:spacing w:after="0" w:line="240" w:lineRule="auto"/>
      </w:pPr>
      <w:r>
        <w:separator/>
      </w:r>
    </w:p>
  </w:footnote>
  <w:footnote w:type="continuationSeparator" w:id="0">
    <w:p w14:paraId="264970C9" w14:textId="77777777" w:rsidR="0088210C" w:rsidRDefault="0088210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EA203" w14:textId="77777777" w:rsidR="0009650A" w:rsidRDefault="000965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6E38A" w14:textId="77777777" w:rsidR="0009650A" w:rsidRDefault="000965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4100F" w14:textId="77777777" w:rsidR="0009650A" w:rsidRDefault="000965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734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210C"/>
    <w:rsid w:val="00025386"/>
    <w:rsid w:val="000423B9"/>
    <w:rsid w:val="00053927"/>
    <w:rsid w:val="00066C44"/>
    <w:rsid w:val="00071D4C"/>
    <w:rsid w:val="00084786"/>
    <w:rsid w:val="0009650A"/>
    <w:rsid w:val="0016158F"/>
    <w:rsid w:val="001C2314"/>
    <w:rsid w:val="00213980"/>
    <w:rsid w:val="003F7934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210C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21CAC5"/>
  <w15:chartTrackingRefBased/>
  <w15:docId w15:val="{0CD5101E-52C1-4EBC-BA38-D72836FF1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300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2025-08-20T14:27:00Z</dcterms:created>
  <dcterms:modified xsi:type="dcterms:W3CDTF">2025-08-20T14:27:00Z</dcterms:modified>
</cp:coreProperties>
</file>