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2BAEF" w14:textId="03645D7A" w:rsidR="00D62E6E" w:rsidRPr="009F4889" w:rsidRDefault="00D62E6E" w:rsidP="009F4889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9F4889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9F4889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9F4889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269"/>
        <w:gridCol w:w="531"/>
        <w:gridCol w:w="6272"/>
        <w:gridCol w:w="32"/>
      </w:tblGrid>
      <w:tr w:rsidR="00D62E6E" w:rsidRPr="009F4889" w14:paraId="6134D40C" w14:textId="77777777" w:rsidTr="009F4889">
        <w:trPr>
          <w:gridAfter w:val="1"/>
          <w:wAfter w:w="32" w:type="dxa"/>
        </w:trPr>
        <w:tc>
          <w:tcPr>
            <w:tcW w:w="2800" w:type="dxa"/>
            <w:gridSpan w:val="2"/>
          </w:tcPr>
          <w:p w14:paraId="48DA5FBB" w14:textId="77777777" w:rsidR="00D62E6E" w:rsidRPr="009F488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F4889">
              <w:rPr>
                <w:rFonts w:ascii="Arial Narrow" w:hAnsi="Arial Narrow" w:cs="Arial"/>
                <w:b/>
              </w:rPr>
              <w:t>Wykonawca</w:t>
            </w:r>
            <w:r w:rsidRPr="009F488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C975AE7" w14:textId="77777777" w:rsidR="00D62E6E" w:rsidRPr="009F488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587452E" w14:textId="77777777" w:rsidR="00D62E6E" w:rsidRPr="009F488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75D9E4" w14:textId="77777777" w:rsidR="00D62E6E" w:rsidRPr="009F488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F488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F488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F488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9F4889" w14:paraId="52677254" w14:textId="77777777" w:rsidTr="009F4889">
        <w:trPr>
          <w:gridAfter w:val="1"/>
          <w:wAfter w:w="32" w:type="dxa"/>
        </w:trPr>
        <w:tc>
          <w:tcPr>
            <w:tcW w:w="2800" w:type="dxa"/>
            <w:gridSpan w:val="2"/>
          </w:tcPr>
          <w:p w14:paraId="42B7B07E" w14:textId="77777777" w:rsidR="00D62E6E" w:rsidRPr="009F488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F488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BFAAD57" w14:textId="77777777" w:rsidR="00D62E6E" w:rsidRPr="009F488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AD894BB" w14:textId="77777777" w:rsidR="00D62E6E" w:rsidRPr="009F488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CEB7A0" w14:textId="77777777" w:rsidR="00D62E6E" w:rsidRPr="009F488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F488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F488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F488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937DF6" w:rsidRPr="009F4889" w14:paraId="70A7B745" w14:textId="77777777" w:rsidTr="009F488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5A2433" w14:textId="77777777" w:rsidR="00937DF6" w:rsidRPr="009F4889" w:rsidRDefault="00937DF6" w:rsidP="009C1E6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662B9E21" w14:textId="77777777" w:rsidR="00937DF6" w:rsidRPr="009F4889" w:rsidRDefault="00937DF6" w:rsidP="009C1E6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9F488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9F488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9F488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9F488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325E3D84" w14:textId="77777777" w:rsidR="00937DF6" w:rsidRPr="009F4889" w:rsidRDefault="00937DF6" w:rsidP="009C1E6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646ACF83" w14:textId="77777777" w:rsidR="00937DF6" w:rsidRPr="009F4889" w:rsidRDefault="00937DF6" w:rsidP="009C1E6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9F4889" w14:paraId="734E1DE9" w14:textId="77777777" w:rsidTr="009F4889">
        <w:trPr>
          <w:gridAfter w:val="1"/>
          <w:wAfter w:w="32" w:type="dxa"/>
        </w:trPr>
        <w:tc>
          <w:tcPr>
            <w:tcW w:w="2269" w:type="dxa"/>
          </w:tcPr>
          <w:p w14:paraId="33CA8657" w14:textId="4927FF90" w:rsidR="00D62E6E" w:rsidRPr="009F4889" w:rsidRDefault="009F488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br/>
            </w:r>
            <w:r w:rsidR="00D62E6E" w:rsidRPr="009F488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7B908BBF" w14:textId="1E841460" w:rsidR="00D62E6E" w:rsidRPr="009F4889" w:rsidRDefault="009F488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br/>
            </w:r>
            <w:r w:rsidR="00937DF6" w:rsidRPr="009F4889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opatrunkowych wraz z dzierżawą 15 sztuk urządzeń do podciśnieniowego leczenia ran na okres 12 miesięcy</w:t>
            </w:r>
            <w:r w:rsidR="00D62E6E" w:rsidRPr="009F488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937DF6" w:rsidRPr="009F4889" w14:paraId="27EFAE61" w14:textId="77777777" w:rsidTr="009F4889">
        <w:trPr>
          <w:gridAfter w:val="1"/>
          <w:wAfter w:w="32" w:type="dxa"/>
        </w:trPr>
        <w:tc>
          <w:tcPr>
            <w:tcW w:w="2269" w:type="dxa"/>
          </w:tcPr>
          <w:p w14:paraId="16DE79D8" w14:textId="77777777" w:rsidR="00937DF6" w:rsidRPr="009F4889" w:rsidRDefault="00937DF6" w:rsidP="009C1E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6FF5133B" w14:textId="77777777" w:rsidR="00937DF6" w:rsidRPr="009F4889" w:rsidRDefault="00937DF6" w:rsidP="009C1E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bCs/>
                <w:lang w:eastAsia="pl-PL"/>
              </w:rPr>
              <w:t>84/2025</w:t>
            </w:r>
          </w:p>
        </w:tc>
      </w:tr>
    </w:tbl>
    <w:p w14:paraId="3101811A" w14:textId="77777777" w:rsidR="00BC121E" w:rsidRPr="009F4889" w:rsidRDefault="00937DF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9F4889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F4889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9F4889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9F4889">
        <w:rPr>
          <w:rFonts w:ascii="Arial Narrow" w:eastAsia="Times New Roman" w:hAnsi="Arial Narrow" w:cs="Arial"/>
          <w:b/>
          <w:lang w:eastAsia="pl-PL"/>
        </w:rPr>
        <w:t>,</w:t>
      </w:r>
      <w:r w:rsidR="00BC121E" w:rsidRPr="009F4889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9F4889">
        <w:rPr>
          <w:rFonts w:ascii="Arial Narrow" w:eastAsia="Times New Roman" w:hAnsi="Arial Narrow" w:cs="Arial"/>
          <w:bCs/>
          <w:lang w:eastAsia="pl-PL"/>
        </w:rPr>
        <w:t>, że:</w:t>
      </w:r>
    </w:p>
    <w:p w14:paraId="21C28F53" w14:textId="77777777" w:rsidR="00BC121E" w:rsidRPr="009F488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9F4889">
        <w:rPr>
          <w:rFonts w:ascii="Arial Narrow" w:eastAsia="Times New Roman" w:hAnsi="Arial Narrow" w:cs="Arial"/>
          <w:b/>
          <w:bCs/>
        </w:rPr>
        <w:object w:dxaOrig="0" w:dyaOrig="0" w14:anchorId="67CA0B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F4889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F4889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9F4889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F4889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9F4889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9F4889">
        <w:rPr>
          <w:rFonts w:ascii="Arial Narrow" w:eastAsia="Times New Roman" w:hAnsi="Arial Narrow" w:cs="Arial"/>
          <w:lang w:eastAsia="pl-PL"/>
        </w:rPr>
        <w:t>.</w:t>
      </w:r>
    </w:p>
    <w:p w14:paraId="40012491" w14:textId="77777777" w:rsidR="00BC121E" w:rsidRPr="009F488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F4889">
        <w:rPr>
          <w:rFonts w:ascii="Arial Narrow" w:eastAsia="Times New Roman" w:hAnsi="Arial Narrow" w:cs="Arial"/>
          <w:b/>
          <w:bCs/>
        </w:rPr>
        <w:object w:dxaOrig="0" w:dyaOrig="0" w14:anchorId="4D299655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F4889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F4889">
        <w:rPr>
          <w:rFonts w:ascii="Arial Narrow" w:eastAsia="Times New Roman" w:hAnsi="Arial Narrow" w:cs="Arial"/>
          <w:lang w:eastAsia="pl-PL"/>
        </w:rPr>
        <w:t xml:space="preserve">            </w:t>
      </w:r>
      <w:r w:rsidRPr="009F4889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F4889">
        <w:rPr>
          <w:rFonts w:ascii="Arial Narrow" w:eastAsia="Times New Roman" w:hAnsi="Arial Narrow" w:cs="Arial"/>
          <w:lang w:eastAsia="pl-PL"/>
        </w:rPr>
        <w:t>t.j. Dz.U. 2024 poz. 1616</w:t>
      </w:r>
      <w:r w:rsidRPr="009F4889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06E4981C" w14:textId="77777777" w:rsidR="00BF69A4" w:rsidRPr="009F488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F4889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F4889" w14:paraId="47B6C0A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C1DF3" w14:textId="77777777" w:rsidR="00BC121E" w:rsidRPr="009F488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BA77" w14:textId="77777777" w:rsidR="00BC121E" w:rsidRPr="009F488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F09C5" w14:textId="77777777" w:rsidR="00BC121E" w:rsidRPr="009F488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9F4889" w14:paraId="6C7389B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9AAB2" w14:textId="77777777" w:rsidR="00BC121E" w:rsidRPr="009F488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5B50" w14:textId="77777777" w:rsidR="00BC121E" w:rsidRPr="009F488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CE13" w14:textId="77777777" w:rsidR="00BC121E" w:rsidRPr="009F488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C5ECAF6" w14:textId="77777777" w:rsidR="00BC121E" w:rsidRPr="009F488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9F4889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B9D3C0C" w14:textId="77777777" w:rsidR="00BC121E" w:rsidRPr="009F4889" w:rsidRDefault="00BC121E" w:rsidP="009F4889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9F4889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A157BCA" w14:textId="77777777" w:rsidR="00067B62" w:rsidRPr="009F488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9F4889">
        <w:rPr>
          <w:rFonts w:ascii="Arial Narrow" w:eastAsia="Times New Roman" w:hAnsi="Arial Narrow" w:cs="Arial"/>
          <w:color w:val="0070C0"/>
          <w:lang w:eastAsia="pl-PL"/>
        </w:rPr>
        <w:t>*</w:t>
      </w:r>
      <w:r w:rsidRPr="009F4889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9F4889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F4889" w14:paraId="1D10849F" w14:textId="77777777" w:rsidTr="00620E37">
        <w:tc>
          <w:tcPr>
            <w:tcW w:w="2660" w:type="dxa"/>
          </w:tcPr>
          <w:p w14:paraId="1C3CCFED" w14:textId="77777777" w:rsidR="00BC121E" w:rsidRPr="009F488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401688C" w14:textId="77777777" w:rsidR="00BC121E" w:rsidRPr="009F488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514BE91" w14:textId="77777777" w:rsidR="00BC121E" w:rsidRPr="009F488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9F488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9F488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27DF963F" w14:textId="77777777" w:rsidR="00BC121E" w:rsidRPr="009F488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793B2FF" w14:textId="77777777" w:rsidR="00BC121E" w:rsidRPr="009F488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46BEC0" w14:textId="77777777" w:rsidR="00BC121E" w:rsidRPr="009F488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F488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37DF6" w:rsidRPr="009F488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9F488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9F488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1DBC9C6F" w14:textId="77777777" w:rsidR="00106AC7" w:rsidRPr="009F4889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9F488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DF4DF" w14:textId="77777777" w:rsidR="00832D0D" w:rsidRDefault="00832D0D">
      <w:r>
        <w:separator/>
      </w:r>
    </w:p>
  </w:endnote>
  <w:endnote w:type="continuationSeparator" w:id="0">
    <w:p w14:paraId="2CD1DCB9" w14:textId="77777777" w:rsidR="00832D0D" w:rsidRDefault="00832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1B7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42B2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20B8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4611C0D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EFECD98">
        <v:line id="_x0000_s1025" style="position:absolute;left:0;text-align:left;z-index:251657728" from="-3.85pt,8.7pt" to="455.15pt,8.7pt"/>
      </w:pict>
    </w:r>
  </w:p>
  <w:p w14:paraId="3C7DE8A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BD209" w14:textId="77777777" w:rsidR="00937DF6" w:rsidRDefault="00937D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E55BF" w14:textId="77777777" w:rsidR="00832D0D" w:rsidRDefault="00832D0D">
      <w:r>
        <w:separator/>
      </w:r>
    </w:p>
  </w:footnote>
  <w:footnote w:type="continuationSeparator" w:id="0">
    <w:p w14:paraId="1A9DB237" w14:textId="77777777" w:rsidR="00832D0D" w:rsidRDefault="00832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4D4A2" w14:textId="77777777" w:rsidR="00937DF6" w:rsidRDefault="00937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515EE" w14:textId="77777777" w:rsidR="00937DF6" w:rsidRDefault="00937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F551E" w14:textId="77777777" w:rsidR="00937DF6" w:rsidRDefault="00937D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93398">
    <w:abstractNumId w:val="13"/>
  </w:num>
  <w:num w:numId="2" w16cid:durableId="258104378">
    <w:abstractNumId w:val="0"/>
  </w:num>
  <w:num w:numId="3" w16cid:durableId="2008821222">
    <w:abstractNumId w:val="11"/>
  </w:num>
  <w:num w:numId="4" w16cid:durableId="426659755">
    <w:abstractNumId w:val="8"/>
  </w:num>
  <w:num w:numId="5" w16cid:durableId="574514767">
    <w:abstractNumId w:val="7"/>
  </w:num>
  <w:num w:numId="6" w16cid:durableId="705300346">
    <w:abstractNumId w:val="1"/>
  </w:num>
  <w:num w:numId="7" w16cid:durableId="66075645">
    <w:abstractNumId w:val="6"/>
  </w:num>
  <w:num w:numId="8" w16cid:durableId="312293578">
    <w:abstractNumId w:val="3"/>
  </w:num>
  <w:num w:numId="9" w16cid:durableId="1690717460">
    <w:abstractNumId w:val="2"/>
  </w:num>
  <w:num w:numId="10" w16cid:durableId="1183857600">
    <w:abstractNumId w:val="5"/>
  </w:num>
  <w:num w:numId="11" w16cid:durableId="100732261">
    <w:abstractNumId w:val="10"/>
  </w:num>
  <w:num w:numId="12" w16cid:durableId="232738733">
    <w:abstractNumId w:val="4"/>
  </w:num>
  <w:num w:numId="13" w16cid:durableId="1790663103">
    <w:abstractNumId w:val="9"/>
  </w:num>
  <w:num w:numId="14" w16cid:durableId="9580751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D0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C397C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2D0D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7DF6"/>
    <w:rsid w:val="00952336"/>
    <w:rsid w:val="009A21D7"/>
    <w:rsid w:val="009A4A2C"/>
    <w:rsid w:val="009A4CD3"/>
    <w:rsid w:val="009F4889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0D025"/>
  <w15:chartTrackingRefBased/>
  <w15:docId w15:val="{697971E6-7A3F-4C05-88A9-FCEAA6F47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230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2025-08-20T14:25:00Z</dcterms:created>
  <dcterms:modified xsi:type="dcterms:W3CDTF">2025-08-20T14:26:00Z</dcterms:modified>
</cp:coreProperties>
</file>