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B2120C" w:rsidRDefault="004266BD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B2120C">
        <w:rPr>
          <w:rFonts w:ascii="Arial Narrow" w:hAnsi="Arial Narrow" w:cs="Arial"/>
          <w:sz w:val="24"/>
          <w:szCs w:val="24"/>
        </w:rPr>
        <w:t>Bydgoszcz</w:t>
      </w:r>
      <w:r w:rsidR="00986737" w:rsidRPr="00B2120C">
        <w:rPr>
          <w:rFonts w:ascii="Arial Narrow" w:hAnsi="Arial Narrow" w:cs="Arial"/>
          <w:sz w:val="24"/>
          <w:szCs w:val="24"/>
        </w:rPr>
        <w:t xml:space="preserve"> dnia: </w:t>
      </w:r>
      <w:r w:rsidRPr="00B2120C">
        <w:rPr>
          <w:rFonts w:ascii="Arial Narrow" w:hAnsi="Arial Narrow" w:cs="Arial"/>
          <w:sz w:val="24"/>
          <w:szCs w:val="24"/>
        </w:rPr>
        <w:t>2025-08-22</w:t>
      </w:r>
    </w:p>
    <w:p w:rsidR="00986737" w:rsidRPr="00B2120C" w:rsidRDefault="004266BD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B2120C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B2120C" w:rsidRDefault="004266BD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B2120C">
        <w:rPr>
          <w:rFonts w:ascii="Arial Narrow" w:hAnsi="Arial Narrow" w:cs="Arial"/>
          <w:sz w:val="24"/>
          <w:szCs w:val="24"/>
        </w:rPr>
        <w:t>Powstańców Warszawy</w:t>
      </w:r>
      <w:r w:rsidR="00986737" w:rsidRPr="00B2120C">
        <w:rPr>
          <w:rFonts w:ascii="Arial Narrow" w:hAnsi="Arial Narrow" w:cs="Arial"/>
          <w:sz w:val="24"/>
          <w:szCs w:val="24"/>
        </w:rPr>
        <w:t xml:space="preserve"> </w:t>
      </w:r>
      <w:r w:rsidRPr="00B2120C">
        <w:rPr>
          <w:rFonts w:ascii="Arial Narrow" w:hAnsi="Arial Narrow" w:cs="Arial"/>
          <w:sz w:val="24"/>
          <w:szCs w:val="24"/>
        </w:rPr>
        <w:t>5</w:t>
      </w:r>
    </w:p>
    <w:p w:rsidR="00986737" w:rsidRPr="00B2120C" w:rsidRDefault="004266BD" w:rsidP="00986737">
      <w:pPr>
        <w:rPr>
          <w:rFonts w:ascii="Arial Narrow" w:hAnsi="Arial Narrow" w:cs="Arial"/>
          <w:sz w:val="24"/>
          <w:szCs w:val="24"/>
        </w:rPr>
      </w:pPr>
      <w:r w:rsidRPr="00B2120C">
        <w:rPr>
          <w:rFonts w:ascii="Arial Narrow" w:hAnsi="Arial Narrow" w:cs="Arial"/>
          <w:sz w:val="24"/>
          <w:szCs w:val="24"/>
        </w:rPr>
        <w:t>85-681</w:t>
      </w:r>
      <w:r w:rsidR="00986737" w:rsidRPr="00B2120C">
        <w:rPr>
          <w:rFonts w:ascii="Arial Narrow" w:hAnsi="Arial Narrow" w:cs="Arial"/>
          <w:sz w:val="24"/>
          <w:szCs w:val="24"/>
        </w:rPr>
        <w:t xml:space="preserve"> </w:t>
      </w:r>
      <w:r w:rsidRPr="00B2120C">
        <w:rPr>
          <w:rFonts w:ascii="Arial Narrow" w:hAnsi="Arial Narrow" w:cs="Arial"/>
          <w:sz w:val="24"/>
          <w:szCs w:val="24"/>
        </w:rPr>
        <w:t>Bydgoszcz</w:t>
      </w:r>
    </w:p>
    <w:p w:rsidR="00986737" w:rsidRPr="00B2120C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B2120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B2120C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B2120C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B2120C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B2120C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B2120C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B2120C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B2120C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B2120C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B2120C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B2120C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B2120C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B2120C" w:rsidTr="005A632E">
        <w:tc>
          <w:tcPr>
            <w:tcW w:w="2269" w:type="dxa"/>
            <w:shd w:val="clear" w:color="auto" w:fill="auto"/>
          </w:tcPr>
          <w:p w:rsidR="00986737" w:rsidRPr="00B2120C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B2120C" w:rsidRDefault="004266B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bCs/>
                <w:sz w:val="24"/>
                <w:szCs w:val="24"/>
              </w:rPr>
              <w:t>Dostawy sukcesywne mebli</w:t>
            </w:r>
            <w:r w:rsidR="00986737" w:rsidRPr="00B2120C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4266BD" w:rsidRPr="00B2120C" w:rsidTr="00F737AE">
        <w:tc>
          <w:tcPr>
            <w:tcW w:w="2269" w:type="dxa"/>
            <w:shd w:val="clear" w:color="auto" w:fill="auto"/>
          </w:tcPr>
          <w:p w:rsidR="004266BD" w:rsidRPr="00B2120C" w:rsidRDefault="004266BD" w:rsidP="00F737A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266BD" w:rsidRPr="00B2120C" w:rsidRDefault="004266BD" w:rsidP="00F737A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bCs/>
                <w:sz w:val="24"/>
                <w:szCs w:val="24"/>
              </w:rPr>
              <w:t>86/2025</w:t>
            </w:r>
          </w:p>
        </w:tc>
      </w:tr>
    </w:tbl>
    <w:p w:rsidR="00A80738" w:rsidRPr="00B2120C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B2120C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2120C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B2120C">
        <w:rPr>
          <w:rFonts w:ascii="Arial Narrow" w:hAnsi="Arial Narrow" w:cs="Arial"/>
          <w:sz w:val="24"/>
          <w:szCs w:val="24"/>
        </w:rPr>
        <w:t>2</w:t>
      </w:r>
      <w:r w:rsidRPr="00B2120C">
        <w:rPr>
          <w:rFonts w:ascii="Arial Narrow" w:hAnsi="Arial Narrow" w:cs="Arial"/>
          <w:sz w:val="24"/>
          <w:szCs w:val="24"/>
        </w:rPr>
        <w:t xml:space="preserve"> ust. 5 </w:t>
      </w:r>
      <w:r w:rsidRPr="00B2120C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B2120C">
        <w:rPr>
          <w:rFonts w:ascii="Arial Narrow" w:hAnsi="Arial Narrow" w:cs="Arial"/>
          <w:sz w:val="24"/>
          <w:szCs w:val="24"/>
        </w:rPr>
        <w:t xml:space="preserve"> </w:t>
      </w:r>
      <w:r w:rsidR="004266BD" w:rsidRPr="00B2120C">
        <w:rPr>
          <w:rFonts w:ascii="Arial Narrow" w:hAnsi="Arial Narrow" w:cs="Arial"/>
          <w:sz w:val="24"/>
          <w:szCs w:val="24"/>
        </w:rPr>
        <w:t>(</w:t>
      </w:r>
      <w:proofErr w:type="spellStart"/>
      <w:r w:rsidR="004266BD" w:rsidRPr="00B2120C">
        <w:rPr>
          <w:rFonts w:ascii="Arial Narrow" w:hAnsi="Arial Narrow" w:cs="Arial"/>
          <w:sz w:val="24"/>
          <w:szCs w:val="24"/>
        </w:rPr>
        <w:t>t.j</w:t>
      </w:r>
      <w:proofErr w:type="spellEnd"/>
      <w:r w:rsidR="004266BD" w:rsidRPr="00B2120C">
        <w:rPr>
          <w:rFonts w:ascii="Arial Narrow" w:hAnsi="Arial Narrow" w:cs="Arial"/>
          <w:sz w:val="24"/>
          <w:szCs w:val="24"/>
        </w:rPr>
        <w:t>. Dz. U. z 2024 poz. 1320)</w:t>
      </w:r>
      <w:r w:rsidR="00490DC0" w:rsidRPr="00B2120C">
        <w:rPr>
          <w:rFonts w:ascii="Arial Narrow" w:hAnsi="Arial Narrow" w:cs="Arial"/>
          <w:sz w:val="24"/>
          <w:szCs w:val="24"/>
        </w:rPr>
        <w:t xml:space="preserve"> </w:t>
      </w:r>
      <w:r w:rsidRPr="00B2120C">
        <w:rPr>
          <w:rFonts w:ascii="Arial Narrow" w:hAnsi="Arial Narrow" w:cs="Arial"/>
          <w:sz w:val="24"/>
          <w:szCs w:val="24"/>
        </w:rPr>
        <w:t>udostępnia</w:t>
      </w:r>
      <w:r w:rsidR="00F95C33" w:rsidRPr="00B2120C">
        <w:rPr>
          <w:rFonts w:ascii="Arial Narrow" w:hAnsi="Arial Narrow" w:cs="Arial"/>
          <w:sz w:val="24"/>
          <w:szCs w:val="24"/>
        </w:rPr>
        <w:t xml:space="preserve"> </w:t>
      </w:r>
      <w:r w:rsidR="004C7E9B" w:rsidRPr="00B2120C">
        <w:rPr>
          <w:rFonts w:ascii="Arial Narrow" w:hAnsi="Arial Narrow" w:cs="Arial"/>
          <w:sz w:val="24"/>
          <w:szCs w:val="24"/>
        </w:rPr>
        <w:t>informacj</w:t>
      </w:r>
      <w:r w:rsidR="00577BC6" w:rsidRPr="00B2120C">
        <w:rPr>
          <w:rFonts w:ascii="Arial Narrow" w:hAnsi="Arial Narrow" w:cs="Arial"/>
          <w:sz w:val="24"/>
          <w:szCs w:val="24"/>
        </w:rPr>
        <w:t>ę</w:t>
      </w:r>
      <w:r w:rsidR="00035488" w:rsidRPr="00B2120C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B2120C">
        <w:rPr>
          <w:rFonts w:ascii="Arial Narrow" w:hAnsi="Arial Narrow" w:cs="Arial"/>
          <w:sz w:val="24"/>
          <w:szCs w:val="24"/>
        </w:rPr>
        <w:t>.</w:t>
      </w:r>
    </w:p>
    <w:p w:rsidR="00A80738" w:rsidRPr="00B2120C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B2120C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B2120C">
        <w:rPr>
          <w:rFonts w:ascii="Arial Narrow" w:hAnsi="Arial Narrow" w:cs="Arial"/>
          <w:sz w:val="24"/>
          <w:szCs w:val="24"/>
        </w:rPr>
        <w:t xml:space="preserve"> w dniu </w:t>
      </w:r>
      <w:r w:rsidR="004266BD" w:rsidRPr="00B2120C">
        <w:rPr>
          <w:rFonts w:ascii="Arial Narrow" w:hAnsi="Arial Narrow" w:cs="Arial"/>
          <w:sz w:val="24"/>
          <w:szCs w:val="24"/>
        </w:rPr>
        <w:t>22/08/2025</w:t>
      </w:r>
      <w:r w:rsidR="00FF4AB1" w:rsidRPr="00B2120C">
        <w:rPr>
          <w:rFonts w:ascii="Arial Narrow" w:hAnsi="Arial Narrow" w:cs="Arial"/>
          <w:sz w:val="24"/>
          <w:szCs w:val="24"/>
        </w:rPr>
        <w:t xml:space="preserve"> o godz. </w:t>
      </w:r>
      <w:r w:rsidR="004266BD" w:rsidRPr="00B2120C">
        <w:rPr>
          <w:rFonts w:ascii="Arial Narrow" w:hAnsi="Arial Narrow" w:cs="Arial"/>
          <w:sz w:val="24"/>
          <w:szCs w:val="24"/>
        </w:rPr>
        <w:t>08:15</w:t>
      </w:r>
      <w:r w:rsidRPr="00B2120C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B2120C" w:rsidTr="005A632E">
        <w:tc>
          <w:tcPr>
            <w:tcW w:w="1276" w:type="dxa"/>
            <w:shd w:val="clear" w:color="auto" w:fill="F2F2F2"/>
            <w:vAlign w:val="center"/>
          </w:tcPr>
          <w:p w:rsidR="006B27ED" w:rsidRPr="00B2120C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B2120C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B2120C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B2120C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B2120C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4266BD" w:rsidRPr="00B2120C" w:rsidTr="00F737AE">
        <w:tc>
          <w:tcPr>
            <w:tcW w:w="1276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4266BD" w:rsidRPr="00B2120C" w:rsidRDefault="004266BD" w:rsidP="00F737A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ART-MEBEL Robert Michalewski</w:t>
            </w:r>
          </w:p>
          <w:p w:rsidR="004266BD" w:rsidRPr="00B2120C" w:rsidRDefault="004266BD" w:rsidP="00F737AE">
            <w:pPr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 xml:space="preserve">Młyńska 3 </w:t>
            </w:r>
          </w:p>
          <w:p w:rsidR="004266BD" w:rsidRPr="00B2120C" w:rsidRDefault="004266BD" w:rsidP="00F737A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64-800 Chodzież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78 375.60 zł</w:t>
            </w:r>
          </w:p>
        </w:tc>
      </w:tr>
      <w:tr w:rsidR="004266BD" w:rsidRPr="00B2120C" w:rsidTr="00F737AE">
        <w:tc>
          <w:tcPr>
            <w:tcW w:w="1276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4266BD" w:rsidRPr="00B2120C" w:rsidRDefault="004266BD" w:rsidP="00F737A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Biuro Inżynieryjne DOT Tomasz Dubiecki</w:t>
            </w:r>
          </w:p>
          <w:p w:rsidR="004266BD" w:rsidRPr="00B2120C" w:rsidRDefault="004266BD" w:rsidP="00F737AE">
            <w:pPr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 xml:space="preserve">Lubomira 29/A </w:t>
            </w:r>
          </w:p>
          <w:p w:rsidR="004266BD" w:rsidRPr="00B2120C" w:rsidRDefault="004266BD" w:rsidP="00F737A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62-090 Mrowino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94 095.00 zł</w:t>
            </w:r>
          </w:p>
        </w:tc>
      </w:tr>
      <w:tr w:rsidR="004266BD" w:rsidRPr="00B2120C" w:rsidTr="00F737AE">
        <w:tc>
          <w:tcPr>
            <w:tcW w:w="1276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4266BD" w:rsidRPr="00B2120C" w:rsidRDefault="004266BD" w:rsidP="00F737A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B2120C">
              <w:rPr>
                <w:rFonts w:ascii="Arial Narrow" w:hAnsi="Arial Narrow" w:cs="Arial"/>
                <w:sz w:val="24"/>
                <w:szCs w:val="24"/>
              </w:rPr>
              <w:t>Przedsiebiorstwo</w:t>
            </w:r>
            <w:proofErr w:type="spellEnd"/>
            <w:r w:rsidRPr="00B2120C">
              <w:rPr>
                <w:rFonts w:ascii="Arial Narrow" w:hAnsi="Arial Narrow" w:cs="Arial"/>
                <w:sz w:val="24"/>
                <w:szCs w:val="24"/>
              </w:rPr>
              <w:t xml:space="preserve"> Handlowo - Usługowe BMS Sp. Jawna </w:t>
            </w:r>
            <w:proofErr w:type="spellStart"/>
            <w:r w:rsidRPr="00B2120C">
              <w:rPr>
                <w:rFonts w:ascii="Arial Narrow" w:hAnsi="Arial Narrow" w:cs="Arial"/>
                <w:sz w:val="24"/>
                <w:szCs w:val="24"/>
              </w:rPr>
              <w:t>Z.Bielecki</w:t>
            </w:r>
            <w:proofErr w:type="spellEnd"/>
          </w:p>
          <w:p w:rsidR="004266BD" w:rsidRPr="00B2120C" w:rsidRDefault="004266BD" w:rsidP="00F737AE">
            <w:pPr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 xml:space="preserve">Staszica 22 </w:t>
            </w:r>
          </w:p>
          <w:p w:rsidR="004266BD" w:rsidRPr="00B2120C" w:rsidRDefault="004266BD" w:rsidP="00F737A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82-500 Kwidzyn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140 336.85 zł</w:t>
            </w:r>
          </w:p>
        </w:tc>
      </w:tr>
      <w:tr w:rsidR="004266BD" w:rsidRPr="00B2120C" w:rsidTr="00F737AE">
        <w:tc>
          <w:tcPr>
            <w:tcW w:w="1276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4266BD" w:rsidRPr="00B2120C" w:rsidRDefault="004266BD" w:rsidP="00F737A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B2120C">
              <w:rPr>
                <w:rFonts w:ascii="Arial Narrow" w:hAnsi="Arial Narrow" w:cs="Arial"/>
                <w:sz w:val="24"/>
                <w:szCs w:val="24"/>
              </w:rPr>
              <w:t>Przedsiebiorstwo</w:t>
            </w:r>
            <w:proofErr w:type="spellEnd"/>
            <w:r w:rsidRPr="00B2120C">
              <w:rPr>
                <w:rFonts w:ascii="Arial Narrow" w:hAnsi="Arial Narrow" w:cs="Arial"/>
                <w:sz w:val="24"/>
                <w:szCs w:val="24"/>
              </w:rPr>
              <w:t xml:space="preserve"> Handlowo - Usługowe BMS Sp. Jawna </w:t>
            </w:r>
            <w:proofErr w:type="spellStart"/>
            <w:r w:rsidRPr="00B2120C">
              <w:rPr>
                <w:rFonts w:ascii="Arial Narrow" w:hAnsi="Arial Narrow" w:cs="Arial"/>
                <w:sz w:val="24"/>
                <w:szCs w:val="24"/>
              </w:rPr>
              <w:t>Z.Bielecki</w:t>
            </w:r>
            <w:proofErr w:type="spellEnd"/>
          </w:p>
          <w:p w:rsidR="004266BD" w:rsidRPr="00B2120C" w:rsidRDefault="004266BD" w:rsidP="00F737AE">
            <w:pPr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 xml:space="preserve">Staszica 22 </w:t>
            </w:r>
          </w:p>
          <w:p w:rsidR="004266BD" w:rsidRDefault="004266BD" w:rsidP="00F737A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82-500 Kwidzyn</w:t>
            </w:r>
          </w:p>
          <w:p w:rsidR="000F33A4" w:rsidRPr="00B2120C" w:rsidRDefault="000F33A4" w:rsidP="00F737A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59 040.00 zł</w:t>
            </w:r>
          </w:p>
        </w:tc>
      </w:tr>
      <w:tr w:rsidR="004266BD" w:rsidRPr="00B2120C" w:rsidTr="00F737AE">
        <w:tc>
          <w:tcPr>
            <w:tcW w:w="1276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4266BD" w:rsidRPr="00B2120C" w:rsidRDefault="004266BD" w:rsidP="00F737A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B2120C">
              <w:rPr>
                <w:rFonts w:ascii="Arial Narrow" w:hAnsi="Arial Narrow" w:cs="Arial"/>
                <w:sz w:val="24"/>
                <w:szCs w:val="24"/>
              </w:rPr>
              <w:t>Przedsiebiorstwo</w:t>
            </w:r>
            <w:proofErr w:type="spellEnd"/>
            <w:r w:rsidRPr="00B2120C">
              <w:rPr>
                <w:rFonts w:ascii="Arial Narrow" w:hAnsi="Arial Narrow" w:cs="Arial"/>
                <w:sz w:val="24"/>
                <w:szCs w:val="24"/>
              </w:rPr>
              <w:t xml:space="preserve"> Handlowo - Usługowe BMS Sp. Jawna </w:t>
            </w:r>
            <w:proofErr w:type="spellStart"/>
            <w:r w:rsidRPr="00B2120C">
              <w:rPr>
                <w:rFonts w:ascii="Arial Narrow" w:hAnsi="Arial Narrow" w:cs="Arial"/>
                <w:sz w:val="24"/>
                <w:szCs w:val="24"/>
              </w:rPr>
              <w:t>Z.Bielecki</w:t>
            </w:r>
            <w:proofErr w:type="spellEnd"/>
          </w:p>
          <w:p w:rsidR="004266BD" w:rsidRPr="00B2120C" w:rsidRDefault="004266BD" w:rsidP="00F737AE">
            <w:pPr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 xml:space="preserve">Staszica 22 </w:t>
            </w:r>
          </w:p>
          <w:p w:rsidR="004266BD" w:rsidRPr="00B2120C" w:rsidRDefault="004266BD" w:rsidP="00F737A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82-500 Kwidzyn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147 458.55 zł</w:t>
            </w:r>
          </w:p>
        </w:tc>
      </w:tr>
      <w:tr w:rsidR="004266BD" w:rsidRPr="00B2120C" w:rsidTr="00F737AE">
        <w:tc>
          <w:tcPr>
            <w:tcW w:w="1276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4266BD" w:rsidRPr="00B2120C" w:rsidRDefault="004266BD" w:rsidP="00F737A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B2120C">
              <w:rPr>
                <w:rFonts w:ascii="Arial Narrow" w:hAnsi="Arial Narrow" w:cs="Arial"/>
                <w:sz w:val="24"/>
                <w:szCs w:val="24"/>
              </w:rPr>
              <w:t>Przedsiebiorstwo</w:t>
            </w:r>
            <w:proofErr w:type="spellEnd"/>
            <w:r w:rsidRPr="00B2120C">
              <w:rPr>
                <w:rFonts w:ascii="Arial Narrow" w:hAnsi="Arial Narrow" w:cs="Arial"/>
                <w:sz w:val="24"/>
                <w:szCs w:val="24"/>
              </w:rPr>
              <w:t xml:space="preserve"> Handlowo - Usługowe BMS Sp. Jawna </w:t>
            </w:r>
            <w:proofErr w:type="spellStart"/>
            <w:r w:rsidRPr="00B2120C">
              <w:rPr>
                <w:rFonts w:ascii="Arial Narrow" w:hAnsi="Arial Narrow" w:cs="Arial"/>
                <w:sz w:val="24"/>
                <w:szCs w:val="24"/>
              </w:rPr>
              <w:t>Z.Bielecki</w:t>
            </w:r>
            <w:proofErr w:type="spellEnd"/>
          </w:p>
          <w:p w:rsidR="004266BD" w:rsidRPr="00B2120C" w:rsidRDefault="004266BD" w:rsidP="00F737AE">
            <w:pPr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 xml:space="preserve">Staszica 22 </w:t>
            </w:r>
          </w:p>
          <w:p w:rsidR="004266BD" w:rsidRPr="00B2120C" w:rsidRDefault="004266BD" w:rsidP="00F737A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82-500 Kwidzyn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49 200.00 zł</w:t>
            </w:r>
          </w:p>
        </w:tc>
      </w:tr>
      <w:tr w:rsidR="004266BD" w:rsidRPr="00B2120C" w:rsidTr="00F737AE">
        <w:tc>
          <w:tcPr>
            <w:tcW w:w="1276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4266BD" w:rsidRPr="00B2120C" w:rsidRDefault="004266BD" w:rsidP="00F737A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 xml:space="preserve">FIRMA </w:t>
            </w:r>
            <w:proofErr w:type="spellStart"/>
            <w:r w:rsidRPr="00B2120C">
              <w:rPr>
                <w:rFonts w:ascii="Arial Narrow" w:hAnsi="Arial Narrow" w:cs="Arial"/>
                <w:sz w:val="24"/>
                <w:szCs w:val="24"/>
              </w:rPr>
              <w:t>PRODUKCYJN-HANDLOWA</w:t>
            </w:r>
            <w:proofErr w:type="spellEnd"/>
            <w:r w:rsidRPr="00B2120C">
              <w:rPr>
                <w:rFonts w:ascii="Arial Narrow" w:hAnsi="Arial Narrow" w:cs="Arial"/>
                <w:sz w:val="24"/>
                <w:szCs w:val="24"/>
              </w:rPr>
              <w:t xml:space="preserve"> PROGMET Sp. z o.o. </w:t>
            </w:r>
            <w:proofErr w:type="spellStart"/>
            <w:r w:rsidRPr="00B2120C">
              <w:rPr>
                <w:rFonts w:ascii="Arial Narrow" w:hAnsi="Arial Narrow" w:cs="Arial"/>
                <w:sz w:val="24"/>
                <w:szCs w:val="24"/>
              </w:rPr>
              <w:t>Sp.k</w:t>
            </w:r>
            <w:proofErr w:type="spellEnd"/>
            <w:r w:rsidRPr="00B2120C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4266BD" w:rsidRPr="00B2120C" w:rsidRDefault="004266BD" w:rsidP="00F737AE">
            <w:pPr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 xml:space="preserve">Gliwicka 218 </w:t>
            </w:r>
          </w:p>
          <w:p w:rsidR="004266BD" w:rsidRPr="00B2120C" w:rsidRDefault="004266BD" w:rsidP="00F737A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43-190 Mikołów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56 703.00 zł</w:t>
            </w:r>
          </w:p>
        </w:tc>
      </w:tr>
      <w:tr w:rsidR="004266BD" w:rsidRPr="00B2120C" w:rsidTr="00F737AE">
        <w:tc>
          <w:tcPr>
            <w:tcW w:w="1276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4266BD" w:rsidRPr="00B2120C" w:rsidRDefault="004266BD" w:rsidP="00F737A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KART-MAP KRZYSZTOF ŁACHACZ SPÓŁKA JAWNA</w:t>
            </w:r>
          </w:p>
          <w:p w:rsidR="004266BD" w:rsidRPr="00B2120C" w:rsidRDefault="000F33A4" w:rsidP="00F737A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Parkowa 3 </w:t>
            </w:r>
          </w:p>
          <w:p w:rsidR="004266BD" w:rsidRPr="00B2120C" w:rsidRDefault="004266BD" w:rsidP="00F737A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10-376 Nikielkowo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56 949.00 zł</w:t>
            </w:r>
          </w:p>
        </w:tc>
      </w:tr>
      <w:tr w:rsidR="004266BD" w:rsidRPr="00B2120C" w:rsidTr="00F737AE">
        <w:tc>
          <w:tcPr>
            <w:tcW w:w="1276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4266BD" w:rsidRPr="00B2120C" w:rsidRDefault="004266BD" w:rsidP="00F737A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BENER MICHAŁ BENKA</w:t>
            </w:r>
          </w:p>
          <w:p w:rsidR="004266BD" w:rsidRPr="00B2120C" w:rsidRDefault="004266BD" w:rsidP="00F737AE">
            <w:pPr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 xml:space="preserve">WILEŃSKA 59B/15 </w:t>
            </w:r>
          </w:p>
          <w:p w:rsidR="004266BD" w:rsidRPr="00B2120C" w:rsidRDefault="004266BD" w:rsidP="00F737A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80-215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185 846.85 zł</w:t>
            </w:r>
          </w:p>
        </w:tc>
      </w:tr>
      <w:tr w:rsidR="004266BD" w:rsidRPr="00B2120C" w:rsidTr="00F737AE">
        <w:tc>
          <w:tcPr>
            <w:tcW w:w="1276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4266BD" w:rsidRPr="00B2120C" w:rsidRDefault="004266BD" w:rsidP="00F737A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BENER MICHAŁ BENKA</w:t>
            </w:r>
          </w:p>
          <w:p w:rsidR="004266BD" w:rsidRPr="00B2120C" w:rsidRDefault="004266BD" w:rsidP="00F737AE">
            <w:pPr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 xml:space="preserve">WILEŃSKA 59B/15 </w:t>
            </w:r>
          </w:p>
          <w:p w:rsidR="004266BD" w:rsidRPr="00B2120C" w:rsidRDefault="004266BD" w:rsidP="00F737A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80-215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182 452.05 zł</w:t>
            </w:r>
          </w:p>
        </w:tc>
      </w:tr>
      <w:tr w:rsidR="004266BD" w:rsidRPr="00B2120C" w:rsidTr="00F737AE">
        <w:tc>
          <w:tcPr>
            <w:tcW w:w="1276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4266BD" w:rsidRPr="00B2120C" w:rsidRDefault="004266BD" w:rsidP="00F737A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BENER MICHAŁ BENKA</w:t>
            </w:r>
          </w:p>
          <w:p w:rsidR="004266BD" w:rsidRPr="00B2120C" w:rsidRDefault="004266BD" w:rsidP="00F737AE">
            <w:pPr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 xml:space="preserve">WILEŃSKA 59B/15 </w:t>
            </w:r>
          </w:p>
          <w:p w:rsidR="004266BD" w:rsidRPr="00B2120C" w:rsidRDefault="004266BD" w:rsidP="00F737A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80-215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217 817.01 zł</w:t>
            </w:r>
          </w:p>
        </w:tc>
      </w:tr>
      <w:tr w:rsidR="004266BD" w:rsidRPr="00B2120C" w:rsidTr="00F737AE">
        <w:tc>
          <w:tcPr>
            <w:tcW w:w="1276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4266BD" w:rsidRPr="00B2120C" w:rsidRDefault="004266BD" w:rsidP="00F737A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BENER MICHAŁ BENKA</w:t>
            </w:r>
          </w:p>
          <w:p w:rsidR="004266BD" w:rsidRPr="00B2120C" w:rsidRDefault="004266BD" w:rsidP="00F737AE">
            <w:pPr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 xml:space="preserve">WILEŃSKA 59B/15 </w:t>
            </w:r>
          </w:p>
          <w:p w:rsidR="004266BD" w:rsidRPr="00B2120C" w:rsidRDefault="004266BD" w:rsidP="00F737A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80-215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56 088.00 zł</w:t>
            </w:r>
          </w:p>
        </w:tc>
      </w:tr>
      <w:tr w:rsidR="004266BD" w:rsidRPr="00B2120C" w:rsidTr="00F737AE">
        <w:tc>
          <w:tcPr>
            <w:tcW w:w="1276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4266BD" w:rsidRPr="00B2120C" w:rsidRDefault="004266BD" w:rsidP="00F737A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ATG Sp. z o. o. Sp. k.</w:t>
            </w:r>
          </w:p>
          <w:p w:rsidR="004266BD" w:rsidRPr="00B2120C" w:rsidRDefault="004266BD" w:rsidP="00F737AE">
            <w:pPr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 xml:space="preserve">Objazdowa 1 </w:t>
            </w:r>
          </w:p>
          <w:p w:rsidR="004266BD" w:rsidRPr="00B2120C" w:rsidRDefault="004266BD" w:rsidP="00F737A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85-882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176 523.45 zł</w:t>
            </w:r>
          </w:p>
        </w:tc>
      </w:tr>
      <w:tr w:rsidR="004266BD" w:rsidRPr="00B2120C" w:rsidTr="00F737AE">
        <w:tc>
          <w:tcPr>
            <w:tcW w:w="1276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4266BD" w:rsidRPr="00B2120C" w:rsidRDefault="004266BD" w:rsidP="00F737A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ATG Sp. z o. o. Sp. k.</w:t>
            </w:r>
          </w:p>
          <w:p w:rsidR="004266BD" w:rsidRPr="00B2120C" w:rsidRDefault="004266BD" w:rsidP="00F737AE">
            <w:pPr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 xml:space="preserve">Objazdowa 1 </w:t>
            </w:r>
          </w:p>
          <w:p w:rsidR="004266BD" w:rsidRPr="00B2120C" w:rsidRDefault="004266BD" w:rsidP="00F737A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85-882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266BD" w:rsidRPr="00B2120C" w:rsidRDefault="004266BD" w:rsidP="00F737A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120C">
              <w:rPr>
                <w:rFonts w:ascii="Arial Narrow" w:hAnsi="Arial Narrow" w:cs="Arial"/>
                <w:sz w:val="24"/>
                <w:szCs w:val="24"/>
              </w:rPr>
              <w:t>95 584.53 zł</w:t>
            </w:r>
          </w:p>
        </w:tc>
      </w:tr>
    </w:tbl>
    <w:p w:rsidR="00A80738" w:rsidRDefault="000F33A4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Z</w:t>
      </w:r>
      <w:r w:rsidR="00A80738" w:rsidRPr="00B2120C">
        <w:rPr>
          <w:rFonts w:ascii="Arial Narrow" w:hAnsi="Arial Narrow" w:cs="Arial"/>
          <w:i/>
          <w:szCs w:val="24"/>
        </w:rPr>
        <w:t>amawiający</w:t>
      </w:r>
    </w:p>
    <w:p w:rsidR="00B2120C" w:rsidRDefault="00B2120C" w:rsidP="00B212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2120C" w:rsidRPr="00B9724A" w:rsidRDefault="00B2120C" w:rsidP="00B212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B2120C" w:rsidRPr="00B9724A" w:rsidRDefault="00B2120C" w:rsidP="00B212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B2120C" w:rsidRDefault="00B2120C" w:rsidP="00B2120C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B2120C" w:rsidRDefault="00B2120C" w:rsidP="00B2120C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22.08.2025 r.</w:t>
      </w:r>
    </w:p>
    <w:sectPr w:rsidR="00B2120C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66E6" w:rsidRDefault="006566E6">
      <w:r>
        <w:separator/>
      </w:r>
    </w:p>
  </w:endnote>
  <w:endnote w:type="continuationSeparator" w:id="1">
    <w:p w:rsidR="006566E6" w:rsidRDefault="006566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56166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561668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561668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561668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F33A4">
      <w:rPr>
        <w:rFonts w:ascii="Arial" w:eastAsia="Calibri" w:hAnsi="Arial"/>
        <w:noProof/>
        <w:sz w:val="18"/>
        <w:szCs w:val="18"/>
        <w:lang w:eastAsia="en-US"/>
      </w:rPr>
      <w:t>2</w:t>
    </w:r>
    <w:r w:rsidR="00561668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561668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561668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F33A4">
      <w:rPr>
        <w:rFonts w:ascii="Arial" w:eastAsia="Calibri" w:hAnsi="Arial"/>
        <w:noProof/>
        <w:sz w:val="18"/>
        <w:szCs w:val="18"/>
        <w:lang w:eastAsia="en-US"/>
      </w:rPr>
      <w:t>2</w:t>
    </w:r>
    <w:r w:rsidR="00561668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56166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61668">
      <w:rPr>
        <w:rStyle w:val="Numerstrony"/>
      </w:rPr>
      <w:fldChar w:fldCharType="separate"/>
    </w:r>
    <w:r>
      <w:rPr>
        <w:rStyle w:val="Numerstrony"/>
        <w:noProof/>
      </w:rPr>
      <w:t>1</w:t>
    </w:r>
    <w:r w:rsidR="00561668">
      <w:rPr>
        <w:rStyle w:val="Numerstrony"/>
      </w:rPr>
      <w:fldChar w:fldCharType="end"/>
    </w:r>
    <w:r>
      <w:rPr>
        <w:rStyle w:val="Numerstrony"/>
      </w:rPr>
      <w:t>/</w:t>
    </w:r>
    <w:r w:rsidR="0056166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61668">
      <w:rPr>
        <w:rStyle w:val="Numerstrony"/>
      </w:rPr>
      <w:fldChar w:fldCharType="separate"/>
    </w:r>
    <w:r w:rsidR="000F33A4">
      <w:rPr>
        <w:rStyle w:val="Numerstrony"/>
        <w:noProof/>
      </w:rPr>
      <w:t>2</w:t>
    </w:r>
    <w:r w:rsidR="0056166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66E6" w:rsidRDefault="006566E6">
      <w:r>
        <w:separator/>
      </w:r>
    </w:p>
  </w:footnote>
  <w:footnote w:type="continuationSeparator" w:id="1">
    <w:p w:rsidR="006566E6" w:rsidRDefault="006566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6BD" w:rsidRDefault="004266B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6BD" w:rsidRDefault="004266B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6BD" w:rsidRDefault="004266B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66BD"/>
    <w:rsid w:val="00007727"/>
    <w:rsid w:val="00013D3B"/>
    <w:rsid w:val="00017720"/>
    <w:rsid w:val="00035488"/>
    <w:rsid w:val="000D7F25"/>
    <w:rsid w:val="000E00E5"/>
    <w:rsid w:val="000F33A4"/>
    <w:rsid w:val="00173B20"/>
    <w:rsid w:val="001C69FF"/>
    <w:rsid w:val="0023318D"/>
    <w:rsid w:val="003D72FD"/>
    <w:rsid w:val="00423179"/>
    <w:rsid w:val="004266BD"/>
    <w:rsid w:val="00490DC0"/>
    <w:rsid w:val="00493F8C"/>
    <w:rsid w:val="004C7E9B"/>
    <w:rsid w:val="005614F2"/>
    <w:rsid w:val="00561668"/>
    <w:rsid w:val="00577BC6"/>
    <w:rsid w:val="005A632E"/>
    <w:rsid w:val="006566E6"/>
    <w:rsid w:val="0069085C"/>
    <w:rsid w:val="006B27ED"/>
    <w:rsid w:val="00843263"/>
    <w:rsid w:val="00861E75"/>
    <w:rsid w:val="00986737"/>
    <w:rsid w:val="009D19BD"/>
    <w:rsid w:val="009F189D"/>
    <w:rsid w:val="00A80738"/>
    <w:rsid w:val="00B2120C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2120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2120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322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2025-08-22T06:37:00Z</cp:lastPrinted>
  <dcterms:created xsi:type="dcterms:W3CDTF">2025-08-22T06:37:00Z</dcterms:created>
  <dcterms:modified xsi:type="dcterms:W3CDTF">2025-08-22T06:37:00Z</dcterms:modified>
</cp:coreProperties>
</file>