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292411" w:rsidRDefault="00361066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292411">
        <w:rPr>
          <w:rFonts w:ascii="Arial Narrow" w:hAnsi="Arial Narrow" w:cs="Arial"/>
        </w:rPr>
        <w:t>Bydgoszcz</w:t>
      </w:r>
      <w:r w:rsidR="00B36EDA" w:rsidRPr="00292411">
        <w:rPr>
          <w:rFonts w:ascii="Arial Narrow" w:hAnsi="Arial Narrow" w:cs="Arial"/>
        </w:rPr>
        <w:t xml:space="preserve"> dnia: </w:t>
      </w:r>
      <w:r w:rsidRPr="00292411">
        <w:rPr>
          <w:rFonts w:ascii="Arial Narrow" w:hAnsi="Arial Narrow" w:cs="Arial"/>
        </w:rPr>
        <w:t>2025-08-22</w:t>
      </w:r>
    </w:p>
    <w:p w:rsidR="00B36EDA" w:rsidRPr="00292411" w:rsidRDefault="00361066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292411">
        <w:rPr>
          <w:rFonts w:ascii="Arial Narrow" w:hAnsi="Arial Narrow" w:cs="Arial"/>
          <w:b/>
          <w:bCs/>
        </w:rPr>
        <w:t>10WSzKzP SPZOZ</w:t>
      </w:r>
    </w:p>
    <w:p w:rsidR="00B36EDA" w:rsidRPr="00292411" w:rsidRDefault="00361066" w:rsidP="00B36EDA">
      <w:pPr>
        <w:spacing w:line="360" w:lineRule="auto"/>
        <w:ind w:right="3969"/>
        <w:rPr>
          <w:rFonts w:ascii="Arial Narrow" w:hAnsi="Arial Narrow" w:cs="Arial"/>
        </w:rPr>
      </w:pPr>
      <w:r w:rsidRPr="00292411">
        <w:rPr>
          <w:rFonts w:ascii="Arial Narrow" w:hAnsi="Arial Narrow" w:cs="Arial"/>
        </w:rPr>
        <w:t>Powstańców Warszawy</w:t>
      </w:r>
      <w:r w:rsidR="00B36EDA" w:rsidRPr="00292411">
        <w:rPr>
          <w:rFonts w:ascii="Arial Narrow" w:hAnsi="Arial Narrow" w:cs="Arial"/>
        </w:rPr>
        <w:t xml:space="preserve"> </w:t>
      </w:r>
      <w:r w:rsidRPr="00292411">
        <w:rPr>
          <w:rFonts w:ascii="Arial Narrow" w:hAnsi="Arial Narrow" w:cs="Arial"/>
        </w:rPr>
        <w:t>5</w:t>
      </w:r>
    </w:p>
    <w:p w:rsidR="00B36EDA" w:rsidRPr="00292411" w:rsidRDefault="00361066" w:rsidP="00B36EDA">
      <w:pPr>
        <w:ind w:right="3969"/>
        <w:rPr>
          <w:rFonts w:ascii="Arial Narrow" w:hAnsi="Arial Narrow" w:cs="Arial"/>
        </w:rPr>
      </w:pPr>
      <w:r w:rsidRPr="00292411">
        <w:rPr>
          <w:rFonts w:ascii="Arial Narrow" w:hAnsi="Arial Narrow" w:cs="Arial"/>
        </w:rPr>
        <w:t>85-681</w:t>
      </w:r>
      <w:r w:rsidR="00B36EDA" w:rsidRPr="00292411">
        <w:rPr>
          <w:rFonts w:ascii="Arial Narrow" w:hAnsi="Arial Narrow" w:cs="Arial"/>
        </w:rPr>
        <w:t xml:space="preserve"> </w:t>
      </w:r>
      <w:r w:rsidRPr="00292411">
        <w:rPr>
          <w:rFonts w:ascii="Arial Narrow" w:hAnsi="Arial Narrow" w:cs="Arial"/>
        </w:rPr>
        <w:t>Bydgoszcz</w:t>
      </w:r>
    </w:p>
    <w:p w:rsidR="00B36EDA" w:rsidRPr="00292411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9241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29241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9241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29241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292411" w:rsidTr="00B36EDA">
        <w:tc>
          <w:tcPr>
            <w:tcW w:w="9923" w:type="dxa"/>
            <w:shd w:val="clear" w:color="auto" w:fill="F2F2F2"/>
            <w:hideMark/>
          </w:tcPr>
          <w:p w:rsidR="00B36EDA" w:rsidRPr="00292411" w:rsidRDefault="0029241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29241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9241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292411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29241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92411">
        <w:rPr>
          <w:rFonts w:ascii="Arial Narrow" w:eastAsia="Calibri" w:hAnsi="Arial Narrow" w:cs="Arial"/>
          <w:lang w:eastAsia="en-US"/>
        </w:rPr>
        <w:t xml:space="preserve">Dotyczy </w:t>
      </w:r>
      <w:r w:rsidRPr="00292411">
        <w:rPr>
          <w:rFonts w:ascii="Arial Narrow" w:hAnsi="Arial Narrow" w:cs="Arial"/>
        </w:rPr>
        <w:t>postępowania o udzielenie zamówienia publicznego</w:t>
      </w:r>
      <w:r w:rsidRPr="00292411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292411" w:rsidTr="00B36EDA">
        <w:tc>
          <w:tcPr>
            <w:tcW w:w="2269" w:type="dxa"/>
            <w:shd w:val="clear" w:color="auto" w:fill="auto"/>
          </w:tcPr>
          <w:p w:rsidR="00B36EDA" w:rsidRPr="0029241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9241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92411" w:rsidRDefault="0036106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  <w:bCs/>
              </w:rPr>
              <w:t>Przeglądy okresowe i naprawy aparatów RTG</w:t>
            </w:r>
          </w:p>
        </w:tc>
      </w:tr>
      <w:tr w:rsidR="00361066" w:rsidRPr="00292411" w:rsidTr="00790635">
        <w:tc>
          <w:tcPr>
            <w:tcW w:w="2269" w:type="dxa"/>
            <w:shd w:val="clear" w:color="auto" w:fill="auto"/>
          </w:tcPr>
          <w:p w:rsidR="00361066" w:rsidRPr="00292411" w:rsidRDefault="00361066" w:rsidP="007906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9241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61066" w:rsidRPr="00292411" w:rsidRDefault="00361066" w:rsidP="007906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  <w:bCs/>
              </w:rPr>
              <w:t>48/2025</w:t>
            </w:r>
          </w:p>
        </w:tc>
      </w:tr>
    </w:tbl>
    <w:p w:rsidR="00B36EDA" w:rsidRPr="0029241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29241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292411">
        <w:rPr>
          <w:rFonts w:ascii="Arial Narrow" w:hAnsi="Arial Narrow" w:cs="Arial"/>
        </w:rPr>
        <w:t xml:space="preserve">Zamawiający, </w:t>
      </w:r>
      <w:r w:rsidR="00361066" w:rsidRPr="00292411">
        <w:rPr>
          <w:rFonts w:ascii="Arial Narrow" w:hAnsi="Arial Narrow" w:cs="Arial"/>
          <w:b/>
        </w:rPr>
        <w:t>10WSzKzP SPZOZ</w:t>
      </w:r>
      <w:r w:rsidRPr="00292411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361066" w:rsidRPr="00292411">
        <w:rPr>
          <w:rFonts w:ascii="Arial Narrow" w:hAnsi="Arial Narrow" w:cs="Arial"/>
        </w:rPr>
        <w:t>(</w:t>
      </w:r>
      <w:proofErr w:type="spellStart"/>
      <w:r w:rsidR="00361066" w:rsidRPr="00292411">
        <w:rPr>
          <w:rFonts w:ascii="Arial Narrow" w:hAnsi="Arial Narrow" w:cs="Arial"/>
        </w:rPr>
        <w:t>t.j</w:t>
      </w:r>
      <w:proofErr w:type="spellEnd"/>
      <w:r w:rsidR="00361066" w:rsidRPr="00292411">
        <w:rPr>
          <w:rFonts w:ascii="Arial Narrow" w:hAnsi="Arial Narrow" w:cs="Arial"/>
        </w:rPr>
        <w:t>. Dz. U. z 2024 poz. 1320)</w:t>
      </w:r>
      <w:r w:rsidRPr="00292411">
        <w:rPr>
          <w:rFonts w:ascii="Arial Narrow" w:hAnsi="Arial Narrow" w:cs="Arial"/>
        </w:rPr>
        <w:t xml:space="preserve">, zwanej dalej „ustawą </w:t>
      </w:r>
      <w:proofErr w:type="spellStart"/>
      <w:r w:rsidRPr="00292411">
        <w:rPr>
          <w:rFonts w:ascii="Arial Narrow" w:hAnsi="Arial Narrow" w:cs="Arial"/>
        </w:rPr>
        <w:t>Pzp</w:t>
      </w:r>
      <w:proofErr w:type="spellEnd"/>
      <w:r w:rsidRPr="00292411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361066" w:rsidRPr="00292411" w:rsidTr="003610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9241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92411">
              <w:rPr>
                <w:rFonts w:ascii="Arial Narrow" w:hAnsi="Arial Narrow" w:cs="Arial"/>
                <w:b/>
                <w:bCs/>
              </w:rPr>
              <w:t>1</w:t>
            </w:r>
            <w:r w:rsidRPr="00292411">
              <w:rPr>
                <w:rFonts w:ascii="Arial Narrow" w:hAnsi="Arial Narrow" w:cs="Arial"/>
              </w:rPr>
              <w:t xml:space="preserve">: </w:t>
            </w:r>
            <w:r w:rsidRPr="00292411">
              <w:rPr>
                <w:rFonts w:ascii="Arial Narrow" w:hAnsi="Arial Narrow" w:cs="Arial"/>
              </w:rPr>
              <w:t xml:space="preserve">Usługa serwisowa- przeglądów okresowych oraz napraw Aparatów RTG </w:t>
            </w:r>
            <w:proofErr w:type="spellStart"/>
            <w:r w:rsidRPr="00292411">
              <w:rPr>
                <w:rFonts w:ascii="Arial Narrow" w:hAnsi="Arial Narrow" w:cs="Arial"/>
              </w:rPr>
              <w:t>Ziehm</w:t>
            </w:r>
            <w:proofErr w:type="spellEnd"/>
          </w:p>
          <w:p w:rsidR="00361066" w:rsidRPr="00292411" w:rsidRDefault="00361066" w:rsidP="0079063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92411">
              <w:rPr>
                <w:rFonts w:ascii="Arial Narrow" w:hAnsi="Arial Narrow" w:cs="Arial"/>
                <w:b/>
              </w:rPr>
              <w:t>Medikol</w:t>
            </w:r>
            <w:proofErr w:type="spellEnd"/>
            <w:r w:rsidRPr="00292411">
              <w:rPr>
                <w:rFonts w:ascii="Arial Narrow" w:hAnsi="Arial Narrow" w:cs="Arial"/>
                <w:b/>
              </w:rPr>
              <w:t xml:space="preserve"> Systems Sp. z o.o.</w:t>
            </w:r>
          </w:p>
          <w:p w:rsidR="00361066" w:rsidRPr="00292411" w:rsidRDefault="00361066" w:rsidP="0079063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  <w:bCs/>
              </w:rPr>
              <w:t>Polska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  <w:r w:rsidRPr="00292411">
              <w:rPr>
                <w:rFonts w:ascii="Arial Narrow" w:hAnsi="Arial Narrow" w:cs="Arial"/>
                <w:bCs/>
              </w:rPr>
              <w:t>118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</w:p>
          <w:p w:rsidR="00361066" w:rsidRPr="00292411" w:rsidRDefault="00361066" w:rsidP="0079063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  <w:bCs/>
              </w:rPr>
              <w:t>60-401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  <w:r w:rsidRPr="00292411">
              <w:rPr>
                <w:rFonts w:ascii="Arial Narrow" w:hAnsi="Arial Narrow" w:cs="Arial"/>
                <w:bCs/>
              </w:rPr>
              <w:t>Poznań</w:t>
            </w:r>
          </w:p>
          <w:p w:rsidR="00361066" w:rsidRPr="00292411" w:rsidRDefault="00361066" w:rsidP="0079063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92411">
              <w:rPr>
                <w:rFonts w:ascii="Arial Narrow" w:hAnsi="Arial Narrow" w:cs="Arial"/>
                <w:b/>
              </w:rPr>
              <w:t>2 251.80 zł</w:t>
            </w:r>
            <w:r w:rsidRPr="00292411">
              <w:rPr>
                <w:rFonts w:ascii="Arial Narrow" w:hAnsi="Arial Narrow" w:cs="Arial"/>
              </w:rPr>
              <w:t xml:space="preserve"> </w:t>
            </w:r>
            <w:r w:rsidRPr="00292411">
              <w:rPr>
                <w:rFonts w:ascii="Arial Narrow" w:hAnsi="Arial Narrow" w:cs="Arial"/>
                <w:b/>
                <w:bCs/>
              </w:rPr>
              <w:t>brutto</w:t>
            </w:r>
            <w:r w:rsidRPr="00292411">
              <w:rPr>
                <w:rFonts w:ascii="Arial Narrow" w:hAnsi="Arial Narrow" w:cs="Arial"/>
                <w:bCs/>
              </w:rPr>
              <w:t>.</w:t>
            </w:r>
          </w:p>
          <w:p w:rsidR="00361066" w:rsidRPr="00292411" w:rsidRDefault="00361066" w:rsidP="0079063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9241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92411">
              <w:rPr>
                <w:rFonts w:ascii="Arial Narrow" w:hAnsi="Arial Narrow" w:cs="Arial"/>
                <w:color w:val="000000"/>
              </w:rPr>
              <w:t>:</w:t>
            </w:r>
          </w:p>
          <w:p w:rsidR="00361066" w:rsidRPr="00292411" w:rsidRDefault="00361066" w:rsidP="007906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9241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61066" w:rsidRPr="00292411" w:rsidTr="003610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92411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292411">
              <w:rPr>
                <w:rFonts w:ascii="Arial Narrow" w:hAnsi="Arial Narrow" w:cs="Arial"/>
                <w:b/>
                <w:bCs/>
              </w:rPr>
              <w:t>2</w:t>
            </w:r>
            <w:r w:rsidRPr="00292411">
              <w:rPr>
                <w:rFonts w:ascii="Arial Narrow" w:hAnsi="Arial Narrow" w:cs="Arial"/>
              </w:rPr>
              <w:t xml:space="preserve">: </w:t>
            </w:r>
            <w:r w:rsidRPr="00292411">
              <w:rPr>
                <w:rFonts w:ascii="Arial Narrow" w:hAnsi="Arial Narrow" w:cs="Arial"/>
              </w:rPr>
              <w:t>Usługa serwisowa- przeglądów okresowych oraz napraw Aparatu RTG z ramieniem C Philips BV ENDURA</w:t>
            </w:r>
          </w:p>
          <w:p w:rsidR="00361066" w:rsidRPr="00292411" w:rsidRDefault="00361066" w:rsidP="0079063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92411">
              <w:rPr>
                <w:rFonts w:ascii="Arial Narrow" w:hAnsi="Arial Narrow" w:cs="Arial"/>
                <w:b/>
              </w:rPr>
              <w:t>SK-MED</w:t>
            </w:r>
            <w:proofErr w:type="spellEnd"/>
            <w:r w:rsidRPr="00292411">
              <w:rPr>
                <w:rFonts w:ascii="Arial Narrow" w:hAnsi="Arial Narrow" w:cs="Arial"/>
                <w:b/>
              </w:rPr>
              <w:t xml:space="preserve"> SYSTEMS SP. Z O. O.</w:t>
            </w:r>
          </w:p>
          <w:p w:rsidR="00361066" w:rsidRPr="00292411" w:rsidRDefault="00361066" w:rsidP="0079063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  <w:bCs/>
              </w:rPr>
              <w:t>Św. Marcin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  <w:r w:rsidRPr="00292411">
              <w:rPr>
                <w:rFonts w:ascii="Arial Narrow" w:hAnsi="Arial Narrow" w:cs="Arial"/>
                <w:bCs/>
              </w:rPr>
              <w:t>29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  <w:r w:rsidRPr="00292411">
              <w:rPr>
                <w:rFonts w:ascii="Arial Narrow" w:hAnsi="Arial Narrow" w:cs="Arial"/>
                <w:bCs/>
              </w:rPr>
              <w:t>/8</w:t>
            </w:r>
          </w:p>
          <w:p w:rsidR="00361066" w:rsidRPr="00292411" w:rsidRDefault="00361066" w:rsidP="0079063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  <w:bCs/>
              </w:rPr>
              <w:t>61-806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  <w:r w:rsidRPr="00292411">
              <w:rPr>
                <w:rFonts w:ascii="Arial Narrow" w:hAnsi="Arial Narrow" w:cs="Arial"/>
                <w:bCs/>
              </w:rPr>
              <w:t>Poznań</w:t>
            </w:r>
          </w:p>
          <w:p w:rsidR="00361066" w:rsidRPr="00292411" w:rsidRDefault="00361066" w:rsidP="0079063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92411">
              <w:rPr>
                <w:rFonts w:ascii="Arial Narrow" w:hAnsi="Arial Narrow" w:cs="Arial"/>
                <w:b/>
              </w:rPr>
              <w:t>10 206.00 zł</w:t>
            </w:r>
            <w:r w:rsidRPr="00292411">
              <w:rPr>
                <w:rFonts w:ascii="Arial Narrow" w:hAnsi="Arial Narrow" w:cs="Arial"/>
              </w:rPr>
              <w:t xml:space="preserve"> </w:t>
            </w:r>
            <w:r w:rsidRPr="00292411">
              <w:rPr>
                <w:rFonts w:ascii="Arial Narrow" w:hAnsi="Arial Narrow" w:cs="Arial"/>
                <w:b/>
                <w:bCs/>
              </w:rPr>
              <w:t>brutto</w:t>
            </w:r>
            <w:r w:rsidRPr="00292411">
              <w:rPr>
                <w:rFonts w:ascii="Arial Narrow" w:hAnsi="Arial Narrow" w:cs="Arial"/>
                <w:bCs/>
              </w:rPr>
              <w:t>.</w:t>
            </w:r>
          </w:p>
          <w:p w:rsidR="00361066" w:rsidRPr="00292411" w:rsidRDefault="00361066" w:rsidP="0079063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9241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92411">
              <w:rPr>
                <w:rFonts w:ascii="Arial Narrow" w:hAnsi="Arial Narrow" w:cs="Arial"/>
                <w:color w:val="000000"/>
              </w:rPr>
              <w:t>:</w:t>
            </w:r>
          </w:p>
          <w:p w:rsidR="00361066" w:rsidRPr="00292411" w:rsidRDefault="00361066" w:rsidP="007906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9241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61066" w:rsidRPr="00292411" w:rsidTr="003610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9241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92411">
              <w:rPr>
                <w:rFonts w:ascii="Arial Narrow" w:hAnsi="Arial Narrow" w:cs="Arial"/>
                <w:b/>
                <w:bCs/>
              </w:rPr>
              <w:t>3</w:t>
            </w:r>
            <w:r w:rsidRPr="00292411">
              <w:rPr>
                <w:rFonts w:ascii="Arial Narrow" w:hAnsi="Arial Narrow" w:cs="Arial"/>
              </w:rPr>
              <w:t xml:space="preserve">: </w:t>
            </w:r>
            <w:r w:rsidRPr="00292411">
              <w:rPr>
                <w:rFonts w:ascii="Arial Narrow" w:hAnsi="Arial Narrow" w:cs="Arial"/>
              </w:rPr>
              <w:t>Usługa serwisowa- przeglądów okresowych i napraw Aparatów RTG z ramieniem C SHIMADZU OPESCOPE ACTENO</w:t>
            </w:r>
          </w:p>
          <w:p w:rsidR="00361066" w:rsidRPr="00292411" w:rsidRDefault="00361066" w:rsidP="0079063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92411">
              <w:rPr>
                <w:rFonts w:ascii="Arial Narrow" w:hAnsi="Arial Narrow" w:cs="Arial"/>
                <w:b/>
              </w:rPr>
              <w:t>Medikol</w:t>
            </w:r>
            <w:proofErr w:type="spellEnd"/>
            <w:r w:rsidRPr="00292411">
              <w:rPr>
                <w:rFonts w:ascii="Arial Narrow" w:hAnsi="Arial Narrow" w:cs="Arial"/>
                <w:b/>
              </w:rPr>
              <w:t xml:space="preserve"> Systems Sp. z o.o.</w:t>
            </w:r>
          </w:p>
          <w:p w:rsidR="00361066" w:rsidRPr="00292411" w:rsidRDefault="00361066" w:rsidP="0079063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  <w:bCs/>
              </w:rPr>
              <w:t>Polska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  <w:r w:rsidRPr="00292411">
              <w:rPr>
                <w:rFonts w:ascii="Arial Narrow" w:hAnsi="Arial Narrow" w:cs="Arial"/>
                <w:bCs/>
              </w:rPr>
              <w:t>118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</w:p>
          <w:p w:rsidR="00361066" w:rsidRPr="00292411" w:rsidRDefault="00361066" w:rsidP="0079063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  <w:bCs/>
              </w:rPr>
              <w:t>60-401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  <w:r w:rsidRPr="00292411">
              <w:rPr>
                <w:rFonts w:ascii="Arial Narrow" w:hAnsi="Arial Narrow" w:cs="Arial"/>
                <w:bCs/>
              </w:rPr>
              <w:t>Poznań</w:t>
            </w:r>
          </w:p>
          <w:p w:rsidR="00361066" w:rsidRPr="00292411" w:rsidRDefault="00361066" w:rsidP="0079063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92411">
              <w:rPr>
                <w:rFonts w:ascii="Arial Narrow" w:hAnsi="Arial Narrow" w:cs="Arial"/>
                <w:b/>
              </w:rPr>
              <w:t>900.72 zł</w:t>
            </w:r>
            <w:r w:rsidRPr="00292411">
              <w:rPr>
                <w:rFonts w:ascii="Arial Narrow" w:hAnsi="Arial Narrow" w:cs="Arial"/>
              </w:rPr>
              <w:t xml:space="preserve"> </w:t>
            </w:r>
            <w:r w:rsidRPr="00292411">
              <w:rPr>
                <w:rFonts w:ascii="Arial Narrow" w:hAnsi="Arial Narrow" w:cs="Arial"/>
                <w:b/>
                <w:bCs/>
              </w:rPr>
              <w:t>brutto</w:t>
            </w:r>
            <w:r w:rsidRPr="00292411">
              <w:rPr>
                <w:rFonts w:ascii="Arial Narrow" w:hAnsi="Arial Narrow" w:cs="Arial"/>
                <w:bCs/>
              </w:rPr>
              <w:t>.</w:t>
            </w:r>
          </w:p>
          <w:p w:rsidR="00361066" w:rsidRPr="00292411" w:rsidRDefault="00361066" w:rsidP="0079063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9241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92411">
              <w:rPr>
                <w:rFonts w:ascii="Arial Narrow" w:hAnsi="Arial Narrow" w:cs="Arial"/>
                <w:color w:val="000000"/>
              </w:rPr>
              <w:t>:</w:t>
            </w:r>
          </w:p>
          <w:p w:rsidR="00361066" w:rsidRPr="00292411" w:rsidRDefault="00361066" w:rsidP="007906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9241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61066" w:rsidRPr="00292411" w:rsidTr="003610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9241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92411">
              <w:rPr>
                <w:rFonts w:ascii="Arial Narrow" w:hAnsi="Arial Narrow" w:cs="Arial"/>
                <w:b/>
                <w:bCs/>
              </w:rPr>
              <w:t>4</w:t>
            </w:r>
            <w:r w:rsidRPr="00292411">
              <w:rPr>
                <w:rFonts w:ascii="Arial Narrow" w:hAnsi="Arial Narrow" w:cs="Arial"/>
              </w:rPr>
              <w:t xml:space="preserve">: </w:t>
            </w:r>
            <w:r w:rsidRPr="00292411">
              <w:rPr>
                <w:rFonts w:ascii="Arial Narrow" w:hAnsi="Arial Narrow" w:cs="Arial"/>
              </w:rPr>
              <w:t xml:space="preserve">Usługa serwisowa- przeglądów okresowych i napraw Aparatu RTG zębowego RX DC </w:t>
            </w:r>
            <w:proofErr w:type="spellStart"/>
            <w:r w:rsidRPr="00292411">
              <w:rPr>
                <w:rFonts w:ascii="Arial Narrow" w:hAnsi="Arial Narrow" w:cs="Arial"/>
              </w:rPr>
              <w:t>HyperSphere</w:t>
            </w:r>
            <w:proofErr w:type="spellEnd"/>
            <w:r w:rsidRPr="00292411">
              <w:rPr>
                <w:rFonts w:ascii="Arial Narrow" w:hAnsi="Arial Narrow" w:cs="Arial"/>
              </w:rPr>
              <w:t xml:space="preserve"> z radiografią ZEN-X</w:t>
            </w:r>
          </w:p>
          <w:p w:rsidR="00361066" w:rsidRPr="00292411" w:rsidRDefault="00361066" w:rsidP="0079063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92411">
              <w:rPr>
                <w:rFonts w:ascii="Arial Narrow" w:hAnsi="Arial Narrow" w:cs="Arial"/>
                <w:b/>
              </w:rPr>
              <w:t>Medikol</w:t>
            </w:r>
            <w:proofErr w:type="spellEnd"/>
            <w:r w:rsidRPr="00292411">
              <w:rPr>
                <w:rFonts w:ascii="Arial Narrow" w:hAnsi="Arial Narrow" w:cs="Arial"/>
                <w:b/>
              </w:rPr>
              <w:t xml:space="preserve"> Systems Sp. z o.o.</w:t>
            </w:r>
          </w:p>
          <w:p w:rsidR="00361066" w:rsidRPr="00292411" w:rsidRDefault="00361066" w:rsidP="0079063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  <w:bCs/>
              </w:rPr>
              <w:t>Polska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  <w:r w:rsidRPr="00292411">
              <w:rPr>
                <w:rFonts w:ascii="Arial Narrow" w:hAnsi="Arial Narrow" w:cs="Arial"/>
                <w:bCs/>
              </w:rPr>
              <w:t>118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</w:p>
          <w:p w:rsidR="00361066" w:rsidRPr="00292411" w:rsidRDefault="00361066" w:rsidP="0079063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  <w:bCs/>
              </w:rPr>
              <w:t>60-401</w:t>
            </w:r>
            <w:r w:rsidRPr="00292411">
              <w:rPr>
                <w:rFonts w:ascii="Arial Narrow" w:hAnsi="Arial Narrow" w:cs="Arial"/>
                <w:bCs/>
              </w:rPr>
              <w:t xml:space="preserve"> </w:t>
            </w:r>
            <w:r w:rsidRPr="00292411">
              <w:rPr>
                <w:rFonts w:ascii="Arial Narrow" w:hAnsi="Arial Narrow" w:cs="Arial"/>
                <w:bCs/>
              </w:rPr>
              <w:t>Poznań</w:t>
            </w:r>
          </w:p>
          <w:p w:rsidR="00361066" w:rsidRPr="00292411" w:rsidRDefault="00361066" w:rsidP="0079063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92411">
              <w:rPr>
                <w:rFonts w:ascii="Arial Narrow" w:hAnsi="Arial Narrow" w:cs="Arial"/>
                <w:b/>
              </w:rPr>
              <w:t>450.36 zł</w:t>
            </w:r>
            <w:r w:rsidRPr="00292411">
              <w:rPr>
                <w:rFonts w:ascii="Arial Narrow" w:hAnsi="Arial Narrow" w:cs="Arial"/>
              </w:rPr>
              <w:t xml:space="preserve"> </w:t>
            </w:r>
            <w:r w:rsidRPr="00292411">
              <w:rPr>
                <w:rFonts w:ascii="Arial Narrow" w:hAnsi="Arial Narrow" w:cs="Arial"/>
                <w:b/>
                <w:bCs/>
              </w:rPr>
              <w:t>brutto</w:t>
            </w:r>
            <w:r w:rsidRPr="00292411">
              <w:rPr>
                <w:rFonts w:ascii="Arial Narrow" w:hAnsi="Arial Narrow" w:cs="Arial"/>
                <w:bCs/>
              </w:rPr>
              <w:t>.</w:t>
            </w:r>
          </w:p>
          <w:p w:rsidR="00361066" w:rsidRPr="00292411" w:rsidRDefault="00361066" w:rsidP="0079063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9241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92411">
              <w:rPr>
                <w:rFonts w:ascii="Arial Narrow" w:hAnsi="Arial Narrow" w:cs="Arial"/>
                <w:color w:val="000000"/>
              </w:rPr>
              <w:t>:</w:t>
            </w:r>
          </w:p>
          <w:p w:rsidR="00361066" w:rsidRPr="00292411" w:rsidRDefault="00361066" w:rsidP="007906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9241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29241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292411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292411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292411" w:rsidTr="003610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9241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92411">
              <w:rPr>
                <w:rFonts w:ascii="Arial Narrow" w:hAnsi="Arial Narrow" w:cs="Arial"/>
                <w:bCs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9241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292411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9241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92411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9241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92411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361066" w:rsidRPr="00292411" w:rsidTr="003610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Usługa serwisowa- przeglądów okresowych oraz napraw Aparatów RTG </w:t>
            </w:r>
            <w:proofErr w:type="spellStart"/>
            <w:r w:rsidRPr="00292411">
              <w:rPr>
                <w:rFonts w:ascii="Arial Narrow" w:hAnsi="Arial Narrow" w:cs="Arial"/>
                <w:sz w:val="22"/>
                <w:szCs w:val="22"/>
              </w:rPr>
              <w:t>Ziehm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>SK-MED</w:t>
            </w:r>
            <w:proofErr w:type="spellEnd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SYSTEMS SP. Z O. O.</w:t>
            </w:r>
          </w:p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29/8</w:t>
            </w:r>
          </w:p>
          <w:p w:rsidR="00361066" w:rsidRPr="00292411" w:rsidRDefault="00361066" w:rsidP="0079063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1 - Cena - 7.83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3 - Koszt brutto roboczogodziny za naprawy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 17,83</w:t>
            </w:r>
          </w:p>
        </w:tc>
      </w:tr>
      <w:tr w:rsidR="00361066" w:rsidRPr="00292411" w:rsidTr="003610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Usługa serwisowa- przeglądów okresowych oraz napraw Aparatów RTG </w:t>
            </w:r>
            <w:proofErr w:type="spellStart"/>
            <w:r w:rsidRPr="00292411">
              <w:rPr>
                <w:rFonts w:ascii="Arial Narrow" w:hAnsi="Arial Narrow" w:cs="Arial"/>
                <w:sz w:val="22"/>
                <w:szCs w:val="22"/>
              </w:rPr>
              <w:t>Ziehm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>Medikol</w:t>
            </w:r>
            <w:proofErr w:type="spellEnd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Systems Sp. z o.o.</w:t>
            </w:r>
          </w:p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Polska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118</w:t>
            </w:r>
          </w:p>
          <w:p w:rsidR="00361066" w:rsidRPr="00292411" w:rsidRDefault="00361066" w:rsidP="0079063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60-401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3 - Koszt brutto roboczogodziny za naprawy - 8.50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 68,50</w:t>
            </w:r>
          </w:p>
        </w:tc>
      </w:tr>
      <w:tr w:rsidR="00361066" w:rsidRPr="00292411" w:rsidTr="003610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Usługa serwisowa- przeglądów okresowych oraz napraw Aparatu RTG z ramieniem C Philips BV ENDURA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>SK-MED</w:t>
            </w:r>
            <w:proofErr w:type="spellEnd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SYSTEMS SP. Z O. O.</w:t>
            </w:r>
          </w:p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29/8</w:t>
            </w:r>
          </w:p>
          <w:p w:rsidR="00361066" w:rsidRPr="00292411" w:rsidRDefault="00361066" w:rsidP="0079063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3 - Koszt brutto roboczogodziny za naprawy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 70,00</w:t>
            </w:r>
          </w:p>
        </w:tc>
      </w:tr>
      <w:tr w:rsidR="00361066" w:rsidRPr="00292411" w:rsidTr="003610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Usługa serwisowa- przeglądów okresowych oraz napraw Aparatu RTG z ramieniem C Philips BV ENDURA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>Medikol</w:t>
            </w:r>
            <w:proofErr w:type="spellEnd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>Solution</w:t>
            </w:r>
            <w:proofErr w:type="spellEnd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Polska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118</w:t>
            </w:r>
          </w:p>
          <w:p w:rsidR="00361066" w:rsidRPr="00292411" w:rsidRDefault="00361066" w:rsidP="0079063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60-401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1 - Cena - 41.18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3 - Koszt brutto roboczogodziny za naprawy - 1.13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 42,31</w:t>
            </w:r>
          </w:p>
        </w:tc>
      </w:tr>
      <w:tr w:rsidR="00361066" w:rsidRPr="00292411" w:rsidTr="003610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Usługa serwisowa- przeglądów okresowych i napraw Aparatów RTG z ramieniem C SHIMADZU OPESCOPE ACTENO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>SK-MED</w:t>
            </w:r>
            <w:proofErr w:type="spellEnd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SYSTEMS SP. Z O. O.</w:t>
            </w:r>
          </w:p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29/8</w:t>
            </w:r>
          </w:p>
          <w:p w:rsidR="00361066" w:rsidRPr="00292411" w:rsidRDefault="00361066" w:rsidP="0079063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1 - Cena - 4.55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3 - Koszt brutto roboczogodziny za naprawy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 14,55</w:t>
            </w:r>
          </w:p>
        </w:tc>
      </w:tr>
      <w:tr w:rsidR="00361066" w:rsidRPr="00292411" w:rsidTr="003610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Usługa serwisowa- przeglądów okresowych i napraw Aparatów RTG z ramieniem C SHIMADZU OPESCOPE ACTENO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>Medikol</w:t>
            </w:r>
            <w:proofErr w:type="spellEnd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Systems Sp. z o.o.</w:t>
            </w:r>
          </w:p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Polska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118</w:t>
            </w:r>
          </w:p>
          <w:p w:rsidR="00361066" w:rsidRPr="00292411" w:rsidRDefault="00361066" w:rsidP="0079063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60-401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3 - Koszt brutto roboczogodziny za naprawy - 8.50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 68,50</w:t>
            </w:r>
          </w:p>
        </w:tc>
      </w:tr>
      <w:tr w:rsidR="00361066" w:rsidRPr="00292411" w:rsidTr="003610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Usługa serwisowa- przeglądów okresowych i napraw Aparatu RTG zębowego RX DC </w:t>
            </w:r>
            <w:proofErr w:type="spellStart"/>
            <w:r w:rsidRPr="00292411">
              <w:rPr>
                <w:rFonts w:ascii="Arial Narrow" w:hAnsi="Arial Narrow" w:cs="Arial"/>
                <w:sz w:val="22"/>
                <w:szCs w:val="22"/>
              </w:rPr>
              <w:t>HyperSphere</w:t>
            </w:r>
            <w:proofErr w:type="spellEnd"/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z radiografią ZEN-X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>SK-MED</w:t>
            </w:r>
            <w:proofErr w:type="spellEnd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SYSTEMS SP. Z O. O.</w:t>
            </w:r>
          </w:p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29/8</w:t>
            </w:r>
          </w:p>
          <w:p w:rsidR="00361066" w:rsidRPr="00292411" w:rsidRDefault="00361066" w:rsidP="0079063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1 - Cena - 2.57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3 - Koszt brutto roboczogodziny za naprawy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 12,57</w:t>
            </w:r>
          </w:p>
        </w:tc>
      </w:tr>
      <w:tr w:rsidR="00361066" w:rsidRPr="00292411" w:rsidTr="003610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Usługa serwisowa- przeglądów okresowych i napraw Aparatu RTG zębowego RX DC </w:t>
            </w:r>
            <w:proofErr w:type="spellStart"/>
            <w:r w:rsidRPr="00292411">
              <w:rPr>
                <w:rFonts w:ascii="Arial Narrow" w:hAnsi="Arial Narrow" w:cs="Arial"/>
                <w:sz w:val="22"/>
                <w:szCs w:val="22"/>
              </w:rPr>
              <w:t>HyperSphere</w:t>
            </w:r>
            <w:proofErr w:type="spellEnd"/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z radiografią ZEN-X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>Medikol</w:t>
            </w:r>
            <w:proofErr w:type="spellEnd"/>
            <w:r w:rsidRPr="0029241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Systems Sp. z o.o.</w:t>
            </w:r>
          </w:p>
          <w:p w:rsidR="00361066" w:rsidRPr="00292411" w:rsidRDefault="00361066" w:rsidP="0079063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Polska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118</w:t>
            </w:r>
          </w:p>
          <w:p w:rsidR="00361066" w:rsidRPr="00292411" w:rsidRDefault="00361066" w:rsidP="0079063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60-401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2411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361066" w:rsidRPr="00292411" w:rsidRDefault="00361066" w:rsidP="0079063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>3 - Koszt brutto roboczogodziny za naprawy - 8.50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66" w:rsidRPr="00292411" w:rsidRDefault="00361066" w:rsidP="0079063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2411">
              <w:rPr>
                <w:rFonts w:ascii="Arial Narrow" w:hAnsi="Arial Narrow" w:cs="Arial"/>
                <w:sz w:val="22"/>
                <w:szCs w:val="22"/>
              </w:rPr>
              <w:t xml:space="preserve">  68,50</w:t>
            </w:r>
          </w:p>
        </w:tc>
      </w:tr>
    </w:tbl>
    <w:p w:rsidR="00B464D3" w:rsidRDefault="00B464D3" w:rsidP="00B36EDA">
      <w:pPr>
        <w:spacing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292411">
        <w:rPr>
          <w:rFonts w:ascii="Arial Narrow" w:hAnsi="Arial Narrow" w:cs="Arial"/>
          <w:i/>
        </w:rPr>
        <w:t>Zamawiający</w:t>
      </w:r>
    </w:p>
    <w:p w:rsidR="00292411" w:rsidRDefault="00292411" w:rsidP="00B36EDA">
      <w:pPr>
        <w:spacing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:rsidR="00292411" w:rsidRDefault="00292411" w:rsidP="00292411">
      <w:pPr>
        <w:rPr>
          <w:rFonts w:ascii="Arial Narrow" w:hAnsi="Arial Narrow"/>
          <w:sz w:val="18"/>
          <w:szCs w:val="18"/>
        </w:rPr>
      </w:pPr>
    </w:p>
    <w:p w:rsidR="00292411" w:rsidRDefault="00292411" w:rsidP="00292411">
      <w:pPr>
        <w:rPr>
          <w:rFonts w:ascii="Arial Narrow" w:hAnsi="Arial Narrow"/>
          <w:sz w:val="18"/>
          <w:szCs w:val="18"/>
        </w:rPr>
      </w:pPr>
    </w:p>
    <w:p w:rsidR="00292411" w:rsidRDefault="00292411" w:rsidP="00292411">
      <w:pPr>
        <w:rPr>
          <w:rFonts w:ascii="Arial Narrow" w:hAnsi="Arial Narrow"/>
          <w:sz w:val="18"/>
          <w:szCs w:val="18"/>
        </w:rPr>
      </w:pPr>
    </w:p>
    <w:p w:rsidR="00292411" w:rsidRDefault="00292411" w:rsidP="00292411">
      <w:pPr>
        <w:rPr>
          <w:rFonts w:ascii="Arial Narrow" w:hAnsi="Arial Narrow"/>
          <w:sz w:val="18"/>
          <w:szCs w:val="18"/>
        </w:rPr>
      </w:pPr>
    </w:p>
    <w:p w:rsidR="00292411" w:rsidRPr="00B9724A" w:rsidRDefault="00292411" w:rsidP="0029241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2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292411" w:rsidRDefault="00292411" w:rsidP="0029241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292411" w:rsidRPr="00B9724A" w:rsidRDefault="00292411" w:rsidP="0029241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292411" w:rsidRDefault="00292411" w:rsidP="0029241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22.08.2025 r.</w:t>
      </w:r>
    </w:p>
    <w:p w:rsidR="00292411" w:rsidRPr="00292411" w:rsidRDefault="00292411" w:rsidP="00B36EDA">
      <w:pPr>
        <w:spacing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sectPr w:rsidR="00292411" w:rsidRPr="0029241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039" w:rsidRDefault="00E65039">
      <w:r>
        <w:separator/>
      </w:r>
    </w:p>
  </w:endnote>
  <w:endnote w:type="continuationSeparator" w:id="1">
    <w:p w:rsidR="00E65039" w:rsidRDefault="00E65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039" w:rsidRDefault="00E65039">
      <w:r>
        <w:separator/>
      </w:r>
    </w:p>
  </w:footnote>
  <w:footnote w:type="continuationSeparator" w:id="1">
    <w:p w:rsidR="00E65039" w:rsidRDefault="00E650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1066"/>
    <w:rsid w:val="00022322"/>
    <w:rsid w:val="00042497"/>
    <w:rsid w:val="000C1E6F"/>
    <w:rsid w:val="000E4E56"/>
    <w:rsid w:val="001A1468"/>
    <w:rsid w:val="001B7815"/>
    <w:rsid w:val="00211A34"/>
    <w:rsid w:val="00292411"/>
    <w:rsid w:val="002B1E4F"/>
    <w:rsid w:val="002B6761"/>
    <w:rsid w:val="003445A0"/>
    <w:rsid w:val="00361066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6503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788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2025-08-22T09:16:00Z</dcterms:created>
  <dcterms:modified xsi:type="dcterms:W3CDTF">2025-08-22T09:16:00Z</dcterms:modified>
</cp:coreProperties>
</file>