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EB44D" w14:textId="77777777" w:rsidR="00D62E6E" w:rsidRPr="00320F0C" w:rsidRDefault="00D62E6E" w:rsidP="00320F0C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20F0C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9D4FA6" w:rsidRPr="00320F0C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320F0C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320F0C" w14:paraId="0042E11B" w14:textId="77777777" w:rsidTr="00320F0C">
        <w:trPr>
          <w:gridAfter w:val="1"/>
          <w:wAfter w:w="32" w:type="dxa"/>
        </w:trPr>
        <w:tc>
          <w:tcPr>
            <w:tcW w:w="2800" w:type="dxa"/>
          </w:tcPr>
          <w:p w14:paraId="50E7CE2E" w14:textId="77777777" w:rsidR="00D62E6E" w:rsidRPr="00320F0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20F0C">
              <w:rPr>
                <w:rFonts w:ascii="Arial Narrow" w:hAnsi="Arial Narrow" w:cs="Arial"/>
                <w:b/>
              </w:rPr>
              <w:t>Wykonawca</w:t>
            </w:r>
            <w:r w:rsidRPr="00320F0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DA0D3FA" w14:textId="77777777" w:rsidR="00D62E6E" w:rsidRPr="00320F0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F0F70F" w14:textId="77777777" w:rsidR="00D62E6E" w:rsidRPr="00320F0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20F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20F0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20F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20F0C" w14:paraId="548AF185" w14:textId="77777777" w:rsidTr="00320F0C">
        <w:trPr>
          <w:gridAfter w:val="1"/>
          <w:wAfter w:w="32" w:type="dxa"/>
        </w:trPr>
        <w:tc>
          <w:tcPr>
            <w:tcW w:w="2800" w:type="dxa"/>
          </w:tcPr>
          <w:p w14:paraId="20C27671" w14:textId="77777777" w:rsidR="00D62E6E" w:rsidRPr="00320F0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20F0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F469847" w14:textId="77777777" w:rsidR="00D62E6E" w:rsidRPr="00320F0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24CD21B" w14:textId="77777777" w:rsidR="00D62E6E" w:rsidRPr="00320F0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252861" w14:textId="77777777" w:rsidR="00D62E6E" w:rsidRPr="00320F0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20F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20F0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20F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9D4FA6" w:rsidRPr="00320F0C" w14:paraId="3A0D1AAF" w14:textId="77777777" w:rsidTr="00320F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08762D" w14:textId="77777777" w:rsidR="009D4FA6" w:rsidRPr="00320F0C" w:rsidRDefault="009D4FA6" w:rsidP="001F3F7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1AA6481" w14:textId="77777777" w:rsidR="009D4FA6" w:rsidRPr="00320F0C" w:rsidRDefault="009D4FA6" w:rsidP="001F3F7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20F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320F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320F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320F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10DE7FA2" w14:textId="77777777" w:rsidR="009D4FA6" w:rsidRPr="00320F0C" w:rsidRDefault="009D4FA6" w:rsidP="001F3F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42D32A5D" w14:textId="77777777" w:rsidR="009D4FA6" w:rsidRPr="00320F0C" w:rsidRDefault="009D4FA6" w:rsidP="001F3F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3C590CE" w14:textId="77777777" w:rsidR="00BC121E" w:rsidRPr="00320F0C" w:rsidRDefault="009D4FA6" w:rsidP="00320F0C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20F0C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20F0C">
        <w:rPr>
          <w:rFonts w:ascii="Arial Narrow" w:eastAsia="Times New Roman" w:hAnsi="Arial Narrow" w:cs="Arial"/>
          <w:lang w:eastAsia="pl-PL"/>
        </w:rPr>
        <w:t>N</w:t>
      </w:r>
      <w:r w:rsidR="00BC121E" w:rsidRPr="00320F0C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20F0C" w14:paraId="3CF14591" w14:textId="77777777" w:rsidTr="00D62E6E">
        <w:tc>
          <w:tcPr>
            <w:tcW w:w="2269" w:type="dxa"/>
          </w:tcPr>
          <w:p w14:paraId="6D50F185" w14:textId="77777777" w:rsidR="00D62E6E" w:rsidRPr="00320F0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4E6E7B" w14:textId="77777777" w:rsidR="00D62E6E" w:rsidRPr="00320F0C" w:rsidRDefault="009D4F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D62E6E" w:rsidRPr="00320F0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D4FA6" w:rsidRPr="00320F0C" w14:paraId="06339748" w14:textId="77777777" w:rsidTr="001F3F7E">
        <w:tc>
          <w:tcPr>
            <w:tcW w:w="2269" w:type="dxa"/>
          </w:tcPr>
          <w:p w14:paraId="0F06A033" w14:textId="77777777" w:rsidR="009D4FA6" w:rsidRPr="00320F0C" w:rsidRDefault="009D4FA6" w:rsidP="001F3F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C3C73D0" w14:textId="77777777" w:rsidR="009D4FA6" w:rsidRPr="00320F0C" w:rsidRDefault="009D4FA6" w:rsidP="001F3F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bCs/>
                <w:lang w:eastAsia="pl-PL"/>
              </w:rPr>
              <w:t>90/2025</w:t>
            </w:r>
          </w:p>
        </w:tc>
      </w:tr>
    </w:tbl>
    <w:p w14:paraId="043F58C9" w14:textId="77777777" w:rsidR="00BC121E" w:rsidRPr="00320F0C" w:rsidRDefault="009D4FA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20F0C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20F0C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20F0C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320F0C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20F0C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20F0C">
        <w:rPr>
          <w:rFonts w:ascii="Arial Narrow" w:eastAsia="Times New Roman" w:hAnsi="Arial Narrow" w:cs="Arial"/>
          <w:bCs/>
          <w:lang w:eastAsia="pl-PL"/>
        </w:rPr>
        <w:t>, że:</w:t>
      </w:r>
    </w:p>
    <w:p w14:paraId="0D3DD045" w14:textId="77777777" w:rsidR="00BC121E" w:rsidRPr="00320F0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20F0C">
        <w:rPr>
          <w:rFonts w:ascii="Arial Narrow" w:eastAsia="Times New Roman" w:hAnsi="Arial Narrow" w:cs="Arial"/>
          <w:b/>
          <w:bCs/>
        </w:rPr>
        <w:object w:dxaOrig="0" w:dyaOrig="0" w14:anchorId="607E08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20F0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20F0C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320F0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320F0C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320F0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20F0C">
        <w:rPr>
          <w:rFonts w:ascii="Arial Narrow" w:eastAsia="Times New Roman" w:hAnsi="Arial Narrow" w:cs="Arial"/>
          <w:lang w:eastAsia="pl-PL"/>
        </w:rPr>
        <w:t>.</w:t>
      </w:r>
    </w:p>
    <w:p w14:paraId="176B91DA" w14:textId="77777777" w:rsidR="00BC121E" w:rsidRPr="00320F0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20F0C">
        <w:rPr>
          <w:rFonts w:ascii="Arial Narrow" w:eastAsia="Times New Roman" w:hAnsi="Arial Narrow" w:cs="Arial"/>
          <w:b/>
          <w:bCs/>
        </w:rPr>
        <w:object w:dxaOrig="0" w:dyaOrig="0" w14:anchorId="5E24A744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20F0C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20F0C">
        <w:rPr>
          <w:rFonts w:ascii="Arial Narrow" w:eastAsia="Times New Roman" w:hAnsi="Arial Narrow" w:cs="Arial"/>
          <w:lang w:eastAsia="pl-PL"/>
        </w:rPr>
        <w:t xml:space="preserve">            </w:t>
      </w:r>
      <w:r w:rsidRPr="00320F0C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320F0C">
        <w:rPr>
          <w:rFonts w:ascii="Arial Narrow" w:eastAsia="Times New Roman" w:hAnsi="Arial Narrow" w:cs="Arial"/>
          <w:lang w:eastAsia="pl-PL"/>
        </w:rPr>
        <w:t>t.j. Dz.U. 2024 poz. 1616</w:t>
      </w:r>
      <w:r w:rsidRPr="00320F0C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14C7272C" w14:textId="77777777" w:rsidR="00BF69A4" w:rsidRPr="00320F0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20F0C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20F0C" w14:paraId="189BCA8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87B2" w14:textId="77777777" w:rsidR="00BC121E" w:rsidRPr="00320F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080CB" w14:textId="77777777" w:rsidR="00BC121E" w:rsidRPr="00320F0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9D060" w14:textId="77777777" w:rsidR="00BC121E" w:rsidRPr="00320F0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20F0C" w14:paraId="410BAB7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FDE8" w14:textId="77777777" w:rsidR="00BC121E" w:rsidRPr="00320F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64BA" w14:textId="77777777" w:rsidR="00BC121E" w:rsidRPr="00320F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1D4B" w14:textId="77777777" w:rsidR="00BC121E" w:rsidRPr="00320F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388B64D" w14:textId="77777777" w:rsidR="00BC121E" w:rsidRPr="00320F0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20F0C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EC68543" w14:textId="77777777" w:rsidR="00BC121E" w:rsidRPr="00320F0C" w:rsidRDefault="00BC121E" w:rsidP="00320F0C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20F0C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0F31448" w14:textId="77777777" w:rsidR="00067B62" w:rsidRPr="00320F0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20F0C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20F0C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320F0C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20F0C" w14:paraId="6EA2B542" w14:textId="77777777" w:rsidTr="00620E37">
        <w:tc>
          <w:tcPr>
            <w:tcW w:w="2660" w:type="dxa"/>
          </w:tcPr>
          <w:p w14:paraId="0B9EAE11" w14:textId="77777777" w:rsidR="00BC121E" w:rsidRPr="00320F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1888C5A" w14:textId="77777777" w:rsidR="00BC121E" w:rsidRPr="00320F0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E7D5227" w14:textId="77777777" w:rsidR="00BC121E" w:rsidRPr="00320F0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20F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20F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38C58CDE" w14:textId="77777777" w:rsidR="00BC121E" w:rsidRPr="00320F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DB9ED4E" w14:textId="77777777" w:rsidR="00BC121E" w:rsidRPr="00320F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0D175D8" w14:textId="77777777" w:rsidR="00BC121E" w:rsidRPr="00320F0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20F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D4FA6" w:rsidRPr="00320F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20F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20F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310A45A" w14:textId="77777777" w:rsidR="00106AC7" w:rsidRPr="00320F0C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320F0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0E7B3" w14:textId="77777777" w:rsidR="00F04AF3" w:rsidRDefault="00F04AF3">
      <w:r>
        <w:separator/>
      </w:r>
    </w:p>
  </w:endnote>
  <w:endnote w:type="continuationSeparator" w:id="0">
    <w:p w14:paraId="341618A3" w14:textId="77777777" w:rsidR="00F04AF3" w:rsidRDefault="00F04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5CBF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EFB48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C9D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F30CFF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372BB4A">
        <v:line id="_x0000_s1025" style="position:absolute;left:0;text-align:left;z-index:251657728" from="-3.85pt,8.7pt" to="455.15pt,8.7pt"/>
      </w:pict>
    </w:r>
  </w:p>
  <w:p w14:paraId="2EA7EA7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4E8CE" w14:textId="77777777" w:rsidR="009D4FA6" w:rsidRDefault="009D4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2762B" w14:textId="77777777" w:rsidR="00F04AF3" w:rsidRDefault="00F04AF3">
      <w:r>
        <w:separator/>
      </w:r>
    </w:p>
  </w:footnote>
  <w:footnote w:type="continuationSeparator" w:id="0">
    <w:p w14:paraId="2C4E1BEA" w14:textId="77777777" w:rsidR="00F04AF3" w:rsidRDefault="00F04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9654C" w14:textId="77777777" w:rsidR="009D4FA6" w:rsidRDefault="009D4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21F8" w14:textId="77777777" w:rsidR="009D4FA6" w:rsidRDefault="009D4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5338E" w14:textId="77777777" w:rsidR="009D4FA6" w:rsidRDefault="009D4F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1565551">
    <w:abstractNumId w:val="13"/>
  </w:num>
  <w:num w:numId="2" w16cid:durableId="75713001">
    <w:abstractNumId w:val="0"/>
  </w:num>
  <w:num w:numId="3" w16cid:durableId="972708579">
    <w:abstractNumId w:val="11"/>
  </w:num>
  <w:num w:numId="4" w16cid:durableId="114640443">
    <w:abstractNumId w:val="8"/>
  </w:num>
  <w:num w:numId="5" w16cid:durableId="1989937645">
    <w:abstractNumId w:val="7"/>
  </w:num>
  <w:num w:numId="6" w16cid:durableId="196627354">
    <w:abstractNumId w:val="1"/>
  </w:num>
  <w:num w:numId="7" w16cid:durableId="437214719">
    <w:abstractNumId w:val="6"/>
  </w:num>
  <w:num w:numId="8" w16cid:durableId="1476407213">
    <w:abstractNumId w:val="3"/>
  </w:num>
  <w:num w:numId="9" w16cid:durableId="999819228">
    <w:abstractNumId w:val="2"/>
  </w:num>
  <w:num w:numId="10" w16cid:durableId="551771917">
    <w:abstractNumId w:val="5"/>
  </w:num>
  <w:num w:numId="11" w16cid:durableId="829371127">
    <w:abstractNumId w:val="10"/>
  </w:num>
  <w:num w:numId="12" w16cid:durableId="1697150580">
    <w:abstractNumId w:val="4"/>
  </w:num>
  <w:num w:numId="13" w16cid:durableId="514459205">
    <w:abstractNumId w:val="9"/>
  </w:num>
  <w:num w:numId="14" w16cid:durableId="847983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AF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57DD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20F0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FA6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04AF3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3399A"/>
  <w15:chartTrackingRefBased/>
  <w15:docId w15:val="{F097596C-F8C5-4ED8-A6FA-525BA616A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2025-08-20T11:15:00Z</dcterms:created>
  <dcterms:modified xsi:type="dcterms:W3CDTF">2025-08-20T11:15:00Z</dcterms:modified>
</cp:coreProperties>
</file>