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26ED0" w14:textId="77777777" w:rsidR="00E65B7A" w:rsidRPr="00AB1118" w:rsidRDefault="00643CF7" w:rsidP="006F44BF">
      <w:pPr>
        <w:jc w:val="right"/>
        <w:rPr>
          <w:rFonts w:ascii="Arial" w:hAnsi="Arial" w:cs="Arial"/>
        </w:rPr>
      </w:pPr>
      <w:r w:rsidRPr="00643CF7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643CF7">
        <w:rPr>
          <w:rFonts w:ascii="Arial" w:hAnsi="Arial" w:cs="Arial"/>
        </w:rPr>
        <w:t>2025-08-25</w:t>
      </w:r>
    </w:p>
    <w:p w14:paraId="4C62200B" w14:textId="77777777" w:rsidR="00643CF7" w:rsidRPr="00643CF7" w:rsidRDefault="00643CF7" w:rsidP="006F44BF">
      <w:pPr>
        <w:rPr>
          <w:rFonts w:ascii="Arial" w:hAnsi="Arial" w:cs="Arial"/>
          <w:b/>
          <w:bCs/>
        </w:rPr>
      </w:pPr>
      <w:r w:rsidRPr="00643CF7">
        <w:rPr>
          <w:rFonts w:ascii="Arial" w:hAnsi="Arial" w:cs="Arial"/>
          <w:b/>
          <w:bCs/>
        </w:rPr>
        <w:t>Szpital Wojewódzki w Poznaniu</w:t>
      </w:r>
    </w:p>
    <w:p w14:paraId="6B7410D9" w14:textId="77777777" w:rsidR="00E65B7A" w:rsidRPr="00AB1118" w:rsidRDefault="00643CF7" w:rsidP="006F44BF">
      <w:pPr>
        <w:rPr>
          <w:rFonts w:ascii="Arial" w:hAnsi="Arial" w:cs="Arial"/>
          <w:b/>
          <w:bCs/>
        </w:rPr>
      </w:pPr>
      <w:r w:rsidRPr="00643CF7">
        <w:rPr>
          <w:rFonts w:ascii="Arial" w:hAnsi="Arial" w:cs="Arial"/>
          <w:b/>
          <w:bCs/>
        </w:rPr>
        <w:t>Dział Zamówień Publicznych</w:t>
      </w:r>
    </w:p>
    <w:p w14:paraId="5EB74047" w14:textId="77777777" w:rsidR="00E65B7A" w:rsidRPr="00AB1118" w:rsidRDefault="00643CF7" w:rsidP="006F44BF">
      <w:pPr>
        <w:rPr>
          <w:rFonts w:ascii="Arial" w:hAnsi="Arial" w:cs="Arial"/>
        </w:rPr>
      </w:pPr>
      <w:r w:rsidRPr="00643CF7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643CF7">
        <w:rPr>
          <w:rFonts w:ascii="Arial" w:hAnsi="Arial" w:cs="Arial"/>
        </w:rPr>
        <w:t>7/19</w:t>
      </w:r>
    </w:p>
    <w:p w14:paraId="3729CFEA" w14:textId="77777777" w:rsidR="00E65B7A" w:rsidRPr="00AB1118" w:rsidRDefault="00643CF7" w:rsidP="006F44BF">
      <w:pPr>
        <w:rPr>
          <w:rFonts w:ascii="Arial" w:hAnsi="Arial" w:cs="Arial"/>
        </w:rPr>
      </w:pPr>
      <w:r w:rsidRPr="00643CF7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643CF7">
        <w:rPr>
          <w:rFonts w:ascii="Arial" w:hAnsi="Arial" w:cs="Arial"/>
        </w:rPr>
        <w:t>Poznań</w:t>
      </w:r>
    </w:p>
    <w:p w14:paraId="35F00D19" w14:textId="77777777" w:rsidR="006F44BF" w:rsidRDefault="006F44BF" w:rsidP="006F44B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888C605" w14:textId="77777777" w:rsidR="006F44BF" w:rsidRDefault="006F44BF" w:rsidP="006F44B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F66F13E" w14:textId="4F0406E1" w:rsidR="00E65B7A" w:rsidRPr="00AB1118" w:rsidRDefault="00E65B7A" w:rsidP="006F44B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7B4193FD" w14:textId="77777777" w:rsidR="00E65B7A" w:rsidRDefault="00E65B7A" w:rsidP="006F44B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3DB6CEAD" w14:textId="77777777" w:rsidR="006F44BF" w:rsidRDefault="006F44BF" w:rsidP="006F44B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3959C42" w14:textId="77777777" w:rsidR="006F44BF" w:rsidRPr="00AB1118" w:rsidRDefault="006F44BF" w:rsidP="006F44B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0FD84AAD" w14:textId="77777777" w:rsidTr="004C0D4A">
        <w:tc>
          <w:tcPr>
            <w:tcW w:w="9330" w:type="dxa"/>
            <w:shd w:val="clear" w:color="auto" w:fill="F2F2F2"/>
            <w:hideMark/>
          </w:tcPr>
          <w:p w14:paraId="1DD74128" w14:textId="77777777" w:rsidR="00E65B7A" w:rsidRPr="00AB1118" w:rsidRDefault="00E65B7A" w:rsidP="006F44B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5EB52E7" w14:textId="77777777" w:rsidR="00E65B7A" w:rsidRPr="00AB1118" w:rsidRDefault="00E65B7A" w:rsidP="006F44B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77B591C1" w14:textId="77777777" w:rsidR="00E65B7A" w:rsidRPr="00AB1118" w:rsidRDefault="00E65B7A" w:rsidP="006F44BF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705B28FD" w14:textId="77777777" w:rsidTr="004C0D4A">
        <w:tc>
          <w:tcPr>
            <w:tcW w:w="2268" w:type="dxa"/>
          </w:tcPr>
          <w:p w14:paraId="4DB28AFB" w14:textId="77777777" w:rsidR="006F44BF" w:rsidRDefault="006F44BF" w:rsidP="006F44B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0BA5A130" w14:textId="2D987AFA" w:rsidR="00E65B7A" w:rsidRPr="00AB1118" w:rsidRDefault="00E65B7A" w:rsidP="006F44B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4359531E" w14:textId="77777777" w:rsidR="006F44BF" w:rsidRDefault="006F44BF" w:rsidP="006F44B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C255C84" w14:textId="558AA7EF" w:rsidR="00E65B7A" w:rsidRPr="00AB1118" w:rsidRDefault="00E65B7A" w:rsidP="006F44B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643CF7" w:rsidRPr="00643CF7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643CF7" w:rsidRPr="00643CF7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16D185E6" w14:textId="77777777" w:rsidTr="004C0D4A">
        <w:tc>
          <w:tcPr>
            <w:tcW w:w="2268" w:type="dxa"/>
          </w:tcPr>
          <w:p w14:paraId="7440679F" w14:textId="77777777" w:rsidR="00E65B7A" w:rsidRPr="00AB1118" w:rsidRDefault="00E65B7A" w:rsidP="006F44B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65D42663" w14:textId="77777777" w:rsidR="00E65B7A" w:rsidRPr="00AB1118" w:rsidRDefault="00643CF7" w:rsidP="006F44B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43CF7">
              <w:rPr>
                <w:rFonts w:ascii="Arial" w:hAnsi="Arial" w:cs="Arial"/>
                <w:bCs/>
              </w:rPr>
              <w:t>Zakup środków dezynfekcyjnych dla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643CF7" w:rsidRPr="00AB1118" w14:paraId="2F897699" w14:textId="77777777" w:rsidTr="00FE14E2">
        <w:tc>
          <w:tcPr>
            <w:tcW w:w="2268" w:type="dxa"/>
          </w:tcPr>
          <w:p w14:paraId="7F0A8B89" w14:textId="77777777" w:rsidR="00643CF7" w:rsidRPr="00AB1118" w:rsidRDefault="00643CF7" w:rsidP="006F44B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41B34111" w14:textId="77777777" w:rsidR="00643CF7" w:rsidRDefault="00643CF7" w:rsidP="006F44B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43CF7">
              <w:rPr>
                <w:rFonts w:ascii="Arial" w:hAnsi="Arial" w:cs="Arial"/>
                <w:bCs/>
              </w:rPr>
              <w:t>SZW/DZP/97/2025</w:t>
            </w:r>
          </w:p>
          <w:p w14:paraId="529815CF" w14:textId="77777777" w:rsidR="006F44BF" w:rsidRPr="00AB1118" w:rsidRDefault="006F44BF" w:rsidP="006F44B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F1F5881" w14:textId="75B70098" w:rsidR="004F079B" w:rsidRDefault="004F079B" w:rsidP="006F44BF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643CF7" w:rsidRPr="00643CF7">
        <w:rPr>
          <w:rFonts w:cs="Arial"/>
          <w:b/>
          <w:sz w:val="24"/>
        </w:rPr>
        <w:t>Szpital Wojewódzki w Poznaniu</w:t>
      </w:r>
      <w:r w:rsidR="006F44BF">
        <w:rPr>
          <w:rFonts w:cs="Arial"/>
          <w:b/>
          <w:sz w:val="24"/>
        </w:rPr>
        <w:t xml:space="preserve">, </w:t>
      </w:r>
      <w:r w:rsidR="00643CF7" w:rsidRPr="00643CF7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643CF7" w:rsidRPr="00643CF7">
        <w:rPr>
          <w:rFonts w:cs="Arial"/>
          <w:sz w:val="24"/>
        </w:rPr>
        <w:t>(</w:t>
      </w:r>
      <w:proofErr w:type="spellStart"/>
      <w:r w:rsidR="00643CF7" w:rsidRPr="00643CF7">
        <w:rPr>
          <w:rFonts w:cs="Arial"/>
          <w:sz w:val="24"/>
        </w:rPr>
        <w:t>t.j</w:t>
      </w:r>
      <w:proofErr w:type="spellEnd"/>
      <w:r w:rsidR="00643CF7" w:rsidRPr="00643CF7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4B448F5D" w14:textId="77777777" w:rsidR="006F44BF" w:rsidRPr="00E65B7A" w:rsidRDefault="006F44BF" w:rsidP="006F44BF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10931240" w14:textId="77777777" w:rsidR="004F079B" w:rsidRPr="00E65B7A" w:rsidRDefault="004F079B" w:rsidP="006F44B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643CF7" w:rsidRPr="00643CF7">
        <w:rPr>
          <w:rFonts w:cs="Arial"/>
          <w:b/>
          <w:sz w:val="24"/>
        </w:rPr>
        <w:t>2025-08-26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643CF7" w:rsidRPr="00643CF7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643CF7" w:rsidRPr="00643CF7">
        <w:rPr>
          <w:rFonts w:cs="Arial"/>
          <w:b/>
          <w:sz w:val="24"/>
        </w:rPr>
        <w:t>2025-09-02</w:t>
      </w:r>
      <w:r w:rsidR="008365E9" w:rsidRPr="00E65B7A">
        <w:rPr>
          <w:rFonts w:cs="Arial"/>
          <w:sz w:val="24"/>
        </w:rPr>
        <w:t xml:space="preserve"> godz. </w:t>
      </w:r>
      <w:r w:rsidR="00643CF7" w:rsidRPr="00643CF7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752FDC5E" w14:textId="77777777" w:rsidR="004F079B" w:rsidRPr="00E65B7A" w:rsidRDefault="004F079B" w:rsidP="006F44B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643CF7" w:rsidRPr="00643CF7">
        <w:rPr>
          <w:rFonts w:cs="Arial"/>
          <w:b/>
          <w:sz w:val="24"/>
        </w:rPr>
        <w:t>2025-08-26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643CF7" w:rsidRPr="00643CF7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643CF7" w:rsidRPr="00643CF7">
        <w:rPr>
          <w:rFonts w:cs="Arial"/>
          <w:b/>
          <w:sz w:val="24"/>
        </w:rPr>
        <w:t>2025-09-02</w:t>
      </w:r>
      <w:r w:rsidR="008365E9" w:rsidRPr="00E65B7A">
        <w:rPr>
          <w:rFonts w:cs="Arial"/>
          <w:sz w:val="24"/>
        </w:rPr>
        <w:t xml:space="preserve"> godz. </w:t>
      </w:r>
      <w:r w:rsidR="00643CF7" w:rsidRPr="00643CF7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02AA32E5" w14:textId="77777777" w:rsidR="006F44BF" w:rsidRDefault="006F44BF" w:rsidP="006F44B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4825E80D" w14:textId="080777B6" w:rsidR="00F16C50" w:rsidRPr="00E65B7A" w:rsidRDefault="00F16C50" w:rsidP="006F44B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i otwarcia ofert.</w:t>
      </w:r>
    </w:p>
    <w:p w14:paraId="2C0AF5A9" w14:textId="77777777" w:rsidR="006F44BF" w:rsidRDefault="006F44BF" w:rsidP="006F44B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714415C2" w14:textId="038BFA38" w:rsidR="00F16C50" w:rsidRDefault="00F16C50" w:rsidP="006F44B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77756354" w14:textId="77777777" w:rsidR="006F44BF" w:rsidRDefault="006F44BF" w:rsidP="006F44B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FC71629" w14:textId="77777777" w:rsidR="006F44BF" w:rsidRPr="006F44BF" w:rsidRDefault="006F44BF" w:rsidP="006F44B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6F44BF">
        <w:rPr>
          <w:rFonts w:ascii="Arial" w:hAnsi="Arial" w:cs="Arial"/>
          <w:iCs/>
          <w:sz w:val="24"/>
          <w:szCs w:val="24"/>
        </w:rPr>
        <w:t xml:space="preserve">  /-/ I Z-ca Dyrektora ds. Administracyjnych</w:t>
      </w:r>
    </w:p>
    <w:p w14:paraId="1629877C" w14:textId="33A9E37C" w:rsidR="006F44BF" w:rsidRPr="00E65B7A" w:rsidRDefault="006F44BF" w:rsidP="006F44B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6F44BF">
        <w:rPr>
          <w:rFonts w:ascii="Arial" w:hAnsi="Arial" w:cs="Arial"/>
          <w:iCs/>
          <w:sz w:val="24"/>
          <w:szCs w:val="24"/>
        </w:rPr>
        <w:t>Krystyna Piątkowska</w:t>
      </w:r>
    </w:p>
    <w:p w14:paraId="5C03A7EA" w14:textId="566F3689" w:rsidR="00F16C50" w:rsidRPr="00D91931" w:rsidRDefault="00643CF7" w:rsidP="006F44BF">
      <w:pPr>
        <w:pStyle w:val="Tekstpodstawowy"/>
        <w:ind w:firstLine="425"/>
        <w:jc w:val="right"/>
        <w:rPr>
          <w:sz w:val="22"/>
          <w:szCs w:val="22"/>
        </w:rPr>
      </w:pPr>
      <w:r w:rsidRPr="00643CF7">
        <w:rPr>
          <w:rFonts w:ascii="Arial" w:hAnsi="Arial" w:cs="Arial"/>
          <w:sz w:val="24"/>
          <w:szCs w:val="24"/>
        </w:rPr>
        <w:t xml:space="preserve">  </w:t>
      </w: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EAA39" w14:textId="77777777" w:rsidR="000D1DE5" w:rsidRDefault="000D1DE5">
      <w:r>
        <w:separator/>
      </w:r>
    </w:p>
  </w:endnote>
  <w:endnote w:type="continuationSeparator" w:id="0">
    <w:p w14:paraId="620A6AD3" w14:textId="77777777" w:rsidR="000D1DE5" w:rsidRDefault="000D1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A6E93" w14:textId="77777777" w:rsidR="00643CF7" w:rsidRDefault="00643C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AA336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DC40F5B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C5459" w14:textId="77777777" w:rsidR="00643CF7" w:rsidRDefault="00643C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229F6" w14:textId="77777777" w:rsidR="000D1DE5" w:rsidRDefault="000D1DE5">
      <w:r>
        <w:separator/>
      </w:r>
    </w:p>
  </w:footnote>
  <w:footnote w:type="continuationSeparator" w:id="0">
    <w:p w14:paraId="6AF97310" w14:textId="77777777" w:rsidR="000D1DE5" w:rsidRDefault="000D1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8E2C9" w14:textId="77777777" w:rsidR="00643CF7" w:rsidRDefault="00643C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28667" w14:textId="77777777" w:rsidR="00643CF7" w:rsidRDefault="00643C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D205D" w14:textId="77777777" w:rsidR="00643CF7" w:rsidRDefault="00643C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508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DE5"/>
    <w:rsid w:val="00045BA1"/>
    <w:rsid w:val="000D1DE5"/>
    <w:rsid w:val="00136AEA"/>
    <w:rsid w:val="0015679F"/>
    <w:rsid w:val="001C0165"/>
    <w:rsid w:val="001C5A4C"/>
    <w:rsid w:val="002F480A"/>
    <w:rsid w:val="0033399E"/>
    <w:rsid w:val="0037248D"/>
    <w:rsid w:val="003A7B05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43CF7"/>
    <w:rsid w:val="006A0D80"/>
    <w:rsid w:val="006F44BF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E4D29D"/>
  <w15:chartTrackingRefBased/>
  <w15:docId w15:val="{835DFDB3-EF9B-49FF-921C-DE14DFE3B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2025-08-25T06:18:00Z</cp:lastPrinted>
  <dcterms:created xsi:type="dcterms:W3CDTF">2025-08-25T06:18:00Z</dcterms:created>
  <dcterms:modified xsi:type="dcterms:W3CDTF">2025-08-25T06:18:00Z</dcterms:modified>
</cp:coreProperties>
</file>