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D365D41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10474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D1F5273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267DC">
        <w:rPr>
          <w:sz w:val="22"/>
          <w:szCs w:val="22"/>
        </w:rPr>
        <w:t>nieograniczonym</w:t>
      </w:r>
      <w:r w:rsidRPr="00281DC6">
        <w:rPr>
          <w:sz w:val="22"/>
          <w:szCs w:val="22"/>
        </w:rPr>
        <w:t xml:space="preserve"> pn.: </w:t>
      </w:r>
    </w:p>
    <w:p w14:paraId="64938BB5" w14:textId="4E40C73D" w:rsidR="00537923" w:rsidRDefault="006267DC" w:rsidP="00537923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Pr="006267DC">
        <w:rPr>
          <w:b/>
          <w:sz w:val="22"/>
          <w:szCs w:val="22"/>
        </w:rPr>
        <w:t>Zakup sprzętu komputerowego wraz z oprogramowaniem dla Szpitala Wojewódzkiego</w:t>
      </w:r>
      <w:r w:rsidR="00537923" w:rsidRPr="00537923">
        <w:rPr>
          <w:b/>
          <w:sz w:val="22"/>
          <w:szCs w:val="22"/>
        </w:rPr>
        <w:t>"</w:t>
      </w:r>
    </w:p>
    <w:p w14:paraId="3CCEC880" w14:textId="496CEC1A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DC20ED1" w14:textId="77777777" w:rsidR="00D1510E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Pr="001F5C81">
        <w:rPr>
          <w:sz w:val="22"/>
          <w:u w:val="single"/>
        </w:rPr>
        <w:t xml:space="preserve">uwzględniającą dojazd </w:t>
      </w:r>
      <w:r>
        <w:rPr>
          <w:sz w:val="22"/>
          <w:u w:val="single"/>
        </w:rPr>
        <w:br/>
      </w:r>
      <w:r w:rsidRPr="001F5C81">
        <w:rPr>
          <w:sz w:val="22"/>
          <w:u w:val="single"/>
        </w:rPr>
        <w:t>do Zamawiającego</w:t>
      </w:r>
      <w:r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>
        <w:rPr>
          <w:sz w:val="22"/>
        </w:rPr>
        <w:t>, Opisem Przedmiotu Zamówienia oraz wzorem umowy</w:t>
      </w:r>
      <w:r w:rsidRPr="00281DC6">
        <w:rPr>
          <w:sz w:val="22"/>
        </w:rPr>
        <w:t>, stosując niżej wymienione stawki:</w:t>
      </w:r>
    </w:p>
    <w:p w14:paraId="60FA1C63" w14:textId="77777777" w:rsidR="00537923" w:rsidRDefault="00537923" w:rsidP="00537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5070D1B5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51753816"/>
      <w:bookmarkStart w:id="3" w:name="_Hlk50105795"/>
      <w:r w:rsidRPr="007A62B1">
        <w:rPr>
          <w:bCs/>
          <w:sz w:val="22"/>
        </w:rPr>
        <w:t>Cena oferty wynosi: ________________________________________________________  zł netto</w:t>
      </w:r>
    </w:p>
    <w:p w14:paraId="1329E9E5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9FEA133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87B0568" w14:textId="77777777" w:rsidR="00E97C3D" w:rsidRPr="007A62B1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28B457E" w14:textId="05A01D45" w:rsidR="00E97C3D" w:rsidRPr="000272DA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lastRenderedPageBreak/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CD538D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23F5BD08" w14:textId="1F5BA158" w:rsidR="00E97C3D" w:rsidRPr="007A6234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CD538D">
        <w:rPr>
          <w:b/>
          <w:sz w:val="22"/>
        </w:rPr>
        <w:t>4</w:t>
      </w:r>
      <w:r>
        <w:rPr>
          <w:b/>
          <w:sz w:val="22"/>
        </w:rPr>
        <w:t>0 dni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25618F9C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4F8AF982" w14:textId="77777777" w:rsidR="0002094B" w:rsidRDefault="0002094B" w:rsidP="00CD538D">
      <w:pPr>
        <w:jc w:val="both"/>
        <w:rPr>
          <w:b/>
          <w:sz w:val="22"/>
          <w:szCs w:val="22"/>
        </w:rPr>
      </w:pPr>
    </w:p>
    <w:p w14:paraId="653AB87D" w14:textId="0B4ACC44" w:rsidR="00E97C3D" w:rsidRPr="00453BEF" w:rsidRDefault="00E97C3D" w:rsidP="00CD538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CD538D" w:rsidRPr="00CD538D">
        <w:rPr>
          <w:sz w:val="22"/>
          <w:szCs w:val="22"/>
        </w:rPr>
        <w:t>36 miesięcy</w:t>
      </w:r>
      <w:r w:rsidR="00CD538D">
        <w:rPr>
          <w:sz w:val="22"/>
          <w:szCs w:val="22"/>
        </w:rPr>
        <w:t xml:space="preserve">, </w:t>
      </w:r>
      <w:r w:rsidR="00CD538D" w:rsidRPr="00CD538D">
        <w:rPr>
          <w:sz w:val="22"/>
          <w:szCs w:val="22"/>
        </w:rPr>
        <w:t xml:space="preserve">37-59 miesięcy – </w:t>
      </w:r>
      <w:r w:rsidR="00CD538D" w:rsidRPr="006F028B">
        <w:rPr>
          <w:sz w:val="22"/>
          <w:szCs w:val="22"/>
          <w:u w:val="single"/>
        </w:rPr>
        <w:t>PODAĆ dokładnie ILE</w:t>
      </w:r>
      <w:r w:rsidR="00CD538D">
        <w:rPr>
          <w:sz w:val="22"/>
          <w:szCs w:val="22"/>
        </w:rPr>
        <w:t xml:space="preserve">, </w:t>
      </w:r>
      <w:r w:rsidR="00CD538D" w:rsidRPr="00CD538D">
        <w:rPr>
          <w:sz w:val="22"/>
          <w:szCs w:val="22"/>
        </w:rPr>
        <w:t>60 miesięcy i więcej</w:t>
      </w:r>
      <w:r w:rsidR="00CD538D">
        <w:rPr>
          <w:sz w:val="22"/>
          <w:szCs w:val="22"/>
        </w:rPr>
        <w:t xml:space="preserve"> </w:t>
      </w:r>
      <w:r w:rsidR="00CD538D" w:rsidRPr="00CD538D">
        <w:rPr>
          <w:sz w:val="22"/>
          <w:szCs w:val="22"/>
        </w:rPr>
        <w:t xml:space="preserve">– </w:t>
      </w:r>
      <w:r w:rsidR="00CD538D" w:rsidRPr="006F028B">
        <w:rPr>
          <w:sz w:val="22"/>
          <w:szCs w:val="22"/>
          <w:u w:val="single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8C48920" w14:textId="39C31008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1559E3">
        <w:rPr>
          <w:bCs/>
          <w:sz w:val="22"/>
        </w:rPr>
        <w:t>36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02094B"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3F6E7D48" w14:textId="77777777" w:rsidR="0002094B" w:rsidRDefault="0002094B" w:rsidP="00E97C3D">
      <w:pPr>
        <w:spacing w:after="120" w:line="276" w:lineRule="auto"/>
        <w:contextualSpacing/>
        <w:jc w:val="both"/>
        <w:rPr>
          <w:bCs/>
          <w:sz w:val="22"/>
        </w:rPr>
      </w:pPr>
    </w:p>
    <w:p w14:paraId="17B9A7AC" w14:textId="1A16F258" w:rsidR="0002094B" w:rsidRPr="0002094B" w:rsidRDefault="0002094B" w:rsidP="0002094B">
      <w:pPr>
        <w:spacing w:after="120" w:line="276" w:lineRule="auto"/>
        <w:contextualSpacing/>
        <w:jc w:val="both"/>
        <w:rPr>
          <w:b/>
          <w:sz w:val="22"/>
        </w:rPr>
      </w:pPr>
      <w:r w:rsidRPr="0002094B">
        <w:rPr>
          <w:b/>
          <w:sz w:val="22"/>
        </w:rPr>
        <w:t>(K-3) Szybkość dostawy</w:t>
      </w:r>
      <w:r>
        <w:rPr>
          <w:b/>
          <w:sz w:val="22"/>
        </w:rPr>
        <w:t xml:space="preserve">: </w:t>
      </w:r>
      <w:r w:rsidRPr="00243C71">
        <w:rPr>
          <w:b/>
          <w:bCs/>
          <w:sz w:val="22"/>
          <w:szCs w:val="22"/>
        </w:rPr>
        <w:t>…………………</w:t>
      </w:r>
      <w:r w:rsidRPr="0002094B">
        <w:t xml:space="preserve"> (</w:t>
      </w:r>
      <w:r w:rsidRPr="0002094B">
        <w:rPr>
          <w:bCs/>
          <w:sz w:val="22"/>
        </w:rPr>
        <w:t>wpisać odpowiednio: do 20 dni</w:t>
      </w:r>
      <w:r>
        <w:rPr>
          <w:bCs/>
          <w:sz w:val="22"/>
        </w:rPr>
        <w:t xml:space="preserve"> -</w:t>
      </w:r>
      <w:r w:rsidRPr="0002094B">
        <w:rPr>
          <w:bCs/>
          <w:sz w:val="22"/>
        </w:rPr>
        <w:t xml:space="preserve"> </w:t>
      </w:r>
      <w:r w:rsidRPr="006F028B">
        <w:rPr>
          <w:bCs/>
          <w:sz w:val="22"/>
          <w:u w:val="single"/>
        </w:rPr>
        <w:t>PODAĆ dokładnie ILE</w:t>
      </w:r>
      <w:r w:rsidRPr="0002094B">
        <w:rPr>
          <w:bCs/>
          <w:sz w:val="22"/>
        </w:rPr>
        <w:t>, 21 do 30 dni -</w:t>
      </w:r>
      <w:r w:rsidRPr="006F028B">
        <w:rPr>
          <w:bCs/>
          <w:sz w:val="22"/>
          <w:u w:val="single"/>
        </w:rPr>
        <w:t>PODAĆ dokładnie ILE</w:t>
      </w:r>
      <w:r w:rsidRPr="0002094B">
        <w:rPr>
          <w:bCs/>
          <w:sz w:val="22"/>
        </w:rPr>
        <w:t xml:space="preserve">, powyżej 31 dni - </w:t>
      </w:r>
      <w:r w:rsidRPr="006F028B">
        <w:rPr>
          <w:bCs/>
          <w:sz w:val="22"/>
          <w:u w:val="single"/>
        </w:rPr>
        <w:t>PODAĆ dokładnie ILE</w:t>
      </w:r>
      <w:r w:rsidRPr="0002094B">
        <w:rPr>
          <w:bCs/>
          <w:sz w:val="22"/>
        </w:rPr>
        <w:t>)</w:t>
      </w:r>
    </w:p>
    <w:p w14:paraId="0955DB97" w14:textId="77777777" w:rsidR="00E97C3D" w:rsidRDefault="00E97C3D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art.108 ust 1 pkt 1-6 ustawy Pzp.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 109 ust. 1 pkt 4 ustawy Pzp</w:t>
      </w:r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54B2A00" w14:textId="77777777" w:rsidR="007D4BE2" w:rsidRPr="00F47BE6" w:rsidRDefault="007D4BE2" w:rsidP="007D4BE2">
      <w:pPr>
        <w:numPr>
          <w:ilvl w:val="0"/>
          <w:numId w:val="2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ACA5E4F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2D611661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6090C84D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A6CA252" w:rsidR="00D74BC1" w:rsidRDefault="00281DC6">
    <w:pPr>
      <w:pStyle w:val="Nagwek"/>
    </w:pPr>
    <w:r>
      <w:t>Znak sprawy: SZW/DZP/</w:t>
    </w:r>
    <w:r w:rsidR="006267DC">
      <w:t>108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094B"/>
    <w:rsid w:val="00033317"/>
    <w:rsid w:val="00071FE3"/>
    <w:rsid w:val="000859D9"/>
    <w:rsid w:val="000B7920"/>
    <w:rsid w:val="001500AC"/>
    <w:rsid w:val="001559E3"/>
    <w:rsid w:val="0018410E"/>
    <w:rsid w:val="00195E99"/>
    <w:rsid w:val="001F5C81"/>
    <w:rsid w:val="00243CD7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56FB"/>
    <w:rsid w:val="005A70C7"/>
    <w:rsid w:val="005F47BC"/>
    <w:rsid w:val="005F7A1B"/>
    <w:rsid w:val="00613B65"/>
    <w:rsid w:val="00614D84"/>
    <w:rsid w:val="006267DC"/>
    <w:rsid w:val="00635C6E"/>
    <w:rsid w:val="00647686"/>
    <w:rsid w:val="006929C9"/>
    <w:rsid w:val="006A2CCB"/>
    <w:rsid w:val="006B0115"/>
    <w:rsid w:val="006C7C16"/>
    <w:rsid w:val="006D020A"/>
    <w:rsid w:val="006E5589"/>
    <w:rsid w:val="006F028B"/>
    <w:rsid w:val="00710474"/>
    <w:rsid w:val="007331CA"/>
    <w:rsid w:val="00740C0B"/>
    <w:rsid w:val="007717C3"/>
    <w:rsid w:val="007D1797"/>
    <w:rsid w:val="007D4BE2"/>
    <w:rsid w:val="0080270C"/>
    <w:rsid w:val="00813379"/>
    <w:rsid w:val="00846FEB"/>
    <w:rsid w:val="008D29B6"/>
    <w:rsid w:val="00925288"/>
    <w:rsid w:val="00925993"/>
    <w:rsid w:val="00942685"/>
    <w:rsid w:val="009453C9"/>
    <w:rsid w:val="00957BC2"/>
    <w:rsid w:val="009620F6"/>
    <w:rsid w:val="009971F0"/>
    <w:rsid w:val="009C0AC3"/>
    <w:rsid w:val="009E5297"/>
    <w:rsid w:val="00A35DA2"/>
    <w:rsid w:val="00A45690"/>
    <w:rsid w:val="00A6194F"/>
    <w:rsid w:val="00AB3447"/>
    <w:rsid w:val="00AC0870"/>
    <w:rsid w:val="00AD1F7D"/>
    <w:rsid w:val="00AE55B5"/>
    <w:rsid w:val="00B03F5C"/>
    <w:rsid w:val="00B0524B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4548"/>
    <w:rsid w:val="00C84F7A"/>
    <w:rsid w:val="00CA0475"/>
    <w:rsid w:val="00CA17AF"/>
    <w:rsid w:val="00CA7C6C"/>
    <w:rsid w:val="00CB2BE7"/>
    <w:rsid w:val="00CC709E"/>
    <w:rsid w:val="00CD1923"/>
    <w:rsid w:val="00CD538D"/>
    <w:rsid w:val="00D1510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E97C3D"/>
    <w:rsid w:val="00F2537A"/>
    <w:rsid w:val="00F67712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141</TotalTime>
  <Pages>4</Pages>
  <Words>812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50</cp:revision>
  <cp:lastPrinted>2007-10-05T06:59:00Z</cp:lastPrinted>
  <dcterms:created xsi:type="dcterms:W3CDTF">2022-10-05T12:38:00Z</dcterms:created>
  <dcterms:modified xsi:type="dcterms:W3CDTF">2025-08-25T10:24:00Z</dcterms:modified>
</cp:coreProperties>
</file>