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B5151" w:rsidRPr="00CB515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B5151" w:rsidRPr="00CB5151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B515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51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Zaprojektowanie i wybudowanie  nowego budynku POZ dla  Szpitala Powiatowego w Limanowej Imienia Miłosierdzia Bożego"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finansowanego z funduszu : Europejski Fundusz Rozwoju Regionalnego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5151" w:rsidRPr="00A2540E" w:rsidTr="00106E74">
        <w:tc>
          <w:tcPr>
            <w:tcW w:w="2269" w:type="dxa"/>
            <w:shd w:val="clear" w:color="auto" w:fill="auto"/>
          </w:tcPr>
          <w:p w:rsidR="00CB5151" w:rsidRPr="00A2540E" w:rsidRDefault="00CB5151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5151" w:rsidRPr="00A2540E" w:rsidRDefault="00CB5151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51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NZ-26-2025-73- Rb-P-AC</w:t>
            </w:r>
          </w:p>
        </w:tc>
      </w:tr>
    </w:tbl>
    <w:p w:rsidR="00DC652A" w:rsidRPr="00053927" w:rsidRDefault="00CB515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B515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B515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122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73D" w:rsidRDefault="00D9573D" w:rsidP="00025386">
      <w:pPr>
        <w:spacing w:after="0" w:line="240" w:lineRule="auto"/>
      </w:pPr>
      <w:r>
        <w:separator/>
      </w:r>
    </w:p>
  </w:endnote>
  <w:endnote w:type="continuationSeparator" w:id="0">
    <w:p w:rsidR="00D9573D" w:rsidRDefault="00D957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151" w:rsidRDefault="00CB51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135E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318C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2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2C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151" w:rsidRDefault="00CB51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73D" w:rsidRDefault="00D9573D" w:rsidP="00025386">
      <w:pPr>
        <w:spacing w:after="0" w:line="240" w:lineRule="auto"/>
      </w:pPr>
      <w:r>
        <w:separator/>
      </w:r>
    </w:p>
  </w:footnote>
  <w:footnote w:type="continuationSeparator" w:id="0">
    <w:p w:rsidR="00D9573D" w:rsidRDefault="00D957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151" w:rsidRDefault="00CB51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151" w:rsidRDefault="00CB51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151" w:rsidRDefault="006135E2">
    <w:pPr>
      <w:pStyle w:val="Nagwek"/>
    </w:pPr>
    <w:bookmarkStart w:id="2" w:name="_GoBack"/>
    <w:bookmarkEnd w:id="2"/>
    <w:r>
      <w:rPr>
        <w:rFonts w:ascii="Cambria" w:hAnsi="Cambria"/>
        <w:i/>
        <w:noProof/>
        <w:sz w:val="16"/>
        <w:szCs w:val="16"/>
        <w:lang w:eastAsia="pl-PL"/>
      </w:rPr>
      <w:drawing>
        <wp:inline distT="0" distB="0" distL="0" distR="0">
          <wp:extent cx="61912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73D"/>
    <w:rsid w:val="00025386"/>
    <w:rsid w:val="000423B9"/>
    <w:rsid w:val="00053927"/>
    <w:rsid w:val="00066C44"/>
    <w:rsid w:val="00071D4C"/>
    <w:rsid w:val="00084786"/>
    <w:rsid w:val="00122500"/>
    <w:rsid w:val="0016158F"/>
    <w:rsid w:val="001C2314"/>
    <w:rsid w:val="001D62CF"/>
    <w:rsid w:val="00213980"/>
    <w:rsid w:val="004374F2"/>
    <w:rsid w:val="00460705"/>
    <w:rsid w:val="00467CA2"/>
    <w:rsid w:val="00485239"/>
    <w:rsid w:val="004E27D7"/>
    <w:rsid w:val="0055145C"/>
    <w:rsid w:val="005624D8"/>
    <w:rsid w:val="006135E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B5151"/>
    <w:rsid w:val="00D520D3"/>
    <w:rsid w:val="00D55FC4"/>
    <w:rsid w:val="00D62C15"/>
    <w:rsid w:val="00D9320D"/>
    <w:rsid w:val="00D9573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722474B-D6AC-43D4-8CA3-4AF110415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2025-08-05T11:35:00Z</dcterms:created>
  <dcterms:modified xsi:type="dcterms:W3CDTF">2025-08-05T11:35:00Z</dcterms:modified>
</cp:coreProperties>
</file>