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8DDB7" w14:textId="77777777" w:rsidR="00B36EDA" w:rsidRPr="00BB655A" w:rsidRDefault="00E4536B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B655A">
        <w:rPr>
          <w:rFonts w:ascii="Arial Narrow" w:hAnsi="Arial Narrow" w:cs="Arial"/>
          <w:sz w:val="22"/>
          <w:szCs w:val="22"/>
        </w:rPr>
        <w:t>Bydgoszcz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dnia: </w:t>
      </w:r>
      <w:r w:rsidRPr="00BB655A">
        <w:rPr>
          <w:rFonts w:ascii="Arial Narrow" w:hAnsi="Arial Narrow" w:cs="Arial"/>
          <w:sz w:val="22"/>
          <w:szCs w:val="22"/>
        </w:rPr>
        <w:t>2025-08-26</w:t>
      </w:r>
    </w:p>
    <w:p w14:paraId="250EB144" w14:textId="77777777" w:rsidR="00B36EDA" w:rsidRPr="00BB655A" w:rsidRDefault="00E4536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B655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B333E0" w14:textId="77777777" w:rsidR="00B36EDA" w:rsidRPr="00BB655A" w:rsidRDefault="00E4536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>Powstańców Warszawy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</w:t>
      </w:r>
      <w:r w:rsidRPr="00BB655A">
        <w:rPr>
          <w:rFonts w:ascii="Arial Narrow" w:hAnsi="Arial Narrow" w:cs="Arial"/>
          <w:sz w:val="22"/>
          <w:szCs w:val="22"/>
        </w:rPr>
        <w:t>5</w:t>
      </w:r>
    </w:p>
    <w:p w14:paraId="58D9FEBA" w14:textId="77777777" w:rsidR="00B36EDA" w:rsidRPr="00BB655A" w:rsidRDefault="00E4536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>85-681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</w:t>
      </w:r>
      <w:r w:rsidRPr="00BB655A">
        <w:rPr>
          <w:rFonts w:ascii="Arial Narrow" w:hAnsi="Arial Narrow" w:cs="Arial"/>
          <w:sz w:val="22"/>
          <w:szCs w:val="22"/>
        </w:rPr>
        <w:t>Bydgoszcz</w:t>
      </w:r>
    </w:p>
    <w:p w14:paraId="3E0E040E" w14:textId="77777777" w:rsidR="00B36EDA" w:rsidRPr="00BB655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5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BE68CC" w14:textId="77777777" w:rsidR="00B36EDA" w:rsidRPr="00BB655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55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5C7408A" w14:textId="77777777" w:rsidR="00B36EDA" w:rsidRPr="00BB655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B655A" w14:paraId="6304B969" w14:textId="77777777" w:rsidTr="00B36EDA">
        <w:tc>
          <w:tcPr>
            <w:tcW w:w="9923" w:type="dxa"/>
            <w:shd w:val="clear" w:color="auto" w:fill="F2F2F2"/>
            <w:hideMark/>
          </w:tcPr>
          <w:p w14:paraId="3803AD39" w14:textId="6B0A3AA0" w:rsidR="00B36EDA" w:rsidRPr="00BB655A" w:rsidRDefault="00BB655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0193B4D" w14:textId="77777777" w:rsidR="00B36EDA" w:rsidRPr="00BB655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B65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749D314" w14:textId="77777777" w:rsidR="00B36EDA" w:rsidRPr="00BB655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63376E3" w14:textId="77777777" w:rsidR="00B36EDA" w:rsidRPr="00BB655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B655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B655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B655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B655A" w14:paraId="25DD2B0F" w14:textId="77777777" w:rsidTr="00B36EDA">
        <w:tc>
          <w:tcPr>
            <w:tcW w:w="2269" w:type="dxa"/>
          </w:tcPr>
          <w:p w14:paraId="2F64CD64" w14:textId="77777777" w:rsidR="00B36EDA" w:rsidRPr="00BB655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9283099" w14:textId="77777777" w:rsidR="00B36EDA" w:rsidRPr="00BB655A" w:rsidRDefault="00E4536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E4536B" w:rsidRPr="00BB655A" w14:paraId="049FFF42" w14:textId="77777777" w:rsidTr="00DA1527">
        <w:tc>
          <w:tcPr>
            <w:tcW w:w="2269" w:type="dxa"/>
          </w:tcPr>
          <w:p w14:paraId="30C9B13F" w14:textId="77777777" w:rsidR="00E4536B" w:rsidRPr="00BB655A" w:rsidRDefault="00E4536B" w:rsidP="00DA15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44A18CB6" w14:textId="77777777" w:rsidR="00E4536B" w:rsidRPr="00BB655A" w:rsidRDefault="00E4536B" w:rsidP="00DA1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091031FD" w14:textId="77777777" w:rsidR="00B36EDA" w:rsidRPr="00BB655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D5A746D" w14:textId="77777777" w:rsidR="00B36EDA" w:rsidRPr="00BB655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 xml:space="preserve">Zamawiający, </w:t>
      </w:r>
      <w:r w:rsidR="00E4536B" w:rsidRPr="00BB655A">
        <w:rPr>
          <w:rFonts w:ascii="Arial Narrow" w:hAnsi="Arial Narrow" w:cs="Arial"/>
          <w:b/>
          <w:sz w:val="22"/>
          <w:szCs w:val="22"/>
        </w:rPr>
        <w:t>10WSzKzP SPZOZ</w:t>
      </w:r>
      <w:r w:rsidRPr="00BB655A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4536B" w:rsidRPr="00BB655A">
        <w:rPr>
          <w:rFonts w:ascii="Arial Narrow" w:hAnsi="Arial Narrow" w:cs="Arial"/>
          <w:sz w:val="22"/>
          <w:szCs w:val="22"/>
        </w:rPr>
        <w:t>(t.j. Dz. U. z 2024 poz. 1320)</w:t>
      </w:r>
      <w:r w:rsidRPr="00BB655A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BB655A">
        <w:rPr>
          <w:rFonts w:ascii="Arial Narrow" w:hAnsi="Arial Narrow" w:cs="Arial"/>
          <w:sz w:val="22"/>
          <w:szCs w:val="22"/>
        </w:rPr>
        <w:t>Pzp</w:t>
      </w:r>
      <w:proofErr w:type="spellEnd"/>
      <w:r w:rsidRPr="00BB655A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4536B" w:rsidRPr="00BB655A" w14:paraId="17B67D9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584F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Folia bakteriobójcza i folia operacyjna</w:t>
            </w:r>
          </w:p>
          <w:p w14:paraId="5A1598F4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0999A2B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6603B9F7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8022C1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34 948.80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663709C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FE3F838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1B57691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D16C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Butelka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Redon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>, dren do drenażu ran pooperacyjnych, kanka do irygacji, dren brzuszny silikonowy</w:t>
            </w:r>
          </w:p>
          <w:p w14:paraId="5E605D22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1E1D711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4004685D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042492A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45 824.40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1BB6FD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47CDF7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BD6B1FF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597E" w14:textId="75A2D55C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Butelka </w:t>
            </w:r>
            <w:r w:rsidR="00BB655A" w:rsidRPr="00BB655A">
              <w:rPr>
                <w:rFonts w:ascii="Arial Narrow" w:hAnsi="Arial Narrow" w:cs="Arial"/>
                <w:sz w:val="22"/>
                <w:szCs w:val="22"/>
              </w:rPr>
              <w:t>harmonijkowa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jednorazowa do drenażu niskociśnieniowego</w:t>
            </w:r>
          </w:p>
          <w:p w14:paraId="1E7FEED2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2CF9C309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04BBF475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99DEB3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6 537.24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559E74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ACC38C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A2F02CC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738D7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Cewnik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, łącznik do drenów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ThoraxY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>, zgłębnik żołądkowy</w:t>
            </w:r>
          </w:p>
          <w:p w14:paraId="76CC423B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515BF22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7E522BD4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316851D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13 932.00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1949DB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732FD60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A0B769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B2B6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Cewnik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Pezzera</w:t>
            </w:r>
            <w:proofErr w:type="spellEnd"/>
          </w:p>
          <w:p w14:paraId="5E0D8382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77AF1A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5296B026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79F0790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91.80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5F9F24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468F855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8FA8F92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19B62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8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Ostrze do skalpela</w:t>
            </w:r>
          </w:p>
          <w:p w14:paraId="6842C33C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6448BD52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5593DB8A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45A146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30 240.00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CE6487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EF35B18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2F1263F5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A46F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Ostrze do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strzygarki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Care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-Fusion 4406</w:t>
            </w:r>
          </w:p>
          <w:p w14:paraId="664B32B4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6DE5114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14:paraId="07D5EF73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354FCA0C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14 580.00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06FBD6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3F8138A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654A388D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8B23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Zestaw przewodów przedłużających do dwukanałowych cewników do drenażu opłucnowego</w:t>
            </w:r>
          </w:p>
          <w:p w14:paraId="3D93B573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66A4E0C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14:paraId="5E512B7B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6AFDF60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17 820.00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D57844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7381E0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2EF7FB45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872AE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Elektroda REM dwudzielna do diatermii hydrożelowa, elektroda neutralna, uchwyt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monopolarny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>, elektroda nożowa......</w:t>
            </w:r>
          </w:p>
          <w:p w14:paraId="210467E9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BOWA International Sp. z o.o. Sp.k.</w:t>
            </w:r>
          </w:p>
          <w:p w14:paraId="4113224C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Złotkowo, ul. Obornicka 10 </w:t>
            </w:r>
          </w:p>
          <w:p w14:paraId="1617907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62-002 Suchy Las</w:t>
            </w:r>
          </w:p>
          <w:p w14:paraId="210E947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124 844.22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62E556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804E5FD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B16337A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F502B" w14:textId="02E0119A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15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Pisak do skóry,</w:t>
            </w:r>
            <w:r w:rsid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sterylny</w:t>
            </w:r>
          </w:p>
          <w:p w14:paraId="1B63741D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516A44F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74E5908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5E7479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999.00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B33C82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B252556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4D9ECDC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1A3FD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Elektroda do laparoskopii typu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Hooc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, elektroda czynna jednorazowa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monopolarna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do diatermii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Valleylab</w:t>
            </w:r>
            <w:proofErr w:type="spellEnd"/>
          </w:p>
          <w:p w14:paraId="68BD047D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662189C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6C56F368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EC4DBB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54 432.00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2DA391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EE8D256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370A357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6F92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19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Zaciski plastykowe do naczyń</w:t>
            </w:r>
          </w:p>
          <w:p w14:paraId="19A4D7A2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MAC'S MEDICAL SP.Z O. O.</w:t>
            </w:r>
          </w:p>
          <w:p w14:paraId="63F1200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łucka 20 /78</w:t>
            </w:r>
          </w:p>
          <w:p w14:paraId="346716B2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00-845 warszawa</w:t>
            </w:r>
          </w:p>
          <w:p w14:paraId="71DE7630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96 120.00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69133C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013D21F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079C3187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6FD4D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20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Zestaw węży jednorazowych płukanie /ssanie, klucz dynamometryczny</w:t>
            </w:r>
          </w:p>
          <w:p w14:paraId="6FA02B64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Comef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6EAD92E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Gdańska 2 </w:t>
            </w:r>
          </w:p>
          <w:p w14:paraId="13EA0808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40-719 Katowice</w:t>
            </w:r>
          </w:p>
          <w:p w14:paraId="1442D979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703 944.00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39DC422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67A29A3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71C9D08B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BD52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21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Zestaw jednorazowych markerów pasywnych</w:t>
            </w:r>
          </w:p>
          <w:p w14:paraId="327FABE3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ICR sp. z o. o.</w:t>
            </w:r>
          </w:p>
          <w:p w14:paraId="66F1E6AC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Cichociemnych 4 /9</w:t>
            </w:r>
          </w:p>
          <w:p w14:paraId="692B5210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03-984 Warszawa</w:t>
            </w:r>
          </w:p>
          <w:p w14:paraId="3DF81A23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117 936.00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20F80E3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7D06BF1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09983B2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5616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22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skórny 35</w:t>
            </w:r>
          </w:p>
          <w:p w14:paraId="7FBD71EA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J.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Chodacki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, A. Misztal „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Medica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” Spółka Jawna</w:t>
            </w:r>
          </w:p>
          <w:p w14:paraId="21C81BB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4A </w:t>
            </w:r>
          </w:p>
          <w:p w14:paraId="14DCF3B6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59-300 LUBIN</w:t>
            </w:r>
          </w:p>
          <w:p w14:paraId="7B7E3C9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12 171.60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E87FBF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799016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E96052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0620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Proteza ubytku kości czaszki/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Codubix</w:t>
            </w:r>
            <w:proofErr w:type="spellEnd"/>
          </w:p>
          <w:p w14:paraId="68EF5B0C" w14:textId="77777777" w:rsidR="00C56158" w:rsidRDefault="00C56158" w:rsidP="00C5615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Citonet Bydgoszcz Sp. z o.o. TZMO S.A. (lider: Citonet Bydgoszcz Sp. z o.o.)</w:t>
            </w:r>
          </w:p>
          <w:p w14:paraId="4184D5A4" w14:textId="77777777" w:rsidR="00C56158" w:rsidRDefault="00C56158" w:rsidP="00C5615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2004DF34" w14:textId="77777777" w:rsidR="00C56158" w:rsidRDefault="00C56158" w:rsidP="00C5615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4832848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50 991.34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1380EB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8458897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56D6B84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DCD8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24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Hemostatyczna gąbka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z kolagenu końskiego</w:t>
            </w:r>
          </w:p>
          <w:p w14:paraId="75353A55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160BD66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5F2DDDB3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7D9F0E8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23 819.40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FCCCC5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2489448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618115C1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8D3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25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Barwne oznaczenie naczyń z przędzy poliestrowej</w:t>
            </w:r>
          </w:p>
          <w:p w14:paraId="084A3172" w14:textId="77777777" w:rsidR="00C56158" w:rsidRDefault="00C56158" w:rsidP="00C5615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Citonet Bydgoszcz Sp. z o.o. TZMO S.A. (lider: Citonet Bydgoszcz Sp. z o.o.)</w:t>
            </w:r>
          </w:p>
          <w:p w14:paraId="215794FE" w14:textId="77777777" w:rsidR="00C56158" w:rsidRDefault="00C56158" w:rsidP="00C5615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37FB9F0D" w14:textId="77777777" w:rsidR="00C56158" w:rsidRDefault="00C56158" w:rsidP="00C5615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351FA8A1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9 892.80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A94F13F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EF7BFAC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91BB5E4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7903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26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Podwieszka do naczyń krwionośnych silikonowa</w:t>
            </w:r>
          </w:p>
          <w:p w14:paraId="352B3125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BERYL MED POLAND Sp. z o. o.</w:t>
            </w:r>
          </w:p>
          <w:p w14:paraId="5509361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Rtm. Witolda Pileckiego 59 /151</w:t>
            </w:r>
          </w:p>
          <w:p w14:paraId="5D6D5F3B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14:paraId="47EB47D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11 838.96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2F7159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F1C3B4C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590D9E2E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B927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27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Nożyk okulistyczny, ostrze skośne</w:t>
            </w:r>
          </w:p>
          <w:p w14:paraId="4A54F864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Optotech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8C9EB7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Wimmera</w:t>
            </w:r>
            <w:proofErr w:type="spellEnd"/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 67E </w:t>
            </w:r>
          </w:p>
          <w:p w14:paraId="355B3DF3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32-005 Niepołomice</w:t>
            </w:r>
          </w:p>
          <w:p w14:paraId="08646793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3 996.00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E63325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044C385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5E15F135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A34E2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28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Zgłębnik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Fogarty'ego</w:t>
            </w:r>
            <w:proofErr w:type="spellEnd"/>
          </w:p>
          <w:p w14:paraId="3D4BAAB4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1AE084B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Nowy Świat 7 /14</w:t>
            </w:r>
          </w:p>
          <w:p w14:paraId="3251668F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00496 Warszawa</w:t>
            </w:r>
          </w:p>
          <w:p w14:paraId="77D84740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32 670.00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325125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85FCBB1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23ED4F5E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6908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29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Filc z PTFE, łata materiałowa do ubytków w przegrodzie serca</w:t>
            </w:r>
          </w:p>
          <w:p w14:paraId="6B710529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Becton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Dickinson Polska Sp. z o.o.</w:t>
            </w:r>
          </w:p>
          <w:p w14:paraId="69DFEB01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Osmańska 14 </w:t>
            </w:r>
          </w:p>
          <w:p w14:paraId="4E4781F8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02-823 Warszawa</w:t>
            </w:r>
          </w:p>
          <w:p w14:paraId="2851E38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180 522.00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8939DF8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22015B4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54E706B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8CB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30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Skalpel jednorazowy bezpieczny z wysuwanym ostrzem</w:t>
            </w:r>
          </w:p>
          <w:p w14:paraId="49C5F2FF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A07ED4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D2702C1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4CA17BE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297.00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1B4C4B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44AD15B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03D867D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82FA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31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Przedłużacz wysokociśnieniowy</w:t>
            </w:r>
          </w:p>
          <w:p w14:paraId="0F1C7CF3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Alteris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Akcyjna</w:t>
            </w:r>
          </w:p>
          <w:p w14:paraId="52F23EB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Ceglana 35 </w:t>
            </w:r>
          </w:p>
          <w:p w14:paraId="325D7E93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40-514 Katowice</w:t>
            </w:r>
          </w:p>
          <w:p w14:paraId="47CDA3C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4 363.20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118D25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609B95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D0E3D20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1758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Siatka polipropylenowa</w:t>
            </w:r>
          </w:p>
          <w:p w14:paraId="61A7C987" w14:textId="77777777" w:rsidR="00C56158" w:rsidRDefault="00C56158" w:rsidP="00C5615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Citonet Bydgoszcz Sp. z o.o. TZMO S.A. (lider: Citonet Bydgoszcz Sp. z o.o.)</w:t>
            </w:r>
          </w:p>
          <w:p w14:paraId="7CEB2412" w14:textId="77777777" w:rsidR="00C56158" w:rsidRDefault="00C56158" w:rsidP="00C5615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</w:t>
            </w:r>
          </w:p>
          <w:p w14:paraId="63D3B32F" w14:textId="77777777" w:rsidR="00C56158" w:rsidRDefault="00C56158" w:rsidP="00C5615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</w:p>
          <w:p w14:paraId="6159F7D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24 486.84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86CFD2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5DF92C3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A02B634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BB8E2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34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Siatka kompozytowa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monofilamentowa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poliestrowa z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wchłanialną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folią kolagenową, siatka anatomiczna 3D z dwiema krzywiznami, siatka pępkowa kompozytowa,</w:t>
            </w:r>
          </w:p>
          <w:p w14:paraId="6200A225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D5962CC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79300186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1B7749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201 312.00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003832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1789541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A2007B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CFB1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35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Klipsy polimerowe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niewchłanialey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do laparoskopii nerki,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klipsownice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wielorazowe</w:t>
            </w:r>
          </w:p>
          <w:p w14:paraId="6A709B3B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BERYL MED POLAND Sp. z o. o.</w:t>
            </w:r>
          </w:p>
          <w:p w14:paraId="7D000FC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Rtm. Witolda Pileckiego 59 /151</w:t>
            </w:r>
          </w:p>
          <w:p w14:paraId="066A5456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14:paraId="38321147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44 679.60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3CDA6CF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385411F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7C4837C3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064B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36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Klips tytanowy mały, średni,  aplikatory wielorazowe kompatybilne z klipsami</w:t>
            </w:r>
          </w:p>
          <w:p w14:paraId="5C5F4D07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F1AE0F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5534E18E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68BDFA8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26 913.60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40BCC5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96C674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3970E14C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03C0E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37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Klips tytanowy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średno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duży, Klips tytanowy duży, Aplikatory wielorazowe proste,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klipsownice</w:t>
            </w:r>
            <w:proofErr w:type="spellEnd"/>
          </w:p>
          <w:p w14:paraId="2D5CEDFB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Peters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1228AA0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Przasnyska 6B </w:t>
            </w:r>
          </w:p>
          <w:p w14:paraId="052D112B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01-756 Warszawa</w:t>
            </w:r>
          </w:p>
          <w:p w14:paraId="2CF8477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17 148.24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DA2D1E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C01BB08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70D060E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FEDB6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39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Endoloop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z nitką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wchłnialną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, Automatyczny przyrząd do szycia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intrakoralnego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laparoskopowego, Ładunek pojedynczy do przyrządu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intrakoralnego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Klipsownica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laparoskopowa, laparoskopowe urządzenie mocujące</w:t>
            </w:r>
          </w:p>
          <w:p w14:paraId="58CF356F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041C6C2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1672B561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9A506D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47 584.80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04D760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C75337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2339848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2B51F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40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uniwersalny endoskopowy, artykulacyjny ładunek do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endoskopowego</w:t>
            </w:r>
          </w:p>
          <w:p w14:paraId="1F8B1E16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70DF1D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2D0348EE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211900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152 928.00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6D02867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AAABDA1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18311A17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3456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41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Jednorazowy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zamykająco - tnący, ładunek do jednorazowego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</w:p>
          <w:p w14:paraId="004ACCC5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14:paraId="509E490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Iłżecka 24 </w:t>
            </w:r>
          </w:p>
          <w:p w14:paraId="63656D5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02135 Warszawa</w:t>
            </w:r>
          </w:p>
          <w:p w14:paraId="4521516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156 006.00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A3C438B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4F7F9A5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4C463CDF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B475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42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proste z nożem, magazynki do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z nożem,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liniowe, magazynki do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liniowego, jednorazowy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>, ładunek do rękojeści laparoskopowej, przyrząd do zakładania szwu kapciuchowego</w:t>
            </w:r>
          </w:p>
          <w:p w14:paraId="7E91A6A5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34B30659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14:paraId="5307484B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596D356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263 250.00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DA73159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21CF741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0CF449CF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230F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Jednorazowe, zakrzywione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okrężne,Staplery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okrężne z łamaną główką, Jednorazowy automatyczny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liniowy, Ładunek do jednorazowego automatycznego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liniowego</w:t>
            </w:r>
          </w:p>
          <w:p w14:paraId="5D3FCD71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3B93D77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24780122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AD0356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234 036.00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9E08F7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9CA9CF6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737B6AA9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045C5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44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Igła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</w:p>
          <w:p w14:paraId="7541598D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BERYL MED POLAND Sp. z o. o.</w:t>
            </w:r>
          </w:p>
          <w:p w14:paraId="67155EE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Rtm. Witolda Pileckiego 59 /151</w:t>
            </w:r>
          </w:p>
          <w:p w14:paraId="39E66DF4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14:paraId="5814FFA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3 057.48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A0BDF4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9A3FF07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66F0D1F2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7BB4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45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Nożyczki, kleszczyki</w:t>
            </w:r>
          </w:p>
          <w:p w14:paraId="03992DA7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26790762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14:paraId="0C1CF86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4E72F517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21 379.68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31537D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E5CBDFA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53F7EF10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1E9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46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Trokary</w:t>
            </w:r>
          </w:p>
          <w:p w14:paraId="55AA1D83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7A3B186E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14:paraId="48253F1A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57F2AE1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34 430.40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0EC7C3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61237EB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5195AA66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1798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47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Przyrząd laparoskopowy do wyciągania tkanek</w:t>
            </w:r>
          </w:p>
          <w:p w14:paraId="7DE519CD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91BC9C7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1A18BE52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24A2043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33 048.00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0C48754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E8864F3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0E4DF8B3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E916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48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Retraktor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- jednorazowy ochraniacz rany</w:t>
            </w:r>
          </w:p>
          <w:p w14:paraId="0518EFA0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28AD7FB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14:paraId="2308E72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2799411A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11 340.00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634C2D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56E2A00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6935AF75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AB56E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49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Trokar do klatki piersiowej</w:t>
            </w:r>
          </w:p>
          <w:p w14:paraId="2D1F24F6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ED9CFB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2501FA2B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7E70BED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15 746.40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C167CD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7B8021B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0B2566E8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F9D7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50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Zestaw: Elektroda do diatermii Liga-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Sure</w:t>
            </w:r>
            <w:proofErr w:type="spellEnd"/>
          </w:p>
          <w:p w14:paraId="46B57AE2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B37F86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14:paraId="6D41927C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79D7DAF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122 850.00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EB65EF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B266FA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5D5A3114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97CD7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51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Zestaw do zabiegów laparoskopowych i otwartych</w:t>
            </w:r>
          </w:p>
          <w:p w14:paraId="7C672489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SURG-TECH LEKI I KUCHARSKI  SPÓŁKA KOMANDYTOWA</w:t>
            </w:r>
          </w:p>
          <w:p w14:paraId="1BF19335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14:paraId="1DA9206A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14:paraId="7C4D32E8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24 732.00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A6FB86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90C064A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536B" w:rsidRPr="00BB655A" w14:paraId="02238522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9B131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52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>: Elektrody, sondy stymulacyjne, ssak neurochirurgiczny, kaniula prosta, łączniki do słuchawek, gąbki do słuchawek,........</w:t>
            </w:r>
          </w:p>
          <w:p w14:paraId="3CAF9857" w14:textId="77777777" w:rsidR="00E4536B" w:rsidRPr="00BB655A" w:rsidRDefault="00E4536B" w:rsidP="00DA152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Inomed</w:t>
            </w:r>
            <w:proofErr w:type="spellEnd"/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7741EE4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Bursztynowa 4 /D1</w:t>
            </w:r>
          </w:p>
          <w:p w14:paraId="7CD1F022" w14:textId="77777777" w:rsidR="00E4536B" w:rsidRPr="00BB655A" w:rsidRDefault="00E4536B" w:rsidP="00DA152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83-021 Rokitnica</w:t>
            </w:r>
          </w:p>
          <w:p w14:paraId="1CF64A5B" w14:textId="77777777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871 700.40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8F3E3B" w14:textId="77777777" w:rsidR="00E4536B" w:rsidRPr="00BB655A" w:rsidRDefault="00E4536B" w:rsidP="00DA1527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BB655A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553279D" w14:textId="77777777" w:rsidR="00E4536B" w:rsidRPr="00BB655A" w:rsidRDefault="00E4536B" w:rsidP="00DA152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7B72DB0" w14:textId="77777777" w:rsidR="00B36EDA" w:rsidRPr="007337F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337F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337F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976"/>
        <w:gridCol w:w="1418"/>
      </w:tblGrid>
      <w:tr w:rsidR="00B36EDA" w:rsidRPr="007337F7" w14:paraId="1D8A517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08598" w14:textId="77777777" w:rsidR="00B36EDA" w:rsidRPr="007337F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F1DBBB" w14:textId="77777777" w:rsidR="00B36EDA" w:rsidRPr="007337F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8761A9" w14:textId="77777777" w:rsidR="00B36EDA" w:rsidRPr="007337F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BA6A3C" w14:textId="77777777" w:rsidR="00B36EDA" w:rsidRPr="007337F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4536B" w:rsidRPr="007337F7" w14:paraId="5A8FD198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41F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Folia bakteriobójcza i folia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2EC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DC32DA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63BC5E8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281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503685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EC63428" w14:textId="0145FE72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D3F9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45A1B53E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A1C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Butelka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Redon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>, dren do drenażu ran pooperacyjnych, kanka do irygacji, dren brzuszny silikonowy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A51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1554F2E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Nowy Świat 7/14</w:t>
            </w:r>
          </w:p>
          <w:p w14:paraId="76F71F38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00496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93F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- 51.43</w:t>
            </w:r>
          </w:p>
          <w:p w14:paraId="16BB397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7974014" w14:textId="0C5F52B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FBB1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91,43</w:t>
            </w:r>
          </w:p>
        </w:tc>
      </w:tr>
      <w:tr w:rsidR="00E4536B" w:rsidRPr="007337F7" w14:paraId="26D0B3E7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2D80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Butelka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Redon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>, dren do drenażu ran pooperacyjnych, kanka do irygacji, dren brzuszny silikonowy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497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90DAB5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C739A5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3AF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8612C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78A62D5" w14:textId="267A2F8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74B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24C9DE1B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5E8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4 - Butelka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harminijkowa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jednorazowa do drenażu niskociśnieniowego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A1C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9E7703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EC88E3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189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B2F249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A9B1A8E" w14:textId="4E61A9CF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9CC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C5BB25F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7AC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5 - Cewnik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Thorax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, łącznik do drenów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ThoraxY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, zgłębnik 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żołądkowy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6E1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</w:t>
            </w: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spółka komandytowa</w:t>
            </w:r>
          </w:p>
          <w:p w14:paraId="1FFCAEE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BCE082B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1AF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534311D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F0FD046" w14:textId="376012C1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FA9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4536B" w:rsidRPr="007337F7" w14:paraId="7373F40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CAD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7 - Cewnik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Pezzera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07C4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21BEE3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048F29D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35B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ACD381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DEE732D" w14:textId="033FCAB6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69AE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4D963F6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A24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8 - Ostrze do skalpela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740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7BBFC6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21CF553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B9C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B434F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4601036" w14:textId="43DF1BFF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E1D4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3678B1F4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636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9 - Ostrze do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strzygarki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Care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-Fusion 4406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32C5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14:paraId="661A11D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Strefowa 22</w:t>
            </w:r>
          </w:p>
          <w:p w14:paraId="112AB947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824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41DB5F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2D99C98" w14:textId="3575108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35F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E8A0D1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BA5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13 - Elektroda REM dwudzielna do diatermii hydrożelowa, elektroda neutralna, uchwyt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monopolarny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>, elektroda nożowa......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F671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BOWA International Sp. z o.o. Sp.k.</w:t>
            </w:r>
          </w:p>
          <w:p w14:paraId="201A234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Złotkowo, ul. Obornicka 10</w:t>
            </w:r>
          </w:p>
          <w:p w14:paraId="25C8D0B6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62-002 Suchy Las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8F2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AF145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BAB6920" w14:textId="2A989A5E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DA94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61CDCB1E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4DCC" w14:textId="5E43D84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15 - Pisak do skóry,</w:t>
            </w:r>
            <w:r w:rsidR="007337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838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ICR sp. z o. o.</w:t>
            </w:r>
          </w:p>
          <w:p w14:paraId="43905B4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Cichociemnych 4/9</w:t>
            </w:r>
          </w:p>
          <w:p w14:paraId="1409D9EE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03-984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48F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- 18.50</w:t>
            </w:r>
          </w:p>
          <w:p w14:paraId="14CE0CD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FCF572B" w14:textId="720FFA1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D5E7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58,50</w:t>
            </w:r>
          </w:p>
        </w:tc>
      </w:tr>
      <w:tr w:rsidR="00E4536B" w:rsidRPr="007337F7" w14:paraId="4487D43F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33B0" w14:textId="6BCC8982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15 - Pisak do skóry,</w:t>
            </w:r>
            <w:r w:rsidR="007337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9AF1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Group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782F027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Pod Borem 18</w:t>
            </w:r>
          </w:p>
          <w:p w14:paraId="3E7F35E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87B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1716F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9D84D34" w14:textId="290F292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B76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176BEA4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5432" w14:textId="20C43F9B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15 - Pisak do skóry,</w:t>
            </w:r>
            <w:r w:rsidR="007337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>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DDC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14:paraId="14A1E0E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Strefowa 22</w:t>
            </w:r>
          </w:p>
          <w:p w14:paraId="213EF409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D47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- 33.43</w:t>
            </w:r>
          </w:p>
          <w:p w14:paraId="2AF8835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AD4A3B0" w14:textId="5D9E1B3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8580C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73,43</w:t>
            </w:r>
          </w:p>
        </w:tc>
      </w:tr>
      <w:tr w:rsidR="00E4536B" w:rsidRPr="007337F7" w14:paraId="3D52228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843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17 - Elektroda do laparoskopii typu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Hooc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, elektroda czynna jednorazowa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monopolarna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do diatermii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Valleylab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84A7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535B25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48078BDF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C2C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D7715A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C877A91" w14:textId="190385D1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FC06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47BEEBBD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B52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19 - Zaciski plastykowe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BC65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MAC'S MEDICAL SP.Z O. O.</w:t>
            </w:r>
          </w:p>
          <w:p w14:paraId="15260F5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łucka 20/78</w:t>
            </w:r>
          </w:p>
          <w:p w14:paraId="70284F5B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00-845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377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651AF2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6B9BD6B" w14:textId="7CF1866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7F92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0F243C4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9A7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20 - Zestaw węży jednorazowych płukanie /ssanie, klucz dynamometryczny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654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Comef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8D84E8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Gdańska 2</w:t>
            </w:r>
          </w:p>
          <w:p w14:paraId="0D48B4A9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40-719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76C4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4125C3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F68F4E3" w14:textId="76793A56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7DD0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6D31CA54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A0A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21 - Zestaw jednorazowych markerów pasywnych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EAF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ICR sp. z o. o.</w:t>
            </w:r>
          </w:p>
          <w:p w14:paraId="4F70983D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Cichociemnych 4/9</w:t>
            </w:r>
          </w:p>
          <w:p w14:paraId="2D8D30D5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03-984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189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B97686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A8DAB9C" w14:textId="16CA81A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D5851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8C74EC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ED7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4FFD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7503819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Rtm. Witolda Pileckiego 59/151</w:t>
            </w:r>
          </w:p>
          <w:p w14:paraId="229042AC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A83D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  <w:p w14:paraId="1280DAA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- 0.00</w:t>
            </w:r>
          </w:p>
          <w:p w14:paraId="744FE7D7" w14:textId="2A64E4F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1A64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E4536B" w:rsidRPr="007337F7" w14:paraId="760223A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5FE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D5C04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 S.C.</w:t>
            </w:r>
          </w:p>
          <w:p w14:paraId="641FCE5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Wyszyńskiego 154 B/1</w:t>
            </w:r>
          </w:p>
          <w:p w14:paraId="333C6F26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66-400 Gorzów Wielkopolski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C27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6B1623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6E12A688" w14:textId="2D71CA62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B095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4536B" w:rsidRPr="007337F7" w14:paraId="56C6CA8F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FAF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9C6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Chodacki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, A. Misztal „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” Spółka Jawna</w:t>
            </w:r>
          </w:p>
          <w:p w14:paraId="19B7209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PRZEMYSŁOWA 4A</w:t>
            </w:r>
          </w:p>
          <w:p w14:paraId="216A5225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59-300 LUBIN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E10A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3103B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368A720" w14:textId="6E02C158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4514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97CB7E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B5E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skórny 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271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3AB600C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73481D6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7C6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E5CD3E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4A3B35DD" w14:textId="3DE4B3B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486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4536B" w:rsidRPr="007337F7" w14:paraId="2383491F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68B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23 - Proteza ubytku kości czaszki/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Codubix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66F6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Citonet Bydgoszcz Sp. z o.o. TZMO S.A. (lider: Citonet Bydgoszcz Sp. z o.o.)</w:t>
            </w:r>
          </w:p>
          <w:p w14:paraId="1EA5CE46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Wyścigowa 7</w:t>
            </w:r>
          </w:p>
          <w:p w14:paraId="2437A89F" w14:textId="59E72447" w:rsidR="00E4536B" w:rsidRPr="007337F7" w:rsidRDefault="007337F7" w:rsidP="007337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C9BC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3FFF33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D232082" w14:textId="5D9CF1DE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301A7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FE35AD7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901D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24 - Hemostatyczna gąbka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wchłanialna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z kolagenu końskiego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EEF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Peters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59258E91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Przasnyska 6B</w:t>
            </w:r>
          </w:p>
          <w:p w14:paraId="10DB3A07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E0D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7B801E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92D0A27" w14:textId="7FDF7310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45D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3FA755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CF1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25 - Barwne oznaczenie naczyń z przędzy poliestrowej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3A268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Citonet Bydgoszcz Sp. z o.o. TZMO S.A. (lider: Citonet Bydgoszcz Sp. z o.o.)</w:t>
            </w:r>
          </w:p>
          <w:p w14:paraId="238A0F41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Wyścigowa 7</w:t>
            </w:r>
          </w:p>
          <w:p w14:paraId="23C6CDB1" w14:textId="0277EF2F" w:rsidR="00E4536B" w:rsidRPr="007337F7" w:rsidRDefault="007337F7" w:rsidP="007337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BEF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C24D8E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CA1424C" w14:textId="62EB522A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4289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A5AE9D1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34F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26 - Podwieszka do naczyń krwionośnych silikonowa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86D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3E765B3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5D956CB2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7D93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D4995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F0BD608" w14:textId="613FD0AB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BD90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E666A45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F31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27 - Nożyk okulistyczny, ostrze skośne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245B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Optotech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01D97C9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Wimmera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67E</w:t>
            </w:r>
          </w:p>
          <w:p w14:paraId="0F8C5630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339E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361CBF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9DB2D55" w14:textId="59020F0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6E4DB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C02D7D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A23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28 - Zgłębnik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63CC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58B70F6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Nowy Świat 7/14</w:t>
            </w:r>
          </w:p>
          <w:p w14:paraId="01D71CEB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00496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1AD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E7AADA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364B577" w14:textId="3C023766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48E2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4B23EBE6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803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28 - Zgłębnik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A1E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14:paraId="4CA10D6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Strefowa 22</w:t>
            </w:r>
          </w:p>
          <w:p w14:paraId="598C3D99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093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- 50.77</w:t>
            </w:r>
          </w:p>
          <w:p w14:paraId="2582A61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02AF78F" w14:textId="673994F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E0B3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90,77</w:t>
            </w:r>
          </w:p>
        </w:tc>
      </w:tr>
      <w:tr w:rsidR="00E4536B" w:rsidRPr="007337F7" w14:paraId="4D379C4C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AB3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28 - Zgłębnik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Fogarty'ego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8D4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Hagmed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k.</w:t>
            </w:r>
          </w:p>
          <w:p w14:paraId="4FBF12B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Tomaszowska 32</w:t>
            </w:r>
          </w:p>
          <w:p w14:paraId="703DF79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96-200 Rawa Mazowiecka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E7B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- 44.00</w:t>
            </w:r>
          </w:p>
          <w:p w14:paraId="5878661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DF24732" w14:textId="00E01899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08C7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84,00</w:t>
            </w:r>
          </w:p>
        </w:tc>
      </w:tr>
      <w:tr w:rsidR="00E4536B" w:rsidRPr="007337F7" w14:paraId="2FC1E91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FFE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29 - Filc z PTFE, łata materiałowa do ubytków w 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przegrodzie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BA7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Becton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5B81D65D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1F099FAE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02-823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F8D4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541BF06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4EE272D0" w14:textId="498EB1C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75C5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4536B" w:rsidRPr="007337F7" w14:paraId="77174EAD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8387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30 - Skalpel jednorazowy bezpieczny z wysuwanym ostrzem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81D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094352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20C7F269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666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785845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8320904" w14:textId="6090BAD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C661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62C55D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421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31 - Przedłużacz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BD3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Symico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AF12A3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POWSTAŃCÓW ŚLĄSKICH 54A/2</w:t>
            </w:r>
          </w:p>
          <w:p w14:paraId="50EE7400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53-333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4F7E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- 55.19</w:t>
            </w:r>
          </w:p>
          <w:p w14:paraId="7907DCF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DB5E852" w14:textId="0DA5496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68E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95,19</w:t>
            </w:r>
          </w:p>
        </w:tc>
      </w:tr>
      <w:tr w:rsidR="00E4536B" w:rsidRPr="007337F7" w14:paraId="6F26BEA6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073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31 - Przedłużacz wysokociśnieniowy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D67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Alteris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Akcyjna</w:t>
            </w:r>
          </w:p>
          <w:p w14:paraId="32F9AAD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Ceglana 35</w:t>
            </w:r>
          </w:p>
          <w:p w14:paraId="2F1C6C6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40-514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8556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3715F6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F64FBF5" w14:textId="41CED7D0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B92D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366410E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D53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33 - Siatka polipropylenowa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371A4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Konsorcjum Citonet Bydgoszcz Sp. z o.o. TZMO S.A. (lider: Citonet Bydgoszcz Sp. z o.o.)</w:t>
            </w:r>
          </w:p>
          <w:p w14:paraId="6F2B58D9" w14:textId="77777777" w:rsidR="007337F7" w:rsidRPr="007337F7" w:rsidRDefault="007337F7" w:rsidP="007337F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Wyścigowa 7</w:t>
            </w:r>
          </w:p>
          <w:p w14:paraId="33ACED4D" w14:textId="6CFC667B" w:rsidR="00E4536B" w:rsidRPr="007337F7" w:rsidRDefault="007337F7" w:rsidP="007337F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85-740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769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18A73F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78FC743" w14:textId="4DC8AC4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2AD5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2CCF6741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905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33 - Siatka polipropylenowa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5EBB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86189D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60F24217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5AA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- 41.17</w:t>
            </w:r>
          </w:p>
          <w:p w14:paraId="15487A8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8918049" w14:textId="6F83C641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31E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81,17</w:t>
            </w:r>
          </w:p>
        </w:tc>
      </w:tr>
      <w:tr w:rsidR="00E4536B" w:rsidRPr="007337F7" w14:paraId="17A5097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902C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34 - Siatka kompozytowa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monofilamentowa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poliestrowa z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wchłanialną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folią kolagenową, siatka anatomiczna 3D z dwiema krzywiznami, siatka pępkowa kompozytowa,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B6D4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28CC58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3D8228C1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38B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427DFE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8C5D664" w14:textId="6349AC4C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B7FD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1E67F1BB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596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34 - Siatka kompozytowa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monofilamentowa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poliestrowa z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wchłanialną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folią kolagenową, siatka anatomiczna 3D z dwiema krzywiznami, siatka pępkowa kompozytowa,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795D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Becton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4BAB52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Osmańska 14</w:t>
            </w:r>
          </w:p>
          <w:p w14:paraId="39C5A218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02-823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3A4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- 59.97</w:t>
            </w:r>
          </w:p>
          <w:p w14:paraId="01107B2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0524EFA" w14:textId="39105F7A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CC0A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99,97</w:t>
            </w:r>
          </w:p>
        </w:tc>
      </w:tr>
      <w:tr w:rsidR="00E4536B" w:rsidRPr="007337F7" w14:paraId="1DD0B78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60B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35 - Klipsy polimerowe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niewchłanialey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do laparoskopii nerki,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wielorazowe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7EE6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3DE289F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36D29AD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A53F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DC2FC5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C58AEB7" w14:textId="56A5E782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730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5EE051E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C68D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36 - Klips tytanowy mały, średni,  aplikatory wielorazowe kompatybilne z klipsami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E00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Peters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2FB979E4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Przasnyska 6B</w:t>
            </w:r>
          </w:p>
          <w:p w14:paraId="7985DC8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B91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5EEEBB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9D6B4F0" w14:textId="22391B52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17A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2C0AB581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353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37 - Klips tytanowy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średno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duży, Klips tytanowy duży, Aplikatory wielorazowe proste,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DED41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5D53A1C4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6C71BD28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A96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- 52.87</w:t>
            </w:r>
          </w:p>
          <w:p w14:paraId="63D8E63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30404F4" w14:textId="60EF084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B0A0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92,87</w:t>
            </w:r>
          </w:p>
        </w:tc>
      </w:tr>
      <w:tr w:rsidR="00E4536B" w:rsidRPr="007337F7" w14:paraId="6EE28486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E55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37 - Klips tytanowy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średno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duży, Klips tytanowy duży, Aplikatory wielorazowe proste,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EFE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Peters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Surgical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788904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Przasnyska 6B</w:t>
            </w:r>
          </w:p>
          <w:p w14:paraId="0D144E2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53B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0C6FD8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CFA1B82" w14:textId="6F74035F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2BC8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37F44B7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05F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39 -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Endoloop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z nitką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wchłnialną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, Automatyczny przyrząd do szycia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intrakoralnego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laparoskopowego, Ładunek pojedynczy do przyrządu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intrakoralnego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Klipsownica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laparoskopowa, laparoskopowe urządzenie mocujące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7CD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2EA93E9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2DD2D71C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3261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0429F15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81B6E8A" w14:textId="648D21D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C943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E4536B" w:rsidRPr="007337F7" w14:paraId="2254ADCB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23E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40 -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uniwersalny endoskopowy, artykulacyjny ładunek do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endoskopowego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45D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2D5F264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24C0C36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9DB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BF3F6E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9550D29" w14:textId="12EB655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ABAB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EC449A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032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41 - Jednorazowy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zamykająco - tnący, ładunek do jednorazowego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2217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Johnson &amp; Johnson Poland Sp. z o.o.</w:t>
            </w:r>
          </w:p>
          <w:p w14:paraId="373BEAA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Iłżecka 24</w:t>
            </w:r>
          </w:p>
          <w:p w14:paraId="10A65A65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02135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97F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161300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87B7C91" w14:textId="46537C5C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6973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65E5A06B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BE1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42 -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proste z nożem, magazynki do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z nożem,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liniowe, magazynki do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liniowego, jednorazowy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>, ładunek do rękojeści laparoskopowej, przyrząd do zakładania szwu kapciuchowego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A50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1F4A24B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7A6F16CE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E1F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C4C51D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6ECA861" w14:textId="4595B471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7412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D4A9983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067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43 - Jednorazowe, zakrzywione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okrężne,Staplery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okrężne z łamaną główką, Jednorazowy automatyczny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liniowy, Ładunek do jednorazowego automatycznego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staplera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liniowego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C8B53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72E9BA4D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0B9D234C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CFE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4B6F08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9378786" w14:textId="4A3D164B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F6E6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8AD885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2D2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44 - Igła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00C4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2AE2D51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5B164F30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8D13D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BAFBAB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F9C03F5" w14:textId="52A86796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C54B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2FAD64BE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5C8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44 - Igła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062A7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SUN-MED Spółka Cywilna</w:t>
            </w:r>
          </w:p>
          <w:p w14:paraId="78A59DCC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Franciszkańska 104/112/105</w:t>
            </w:r>
          </w:p>
          <w:p w14:paraId="04A3822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494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- 52.59</w:t>
            </w:r>
          </w:p>
          <w:p w14:paraId="783B734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1BC2E9ED" w14:textId="4AF8370A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EF4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92,59</w:t>
            </w:r>
          </w:p>
        </w:tc>
      </w:tr>
      <w:tr w:rsidR="00E4536B" w:rsidRPr="007337F7" w14:paraId="727E4EA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ABF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44 - Igła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B52A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6A8DD9F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5EEF73B4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A93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- 35.76</w:t>
            </w:r>
          </w:p>
          <w:p w14:paraId="0306813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B98EE55" w14:textId="36D899D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BFF4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75,76</w:t>
            </w:r>
          </w:p>
        </w:tc>
      </w:tr>
      <w:tr w:rsidR="00E4536B" w:rsidRPr="007337F7" w14:paraId="3E9D0988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CF3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44 - Igła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insuflacyjna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236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049301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52C5A32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060F1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- 18.63</w:t>
            </w:r>
          </w:p>
          <w:p w14:paraId="2663AE4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920D000" w14:textId="38CB168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7F6B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58,63</w:t>
            </w:r>
          </w:p>
        </w:tc>
      </w:tr>
      <w:tr w:rsidR="00E4536B" w:rsidRPr="007337F7" w14:paraId="2E49EACA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823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45 - Nożyczki, kleszczyki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67F3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20EA828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5F9D1A1A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3ABA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27CBEE5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66B44269" w14:textId="3FBA939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B393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6474B33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11FC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45 - Nożyczki, kleszczyki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DBBD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3E4BDBB5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7F3875DB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613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- 26.99</w:t>
            </w:r>
          </w:p>
          <w:p w14:paraId="26B49B8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79C053E0" w14:textId="54B1F6A3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A88A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66,99</w:t>
            </w:r>
          </w:p>
        </w:tc>
      </w:tr>
      <w:tr w:rsidR="00E4536B" w:rsidRPr="007337F7" w14:paraId="52B6585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1858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lastRenderedPageBreak/>
              <w:t>46 - Trokary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D4F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4144D2D7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08594F49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65E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5A94C9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AEB6E55" w14:textId="6FA0B78B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7EE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1228016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6C576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46 - Trokary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15E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FFE6D0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7EA9448F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29C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- 56.66</w:t>
            </w:r>
          </w:p>
          <w:p w14:paraId="3A2836B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33C83937" w14:textId="50B01DB9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BCF0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96,66</w:t>
            </w:r>
          </w:p>
        </w:tc>
      </w:tr>
      <w:tr w:rsidR="00E4536B" w:rsidRPr="007337F7" w14:paraId="40ABEDAB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B6F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47 - Przyrząd laparoskopowy do wyciągania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BE0B8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0768A9E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554B6341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880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90D94E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2917775B" w14:textId="01F1A2AA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B26F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4536B" w:rsidRPr="007337F7" w14:paraId="78C3A8B9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8C7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47 - Przyrząd laparoskopowy do wyciągania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A44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4D34918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74C008C3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D126F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58EDE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2AAF4D6" w14:textId="6B2E0364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F6146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0D96E6D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C08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Retraktor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2C7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14:paraId="1FCFD68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Rtm. Witolda Pileckiego 59/151</w:t>
            </w:r>
          </w:p>
          <w:p w14:paraId="0364B21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AC3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607D3B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- 0.00</w:t>
            </w:r>
          </w:p>
          <w:p w14:paraId="35517C8E" w14:textId="780B1A26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1719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E4536B" w:rsidRPr="007337F7" w14:paraId="1183B308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6D0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48 - 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Retraktor</w:t>
            </w:r>
            <w:proofErr w:type="spellEnd"/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EA4E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63098BE0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0047EC8A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2DA4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2C5DFAB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0C228B5A" w14:textId="1127474D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8A236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3526C1D2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0357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49 - Trokar do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D46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1EF47AC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241739ED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08D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A5D445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5712C412" w14:textId="7C44950F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8CEEB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33C7B8D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74D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50 - Zestaw: Elektroda do diatermii Liga-</w:t>
            </w:r>
            <w:proofErr w:type="spellStart"/>
            <w:r w:rsidRPr="007337F7">
              <w:rPr>
                <w:rFonts w:ascii="Arial Narrow" w:hAnsi="Arial Narrow" w:cs="Arial"/>
                <w:sz w:val="20"/>
                <w:szCs w:val="20"/>
              </w:rPr>
              <w:t>Sure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C8CD4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70539A79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14:paraId="5259FEA7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3FAE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616EF7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8ECBE35" w14:textId="0FF82E75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D045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7EB56C80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E3E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51 - Zestaw do zabiegów laparoskopowych i otwartych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9ED6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SURG-TECH LEKI I KUCHARSKI  SPÓŁKA KOMANDYTOWA</w:t>
            </w:r>
          </w:p>
          <w:p w14:paraId="62CF6A3B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UL. SZAFIROWA 1</w:t>
            </w:r>
          </w:p>
          <w:p w14:paraId="4A2B4841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FB1E3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2D84E39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F3DA4D1" w14:textId="09D2E410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C409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4536B" w:rsidRPr="007337F7" w14:paraId="28A2CC31" w14:textId="77777777" w:rsidTr="007337F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659C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52 - Elektrody, sondy stymulacyjne, ssak neurochirurgiczny, kaniula prosta, łączniki do słuchawek, gąbki do słuchawek,........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D5EF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>Inomed</w:t>
            </w:r>
            <w:proofErr w:type="spellEnd"/>
            <w:r w:rsidRPr="007337F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3019F782" w14:textId="77777777" w:rsidR="00E4536B" w:rsidRPr="007337F7" w:rsidRDefault="00E4536B" w:rsidP="00DA1527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Bursztynowa 4/D1</w:t>
            </w:r>
          </w:p>
          <w:p w14:paraId="6F390D37" w14:textId="77777777" w:rsidR="00E4536B" w:rsidRPr="007337F7" w:rsidRDefault="00E4536B" w:rsidP="00DA1527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83-021 Rokitnica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F2C2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DB9FF60" w14:textId="77777777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>2 - Termin płatności - 15.00</w:t>
            </w:r>
          </w:p>
          <w:p w14:paraId="2386EC4E" w14:textId="337AB2D0" w:rsidR="00E4536B" w:rsidRPr="007337F7" w:rsidRDefault="00E4536B" w:rsidP="00DA1527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3 - Termin dostawy/ </w:t>
            </w:r>
            <w:r w:rsidR="007337F7" w:rsidRPr="007337F7">
              <w:rPr>
                <w:rFonts w:ascii="Arial Narrow" w:hAnsi="Arial Narrow" w:cs="Arial"/>
                <w:sz w:val="20"/>
                <w:szCs w:val="20"/>
              </w:rPr>
              <w:t>uzupełnienia</w:t>
            </w: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banku - 25.00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2B6E" w14:textId="77777777" w:rsidR="00E4536B" w:rsidRPr="007337F7" w:rsidRDefault="00E4536B" w:rsidP="00DA1527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337F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0880343E" w14:textId="0D00222F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337F7">
        <w:rPr>
          <w:rFonts w:ascii="Arial Narrow" w:hAnsi="Arial Narrow" w:cs="Arial"/>
          <w:i/>
          <w:sz w:val="22"/>
          <w:szCs w:val="22"/>
        </w:rPr>
        <w:t>Zamawiający</w:t>
      </w:r>
    </w:p>
    <w:p w14:paraId="7343CB9A" w14:textId="44F78193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9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0AE6D241" w14:textId="77777777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541CAC1A" w14:textId="4C3648EE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Wyk. Barbara Baranowska – tel. 261 417 364, e-mail:</w:t>
      </w:r>
      <w:r>
        <w:rPr>
          <w:rFonts w:ascii="Arial Narrow" w:hAnsi="Arial Narrow" w:cs="Arial"/>
          <w:sz w:val="20"/>
          <w:szCs w:val="20"/>
        </w:rPr>
        <w:t xml:space="preserve"> </w:t>
      </w:r>
      <w:hyperlink r:id="rId6" w:history="1">
        <w:r w:rsidRPr="00626AC2">
          <w:rPr>
            <w:rStyle w:val="Hipercze"/>
            <w:rFonts w:ascii="Arial Narrow" w:hAnsi="Arial Narrow" w:cs="Arial"/>
            <w:sz w:val="20"/>
            <w:szCs w:val="20"/>
          </w:rPr>
          <w:t>baranowska1486@10wsk.mil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16C581DD" w14:textId="762538C7" w:rsidR="003D386B" w:rsidRPr="007337F7" w:rsidRDefault="003D386B" w:rsidP="003D386B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2025-08-</w:t>
      </w:r>
      <w:r>
        <w:rPr>
          <w:rFonts w:ascii="Arial Narrow" w:hAnsi="Arial Narrow" w:cs="Arial"/>
          <w:sz w:val="20"/>
          <w:szCs w:val="20"/>
        </w:rPr>
        <w:t>26</w:t>
      </w:r>
    </w:p>
    <w:bookmarkEnd w:id="0"/>
    <w:sectPr w:rsidR="003D386B" w:rsidRPr="007337F7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A036" w14:textId="77777777" w:rsidR="00E20132" w:rsidRDefault="00E20132">
      <w:r>
        <w:separator/>
      </w:r>
    </w:p>
  </w:endnote>
  <w:endnote w:type="continuationSeparator" w:id="0">
    <w:p w14:paraId="0A04E571" w14:textId="77777777" w:rsidR="00E20132" w:rsidRDefault="00E2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C47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F1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7DA7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973D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47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DBA24" w14:textId="77777777" w:rsidR="00E20132" w:rsidRDefault="00E20132">
      <w:r>
        <w:separator/>
      </w:r>
    </w:p>
  </w:footnote>
  <w:footnote w:type="continuationSeparator" w:id="0">
    <w:p w14:paraId="0C5036B4" w14:textId="77777777" w:rsidR="00E20132" w:rsidRDefault="00E2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AB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A1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E520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13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386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37F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6E04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B655A"/>
    <w:rsid w:val="00BC6F7F"/>
    <w:rsid w:val="00BD2174"/>
    <w:rsid w:val="00C423DD"/>
    <w:rsid w:val="00C56158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0132"/>
    <w:rsid w:val="00E30B2D"/>
    <w:rsid w:val="00E4536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6DD0A"/>
  <w15:chartTrackingRefBased/>
  <w15:docId w15:val="{0BA04F93-C6AC-4330-B64E-E2098F8A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Pogrubienie">
    <w:name w:val="Strong"/>
    <w:basedOn w:val="Domylnaczcionkaakapitu"/>
    <w:qFormat/>
    <w:rsid w:val="00BB655A"/>
    <w:rPr>
      <w:b/>
      <w:bCs/>
    </w:rPr>
  </w:style>
  <w:style w:type="character" w:styleId="Hipercze">
    <w:name w:val="Hyperlink"/>
    <w:rsid w:val="003D386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3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17</Pages>
  <Words>5354</Words>
  <Characters>30771</Characters>
  <Application>Microsoft Office Word</Application>
  <DocSecurity>0</DocSecurity>
  <Lines>256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2025-08-26T10:37:00Z</cp:lastPrinted>
  <dcterms:created xsi:type="dcterms:W3CDTF">2025-08-26T10:25:00Z</dcterms:created>
  <dcterms:modified xsi:type="dcterms:W3CDTF">2025-08-26T10:37:00Z</dcterms:modified>
</cp:coreProperties>
</file>