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7E1AC" w14:textId="77777777" w:rsidR="005103B9" w:rsidRPr="00C7011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7011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86AD1" w:rsidRPr="00C7011C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7011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E594622" w14:textId="77777777" w:rsidR="00C4103F" w:rsidRPr="00C7011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7011C">
        <w:rPr>
          <w:rFonts w:ascii="Arial Narrow" w:hAnsi="Arial Narrow" w:cs="Arial"/>
          <w:b/>
        </w:rPr>
        <w:t>Zamawiający</w:t>
      </w:r>
      <w:r w:rsidR="007936D6" w:rsidRPr="00C7011C">
        <w:rPr>
          <w:rFonts w:ascii="Arial Narrow" w:hAnsi="Arial Narrow" w:cs="Arial"/>
          <w:b/>
        </w:rPr>
        <w:t>:</w:t>
      </w:r>
    </w:p>
    <w:p w14:paraId="01E462DB" w14:textId="77777777" w:rsidR="006676AE" w:rsidRPr="00C7011C" w:rsidRDefault="00786AD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7011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1B114EC" w14:textId="77777777" w:rsidR="006676AE" w:rsidRPr="00C7011C" w:rsidRDefault="00786AD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7011C">
        <w:rPr>
          <w:rFonts w:ascii="Arial Narrow" w:hAnsi="Arial Narrow" w:cs="Arial"/>
          <w:sz w:val="22"/>
          <w:szCs w:val="22"/>
        </w:rPr>
        <w:t>ul. Powstańców Warszawy</w:t>
      </w:r>
      <w:r w:rsidR="006676AE" w:rsidRPr="00C7011C">
        <w:rPr>
          <w:rFonts w:ascii="Arial Narrow" w:hAnsi="Arial Narrow" w:cs="Arial"/>
          <w:sz w:val="22"/>
          <w:szCs w:val="22"/>
        </w:rPr>
        <w:t xml:space="preserve"> </w:t>
      </w:r>
      <w:r w:rsidRPr="00C7011C">
        <w:rPr>
          <w:rFonts w:ascii="Arial Narrow" w:hAnsi="Arial Narrow" w:cs="Arial"/>
          <w:sz w:val="22"/>
          <w:szCs w:val="22"/>
        </w:rPr>
        <w:t>5</w:t>
      </w:r>
      <w:r w:rsidR="006676AE" w:rsidRPr="00C7011C">
        <w:rPr>
          <w:rFonts w:ascii="Arial Narrow" w:hAnsi="Arial Narrow" w:cs="Arial"/>
          <w:sz w:val="22"/>
          <w:szCs w:val="22"/>
        </w:rPr>
        <w:t xml:space="preserve"> </w:t>
      </w:r>
    </w:p>
    <w:p w14:paraId="717C5F66" w14:textId="77777777" w:rsidR="00F90CD1" w:rsidRPr="00C7011C" w:rsidRDefault="00786AD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7011C">
        <w:rPr>
          <w:rFonts w:ascii="Arial Narrow" w:hAnsi="Arial Narrow" w:cs="Arial"/>
          <w:sz w:val="22"/>
          <w:szCs w:val="22"/>
        </w:rPr>
        <w:t>85-681</w:t>
      </w:r>
      <w:r w:rsidR="006676AE" w:rsidRPr="00C7011C">
        <w:rPr>
          <w:rFonts w:ascii="Arial Narrow" w:hAnsi="Arial Narrow" w:cs="Arial"/>
          <w:sz w:val="22"/>
          <w:szCs w:val="22"/>
        </w:rPr>
        <w:t xml:space="preserve"> </w:t>
      </w:r>
      <w:r w:rsidRPr="00C7011C">
        <w:rPr>
          <w:rFonts w:ascii="Arial Narrow" w:hAnsi="Arial Narrow" w:cs="Arial"/>
          <w:sz w:val="22"/>
          <w:szCs w:val="22"/>
        </w:rPr>
        <w:t>Bydgoszcz</w:t>
      </w:r>
    </w:p>
    <w:p w14:paraId="4B64CFB4" w14:textId="77777777" w:rsidR="009169D4" w:rsidRPr="00C7011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7011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5810BC5" w14:textId="77777777" w:rsidR="00C4103F" w:rsidRPr="00C7011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7011C">
        <w:rPr>
          <w:rFonts w:ascii="Arial Narrow" w:hAnsi="Arial Narrow" w:cs="Arial"/>
          <w:iCs/>
          <w:sz w:val="14"/>
          <w:szCs w:val="14"/>
        </w:rPr>
        <w:t>[</w:t>
      </w:r>
      <w:r w:rsidR="009169D4" w:rsidRPr="00C7011C">
        <w:rPr>
          <w:rFonts w:ascii="Arial Narrow" w:hAnsi="Arial Narrow" w:cs="Arial"/>
          <w:iCs/>
          <w:sz w:val="14"/>
          <w:szCs w:val="14"/>
        </w:rPr>
        <w:t>pełna nazwa, adres</w:t>
      </w:r>
      <w:r w:rsidRPr="00C7011C">
        <w:rPr>
          <w:rFonts w:ascii="Arial Narrow" w:hAnsi="Arial Narrow" w:cs="Arial"/>
          <w:iCs/>
          <w:sz w:val="14"/>
          <w:szCs w:val="14"/>
        </w:rPr>
        <w:t>]</w:t>
      </w:r>
    </w:p>
    <w:p w14:paraId="72AD8D88" w14:textId="77777777" w:rsidR="002578E4" w:rsidRPr="00C7011C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7011C" w14:paraId="526F6FA4" w14:textId="77777777" w:rsidTr="0018769E">
        <w:tc>
          <w:tcPr>
            <w:tcW w:w="2800" w:type="dxa"/>
          </w:tcPr>
          <w:p w14:paraId="071B9C1C" w14:textId="77777777" w:rsidR="002578E4" w:rsidRPr="00C7011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7011C">
              <w:rPr>
                <w:rFonts w:ascii="Arial Narrow" w:hAnsi="Arial Narrow" w:cs="Arial"/>
                <w:b/>
              </w:rPr>
              <w:t>Wykonawca</w:t>
            </w:r>
            <w:r w:rsidRPr="00C7011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940A1D5" w14:textId="77777777" w:rsidR="002578E4" w:rsidRPr="00C701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F8D430B" w14:textId="77777777" w:rsidR="002578E4" w:rsidRPr="00C701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701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51CE97" w14:textId="77777777" w:rsidR="002578E4" w:rsidRPr="00C7011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701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7011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701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C7011C" w14:paraId="45A25227" w14:textId="77777777" w:rsidTr="0018769E">
        <w:tc>
          <w:tcPr>
            <w:tcW w:w="2800" w:type="dxa"/>
          </w:tcPr>
          <w:p w14:paraId="181AB8ED" w14:textId="77777777" w:rsidR="002578E4" w:rsidRPr="00C7011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7011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435277A" w14:textId="77777777" w:rsidR="002578E4" w:rsidRPr="00C701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63842D2" w14:textId="77777777" w:rsidR="002578E4" w:rsidRPr="00C7011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7011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68416B" w14:textId="77777777" w:rsidR="002578E4" w:rsidRPr="00C7011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701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7011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7011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F36896A" w14:textId="77777777" w:rsidR="002578E4" w:rsidRPr="00C7011C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6AD1" w:rsidRPr="00C7011C" w14:paraId="7816D753" w14:textId="77777777" w:rsidTr="00333A8B">
        <w:tc>
          <w:tcPr>
            <w:tcW w:w="9104" w:type="dxa"/>
            <w:shd w:val="clear" w:color="auto" w:fill="D9D9D9"/>
          </w:tcPr>
          <w:p w14:paraId="6A42B33F" w14:textId="77777777" w:rsidR="00786AD1" w:rsidRPr="00C7011C" w:rsidRDefault="00786AD1" w:rsidP="00333A8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7011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BE36EF3" w14:textId="77777777" w:rsidR="00786AD1" w:rsidRPr="00C7011C" w:rsidRDefault="00786AD1" w:rsidP="00333A8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 xml:space="preserve">składane na podstawie art. 125 ust. 1 ustawy z dnia 11 września 2019 r. Prawo zamówień publicznych (t.j. Dz. U. z 2024 poz. 1320) (dalej jako: ustawa </w:t>
            </w:r>
            <w:proofErr w:type="spellStart"/>
            <w:r w:rsidRPr="00C7011C">
              <w:rPr>
                <w:rFonts w:ascii="Arial Narrow" w:hAnsi="Arial Narrow" w:cs="Arial"/>
              </w:rPr>
              <w:t>Pzp</w:t>
            </w:r>
            <w:proofErr w:type="spellEnd"/>
            <w:r w:rsidRPr="00C7011C">
              <w:rPr>
                <w:rFonts w:ascii="Arial Narrow" w:hAnsi="Arial Narrow" w:cs="Arial"/>
              </w:rPr>
              <w:t>), dotyczące:</w:t>
            </w:r>
          </w:p>
          <w:p w14:paraId="7F242BCD" w14:textId="77777777" w:rsidR="00786AD1" w:rsidRPr="00C7011C" w:rsidRDefault="00786AD1" w:rsidP="00333A8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7011C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9B15B46" w14:textId="77777777" w:rsidR="00786AD1" w:rsidRPr="00C7011C" w:rsidRDefault="00786AD1" w:rsidP="00333A8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7011C">
              <w:rPr>
                <w:rFonts w:ascii="Arial Narrow" w:hAnsi="Arial Narrow" w:cs="Arial"/>
                <w:b/>
              </w:rPr>
              <w:t>ORAZ</w:t>
            </w:r>
          </w:p>
          <w:p w14:paraId="14075364" w14:textId="77777777" w:rsidR="00786AD1" w:rsidRPr="00C7011C" w:rsidRDefault="00786AD1" w:rsidP="00333A8B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7011C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F4F8D9B" w14:textId="77777777" w:rsidR="00E50194" w:rsidRPr="00C7011C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Na potrzeby postę</w:t>
      </w:r>
      <w:r w:rsidR="008D0487" w:rsidRPr="00C7011C">
        <w:rPr>
          <w:rFonts w:ascii="Arial Narrow" w:hAnsi="Arial Narrow" w:cs="Arial"/>
        </w:rPr>
        <w:t xml:space="preserve">powania o udzielenie </w:t>
      </w:r>
      <w:r w:rsidR="007936D6" w:rsidRPr="00C7011C">
        <w:rPr>
          <w:rFonts w:ascii="Arial Narrow" w:hAnsi="Arial Narrow" w:cs="Arial"/>
        </w:rPr>
        <w:t>zamówienia publicznego</w:t>
      </w:r>
      <w:r w:rsidR="00E50194" w:rsidRPr="00C7011C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7011C" w14:paraId="08D2DC5B" w14:textId="77777777" w:rsidTr="0018769E">
        <w:tc>
          <w:tcPr>
            <w:tcW w:w="2269" w:type="dxa"/>
          </w:tcPr>
          <w:p w14:paraId="49F82FED" w14:textId="77777777" w:rsidR="002578E4" w:rsidRPr="00C7011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7011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536EEA" w14:textId="5D9C1E8C" w:rsidR="002578E4" w:rsidRPr="00C7011C" w:rsidRDefault="001141F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141F8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wyrobów medycznych do witrektomii, </w:t>
            </w:r>
            <w:proofErr w:type="spellStart"/>
            <w:r w:rsidRPr="001141F8">
              <w:rPr>
                <w:rFonts w:ascii="Arial Narrow" w:eastAsia="Times New Roman" w:hAnsi="Arial Narrow" w:cs="Arial"/>
                <w:bCs/>
                <w:lang w:eastAsia="pl-PL"/>
              </w:rPr>
              <w:t>hemostatyków</w:t>
            </w:r>
            <w:proofErr w:type="spellEnd"/>
            <w:r w:rsidRPr="001141F8">
              <w:rPr>
                <w:rFonts w:ascii="Arial Narrow" w:eastAsia="Times New Roman" w:hAnsi="Arial Narrow" w:cs="Arial"/>
                <w:bCs/>
                <w:lang w:eastAsia="pl-PL"/>
              </w:rPr>
              <w:t xml:space="preserve"> i płynów do irygacji na okres 12 miesięcy</w:t>
            </w:r>
          </w:p>
        </w:tc>
      </w:tr>
      <w:tr w:rsidR="00786AD1" w:rsidRPr="00C7011C" w14:paraId="7AED5BAB" w14:textId="77777777" w:rsidTr="00333A8B">
        <w:tc>
          <w:tcPr>
            <w:tcW w:w="2269" w:type="dxa"/>
          </w:tcPr>
          <w:p w14:paraId="1C5C3E44" w14:textId="77777777" w:rsidR="00786AD1" w:rsidRPr="00C7011C" w:rsidRDefault="00786AD1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7011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9CD7AD1" w14:textId="77777777" w:rsidR="00786AD1" w:rsidRPr="00C7011C" w:rsidRDefault="00786AD1" w:rsidP="00333A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7011C">
              <w:rPr>
                <w:rFonts w:ascii="Arial Narrow" w:eastAsia="Times New Roman" w:hAnsi="Arial Narrow" w:cs="Arial"/>
                <w:bCs/>
                <w:lang w:eastAsia="pl-PL"/>
              </w:rPr>
              <w:t>91/2025</w:t>
            </w:r>
          </w:p>
        </w:tc>
      </w:tr>
    </w:tbl>
    <w:p w14:paraId="7EE2B4B7" w14:textId="77777777" w:rsidR="002578E4" w:rsidRPr="00C7011C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A3BCB96" w14:textId="77777777" w:rsidR="00F90CD1" w:rsidRPr="00C7011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 xml:space="preserve">prowadzonego przez </w:t>
      </w:r>
      <w:r w:rsidR="00786AD1" w:rsidRPr="00C7011C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7011C">
        <w:rPr>
          <w:rFonts w:ascii="Arial Narrow" w:hAnsi="Arial Narrow" w:cs="Arial"/>
          <w:b/>
        </w:rPr>
        <w:t>,</w:t>
      </w:r>
      <w:r w:rsidR="002B2AD9" w:rsidRPr="00C7011C">
        <w:rPr>
          <w:rFonts w:ascii="Arial Narrow" w:hAnsi="Arial Narrow" w:cs="Arial"/>
        </w:rPr>
        <w:t xml:space="preserve"> </w:t>
      </w:r>
      <w:r w:rsidR="00E65685" w:rsidRPr="00C7011C">
        <w:rPr>
          <w:rFonts w:ascii="Arial Narrow" w:hAnsi="Arial Narrow" w:cs="Arial"/>
        </w:rPr>
        <w:t>oświa</w:t>
      </w:r>
      <w:r w:rsidR="00825A09" w:rsidRPr="00C7011C">
        <w:rPr>
          <w:rFonts w:ascii="Arial Narrow" w:hAnsi="Arial Narrow" w:cs="Arial"/>
        </w:rPr>
        <w:t>dczam</w:t>
      </w:r>
      <w:r w:rsidR="00E65685" w:rsidRPr="00C7011C">
        <w:rPr>
          <w:rFonts w:ascii="Arial Narrow" w:hAnsi="Arial Narrow" w:cs="Arial"/>
        </w:rPr>
        <w:t>,</w:t>
      </w:r>
      <w:r w:rsidR="002B2AD9" w:rsidRPr="00C7011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7011C" w14:paraId="2ABC5895" w14:textId="77777777" w:rsidTr="00650D6C">
        <w:tc>
          <w:tcPr>
            <w:tcW w:w="9104" w:type="dxa"/>
            <w:shd w:val="clear" w:color="auto" w:fill="D9D9D9"/>
          </w:tcPr>
          <w:p w14:paraId="42FE241E" w14:textId="77777777" w:rsidR="00E50194" w:rsidRPr="00C7011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69F2320" w14:textId="59AB7130" w:rsidR="00C113BF" w:rsidRPr="00C7011C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Oświadczam, że nie podlegam wykluczeniu z postępowania na po</w:t>
      </w:r>
      <w:r w:rsidR="002C4137" w:rsidRPr="00C7011C">
        <w:rPr>
          <w:rFonts w:ascii="Arial Narrow" w:hAnsi="Arial Narrow" w:cs="Arial"/>
        </w:rPr>
        <w:t xml:space="preserve">dstawie art. </w:t>
      </w:r>
      <w:r w:rsidR="00232DF0" w:rsidRPr="00C7011C">
        <w:rPr>
          <w:rFonts w:ascii="Arial Narrow" w:hAnsi="Arial Narrow" w:cs="Arial"/>
        </w:rPr>
        <w:t>108</w:t>
      </w:r>
      <w:r w:rsidR="002C4137" w:rsidRPr="00C7011C">
        <w:rPr>
          <w:rFonts w:ascii="Arial Narrow" w:hAnsi="Arial Narrow" w:cs="Arial"/>
        </w:rPr>
        <w:t xml:space="preserve"> ust 1 </w:t>
      </w:r>
      <w:r w:rsidRPr="00C7011C">
        <w:rPr>
          <w:rFonts w:ascii="Arial Narrow" w:hAnsi="Arial Narrow" w:cs="Arial"/>
        </w:rPr>
        <w:t>ustawy Pzp</w:t>
      </w:r>
      <w:r w:rsidR="00641874" w:rsidRPr="00C7011C">
        <w:rPr>
          <w:rFonts w:ascii="Arial Narrow" w:hAnsi="Arial Narrow" w:cs="Arial"/>
        </w:rPr>
        <w:t>.</w:t>
      </w:r>
    </w:p>
    <w:p w14:paraId="721331AD" w14:textId="77777777" w:rsidR="00786AD1" w:rsidRPr="00C7011C" w:rsidRDefault="00786AD1" w:rsidP="00786AD1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565BCBF" w14:textId="212212CF" w:rsidR="002426FF" w:rsidRPr="00C7011C" w:rsidRDefault="00786AD1" w:rsidP="00786AD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7011C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C7011C">
        <w:rPr>
          <w:rFonts w:ascii="Arial Narrow" w:hAnsi="Arial Narrow" w:cs="Arial"/>
        </w:rPr>
        <w:t>Pzp</w:t>
      </w:r>
      <w:proofErr w:type="spellEnd"/>
      <w:r w:rsidRPr="00C7011C">
        <w:rPr>
          <w:rFonts w:ascii="Arial Narrow" w:hAnsi="Arial Narrow" w:cs="Arial"/>
        </w:rPr>
        <w:t>, w zakresie:</w:t>
      </w:r>
    </w:p>
    <w:p w14:paraId="0B06D1D1" w14:textId="77777777" w:rsidR="00786AD1" w:rsidRPr="00C7011C" w:rsidRDefault="00786AD1" w:rsidP="00786AD1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FABFE05" w14:textId="77777777" w:rsidR="00786AD1" w:rsidRPr="00C7011C" w:rsidRDefault="00786AD1" w:rsidP="00786AD1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7011C">
        <w:rPr>
          <w:rFonts w:ascii="Arial Narrow" w:hAnsi="Arial Narrow" w:cs="Arial"/>
          <w:b/>
        </w:rPr>
        <w:t>Art. 109 ust. 1 pkt 1</w:t>
      </w:r>
    </w:p>
    <w:p w14:paraId="243CB70C" w14:textId="77777777" w:rsidR="00786AD1" w:rsidRPr="00C7011C" w:rsidRDefault="00786AD1" w:rsidP="00786AD1">
      <w:pPr>
        <w:spacing w:after="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C7011C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84707CC" w14:textId="77777777" w:rsidR="00786AD1" w:rsidRPr="00C7011C" w:rsidRDefault="00786AD1" w:rsidP="00786AD1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802FF0A" w14:textId="77777777" w:rsidR="00786AD1" w:rsidRPr="00C7011C" w:rsidRDefault="00786AD1" w:rsidP="00786AD1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7011C">
        <w:rPr>
          <w:rFonts w:ascii="Arial Narrow" w:hAnsi="Arial Narrow" w:cs="Arial"/>
          <w:b/>
        </w:rPr>
        <w:t>Art. 109 ust. 1 pkt 4</w:t>
      </w:r>
    </w:p>
    <w:p w14:paraId="55FF0BFB" w14:textId="77777777" w:rsidR="00786AD1" w:rsidRPr="00C7011C" w:rsidRDefault="00786AD1" w:rsidP="00786AD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7011C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47B84DC" w14:textId="77777777" w:rsidR="00023477" w:rsidRPr="00C7011C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1A4BC40" w14:textId="77777777" w:rsidR="00023477" w:rsidRPr="00C7011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___________________________________________________________________</w:t>
      </w:r>
    </w:p>
    <w:p w14:paraId="27D68BF0" w14:textId="77777777" w:rsidR="00992BD8" w:rsidRPr="00C7011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7011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7011C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7011C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CC341DD" w14:textId="77777777" w:rsidR="00023477" w:rsidRPr="00C7011C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7011C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7011C">
        <w:rPr>
          <w:rFonts w:ascii="Arial Narrow" w:hAnsi="Arial Narrow" w:cs="Arial"/>
          <w:i/>
        </w:rPr>
        <w:t>.</w:t>
      </w:r>
      <w:r w:rsidRPr="00C7011C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7011C">
        <w:rPr>
          <w:rFonts w:ascii="Arial Narrow" w:hAnsi="Arial Narrow" w:cs="Arial"/>
        </w:rPr>
        <w:t>110</w:t>
      </w:r>
      <w:r w:rsidRPr="00C7011C">
        <w:rPr>
          <w:rFonts w:ascii="Arial Narrow" w:hAnsi="Arial Narrow" w:cs="Arial"/>
        </w:rPr>
        <w:t xml:space="preserve"> ust. </w:t>
      </w:r>
      <w:r w:rsidR="00710937" w:rsidRPr="00C7011C">
        <w:rPr>
          <w:rFonts w:ascii="Arial Narrow" w:hAnsi="Arial Narrow" w:cs="Arial"/>
        </w:rPr>
        <w:t>2</w:t>
      </w:r>
      <w:r w:rsidRPr="00C7011C">
        <w:rPr>
          <w:rFonts w:ascii="Arial Narrow" w:hAnsi="Arial Narrow" w:cs="Arial"/>
        </w:rPr>
        <w:t xml:space="preserve"> ustawy Pzp podjąłem następujące środki naprawcze</w:t>
      </w:r>
      <w:r w:rsidR="007A2BCB" w:rsidRPr="00C7011C">
        <w:rPr>
          <w:rFonts w:ascii="Arial Narrow" w:hAnsi="Arial Narrow" w:cs="Arial"/>
        </w:rPr>
        <w:t xml:space="preserve"> i zapobiegawcze</w:t>
      </w:r>
      <w:r w:rsidRPr="00C7011C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C7011C">
        <w:rPr>
          <w:rFonts w:ascii="Arial Narrow" w:hAnsi="Arial Narrow" w:cs="Arial"/>
        </w:rPr>
        <w:t>..</w:t>
      </w:r>
      <w:r w:rsidRPr="00C7011C">
        <w:rPr>
          <w:rFonts w:ascii="Arial Narrow" w:hAnsi="Arial Narrow" w:cs="Arial"/>
        </w:rPr>
        <w:t>……………</w:t>
      </w:r>
      <w:r w:rsidR="00023477" w:rsidRPr="00C7011C">
        <w:rPr>
          <w:rFonts w:ascii="Arial Narrow" w:hAnsi="Arial Narrow" w:cs="Arial"/>
        </w:rPr>
        <w:t>…</w:t>
      </w:r>
      <w:r w:rsidRPr="00C7011C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C7011C">
        <w:rPr>
          <w:rFonts w:ascii="Arial Narrow" w:hAnsi="Arial Narrow" w:cs="Arial"/>
        </w:rPr>
        <w:t>.</w:t>
      </w:r>
      <w:r w:rsidRPr="00C7011C">
        <w:rPr>
          <w:rFonts w:ascii="Arial Narrow" w:hAnsi="Arial Narrow" w:cs="Arial"/>
        </w:rPr>
        <w:t>…</w:t>
      </w:r>
      <w:r w:rsidR="007A2BCB" w:rsidRPr="00C7011C">
        <w:rPr>
          <w:rFonts w:ascii="Arial Narrow" w:hAnsi="Arial Narrow" w:cs="Arial"/>
        </w:rPr>
        <w:t>.</w:t>
      </w:r>
    </w:p>
    <w:p w14:paraId="19C2B229" w14:textId="77777777" w:rsidR="007A2BCB" w:rsidRPr="00C7011C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___________________________________________________________________</w:t>
      </w:r>
    </w:p>
    <w:p w14:paraId="5D399C4B" w14:textId="77777777" w:rsidR="0011306C" w:rsidRPr="00C7011C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7011C">
        <w:rPr>
          <w:rFonts w:ascii="Arial Narrow" w:hAnsi="Arial Narrow" w:cs="Arial"/>
        </w:rPr>
        <w:t>t.j. Dz.U. z 2024r. poz. 507 z późn. zm.</w:t>
      </w:r>
      <w:r w:rsidRPr="00C7011C">
        <w:rPr>
          <w:rFonts w:ascii="Arial Narrow" w:hAnsi="Arial Narrow" w:cs="Arial"/>
        </w:rPr>
        <w:t>)</w:t>
      </w:r>
      <w:r w:rsidR="0011306C" w:rsidRPr="00C7011C">
        <w:rPr>
          <w:rStyle w:val="Odwoanieprzypisudolnego"/>
          <w:rFonts w:ascii="Arial Narrow" w:hAnsi="Arial Narrow" w:cs="Arial"/>
        </w:rPr>
        <w:footnoteReference w:id="1"/>
      </w:r>
      <w:r w:rsidRPr="00C7011C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7011C" w14:paraId="28482AA3" w14:textId="77777777" w:rsidTr="00CD4DD1">
        <w:tc>
          <w:tcPr>
            <w:tcW w:w="9104" w:type="dxa"/>
            <w:shd w:val="clear" w:color="auto" w:fill="D9D9D9"/>
          </w:tcPr>
          <w:p w14:paraId="062DDB71" w14:textId="77777777" w:rsidR="0011306C" w:rsidRPr="00C7011C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7011C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398659C" w14:textId="77777777" w:rsidR="00D2702A" w:rsidRPr="00C7011C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Oświadczam,</w:t>
      </w:r>
      <w:r w:rsidR="00313417" w:rsidRPr="00C7011C">
        <w:rPr>
          <w:rFonts w:ascii="Arial Narrow" w:hAnsi="Arial Narrow" w:cs="Arial"/>
        </w:rPr>
        <w:t xml:space="preserve"> że spełniam</w:t>
      </w:r>
      <w:r w:rsidR="004541F9" w:rsidRPr="00C7011C">
        <w:rPr>
          <w:rFonts w:ascii="Arial Narrow" w:hAnsi="Arial Narrow" w:cs="Arial"/>
        </w:rPr>
        <w:t>, określone przez Zamawiającego,</w:t>
      </w:r>
      <w:r w:rsidR="00313417" w:rsidRPr="00C7011C">
        <w:rPr>
          <w:rFonts w:ascii="Arial Narrow" w:hAnsi="Arial Narrow" w:cs="Arial"/>
        </w:rPr>
        <w:t xml:space="preserve"> warunki udziału </w:t>
      </w:r>
      <w:r w:rsidR="004541F9" w:rsidRPr="00C7011C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011C" w14:paraId="49C788D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0CEE" w14:textId="77777777" w:rsidR="00D2702A" w:rsidRPr="00C7011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7011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D8A7" w14:textId="77777777" w:rsidR="00D2702A" w:rsidRPr="00C7011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786AD1" w:rsidRPr="00C7011C" w14:paraId="4FFA25A6" w14:textId="77777777" w:rsidTr="00333A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9517D" w14:textId="77777777" w:rsidR="00786AD1" w:rsidRPr="00C7011C" w:rsidRDefault="00786AD1" w:rsidP="00333A8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7D06C" w14:textId="77777777" w:rsidR="00786AD1" w:rsidRPr="00C7011C" w:rsidRDefault="00786AD1" w:rsidP="00333A8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7011C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EA398EC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52E7FD5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C7011C">
              <w:rPr>
                <w:rFonts w:ascii="Arial Narrow" w:hAnsi="Arial Narrow" w:cs="Arial"/>
              </w:rPr>
              <w:t>ppkt</w:t>
            </w:r>
            <w:proofErr w:type="spellEnd"/>
            <w:r w:rsidRPr="00C7011C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23EAF003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- dla zadania nr 4 - min. 28 000,00 zł;</w:t>
            </w:r>
          </w:p>
          <w:p w14:paraId="07067092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- dla zadania nr 5 - min. 28 000,00 zł;</w:t>
            </w:r>
          </w:p>
          <w:p w14:paraId="1D193D79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- dla zadania nr 6 - min. 50 000,00 zł</w:t>
            </w:r>
          </w:p>
          <w:p w14:paraId="6C5819C7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- dla zadania nr 7 - min. 67 000,00 zł</w:t>
            </w:r>
          </w:p>
          <w:p w14:paraId="0AE1EACC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 xml:space="preserve">W zadaniach 1, 2, 3  Zamawiający nie stawia warunku. </w:t>
            </w:r>
          </w:p>
          <w:p w14:paraId="17F93F32" w14:textId="77777777" w:rsidR="00786AD1" w:rsidRPr="00C7011C" w:rsidRDefault="00786AD1" w:rsidP="00333A8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4A832BE5" w14:textId="77777777" w:rsidR="00E21BB4" w:rsidRPr="00C7011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7011C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537BAD2" w14:textId="77777777" w:rsidR="00E21BB4" w:rsidRPr="00C7011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7011C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C7011C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7011C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7011C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7011C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606E0D4" w14:textId="77777777" w:rsidR="00C62F57" w:rsidRPr="00C7011C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30EC1D5A" w14:textId="77777777" w:rsidR="00C62F57" w:rsidRPr="00C7011C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D2ED498" w14:textId="77777777" w:rsidR="00721D87" w:rsidRPr="00C7011C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7011C">
        <w:rPr>
          <w:rFonts w:ascii="Arial Narrow" w:hAnsi="Arial Narrow" w:cs="Arial"/>
        </w:rPr>
        <w:t>ego/</w:t>
      </w:r>
      <w:r w:rsidRPr="00C7011C">
        <w:rPr>
          <w:rFonts w:ascii="Arial Narrow" w:hAnsi="Arial Narrow" w:cs="Arial"/>
        </w:rPr>
        <w:t xml:space="preserve">ych zasoby: </w:t>
      </w:r>
    </w:p>
    <w:p w14:paraId="389EAF53" w14:textId="77777777" w:rsidR="00721D87" w:rsidRPr="00C7011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……………</w:t>
      </w:r>
      <w:r w:rsidR="00721D87" w:rsidRPr="00C7011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3AB8D067" w14:textId="77777777" w:rsidR="00721D87" w:rsidRPr="00C7011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7011C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F1FE3AC" w14:textId="77777777" w:rsidR="00721D87" w:rsidRPr="00C7011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 xml:space="preserve">w następującym zakresie: </w:t>
      </w:r>
    </w:p>
    <w:p w14:paraId="656E18AC" w14:textId="77777777" w:rsidR="00E21BB4" w:rsidRPr="00C7011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……………</w:t>
      </w:r>
      <w:r w:rsidR="00721D87" w:rsidRPr="00C7011C">
        <w:rPr>
          <w:rFonts w:ascii="Arial Narrow" w:hAnsi="Arial Narrow" w:cs="Arial"/>
        </w:rPr>
        <w:t>………………………………………………………….</w:t>
      </w:r>
      <w:r w:rsidRPr="00C7011C">
        <w:rPr>
          <w:rFonts w:ascii="Arial Narrow" w:hAnsi="Arial Narrow" w:cs="Arial"/>
        </w:rPr>
        <w:t>………………………….</w:t>
      </w:r>
    </w:p>
    <w:p w14:paraId="4BB55A7F" w14:textId="77777777" w:rsidR="00E21BB4" w:rsidRPr="00C7011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7011C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075D9614" w14:textId="77777777" w:rsidR="00C62F57" w:rsidRPr="00C7011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7011C" w14:paraId="0DC6E31B" w14:textId="77777777" w:rsidTr="00CD4DD1">
        <w:tc>
          <w:tcPr>
            <w:tcW w:w="9104" w:type="dxa"/>
            <w:shd w:val="clear" w:color="auto" w:fill="D9D9D9"/>
          </w:tcPr>
          <w:p w14:paraId="2C532BDF" w14:textId="77777777" w:rsidR="00BE6F04" w:rsidRPr="00C7011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203352A" w14:textId="77777777" w:rsidR="00FE4E2B" w:rsidRPr="00C7011C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011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7011C" w14:paraId="60C4DCD4" w14:textId="77777777" w:rsidTr="00847232">
        <w:tc>
          <w:tcPr>
            <w:tcW w:w="9104" w:type="dxa"/>
            <w:shd w:val="clear" w:color="auto" w:fill="D9D9D9"/>
          </w:tcPr>
          <w:p w14:paraId="701B4221" w14:textId="77777777" w:rsidR="00E426EB" w:rsidRPr="00C7011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7011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B58A022" w14:textId="77777777" w:rsidR="00E426EB" w:rsidRPr="00C7011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2042081" w14:textId="77777777" w:rsidR="00E426EB" w:rsidRPr="00C7011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35FBAEC" w14:textId="77777777" w:rsidR="00E426EB" w:rsidRPr="00C701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A92C334" w14:textId="77777777" w:rsidR="00E426EB" w:rsidRPr="00C701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7011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B578910" w14:textId="77777777" w:rsidR="00E426EB" w:rsidRPr="00C7011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7011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8322F95" w14:textId="77777777" w:rsidR="00E426EB" w:rsidRPr="00C7011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7011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858623C" w14:textId="77777777" w:rsidR="00E426EB" w:rsidRPr="00C7011C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1BD8259" w14:textId="77777777" w:rsidR="0012157F" w:rsidRPr="00C7011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E3E4F0B" w14:textId="77777777" w:rsidR="00524951" w:rsidRPr="00C7011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  <w:r w:rsidRPr="00C7011C">
        <w:rPr>
          <w:rFonts w:ascii="Arial Narrow" w:hAnsi="Arial Narrow" w:cs="Arial"/>
          <w:sz w:val="18"/>
          <w:szCs w:val="18"/>
        </w:rPr>
        <w:tab/>
      </w:r>
    </w:p>
    <w:p w14:paraId="376B5A79" w14:textId="77777777" w:rsidR="00524951" w:rsidRPr="00C7011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C7AA901" w14:textId="77777777" w:rsidR="00FE4E2B" w:rsidRPr="00C7011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7011C">
        <w:rPr>
          <w:rFonts w:ascii="Arial Narrow" w:hAnsi="Arial Narrow" w:cs="Arial"/>
          <w:sz w:val="18"/>
          <w:szCs w:val="18"/>
        </w:rPr>
        <w:t xml:space="preserve">  </w:t>
      </w:r>
      <w:r w:rsidR="006D536F" w:rsidRPr="00C7011C">
        <w:rPr>
          <w:rFonts w:ascii="Arial Narrow" w:hAnsi="Arial Narrow" w:cs="Arial"/>
          <w:sz w:val="18"/>
          <w:szCs w:val="18"/>
        </w:rPr>
        <w:t>………..</w:t>
      </w:r>
      <w:r w:rsidR="00FE4E2B" w:rsidRPr="00C7011C">
        <w:rPr>
          <w:rFonts w:ascii="Arial Narrow" w:hAnsi="Arial Narrow" w:cs="Arial"/>
          <w:sz w:val="18"/>
          <w:szCs w:val="18"/>
        </w:rPr>
        <w:t>…</w:t>
      </w:r>
      <w:r w:rsidR="006D536F" w:rsidRPr="00C7011C">
        <w:rPr>
          <w:rFonts w:ascii="Arial Narrow" w:hAnsi="Arial Narrow" w:cs="Arial"/>
          <w:sz w:val="18"/>
          <w:szCs w:val="18"/>
        </w:rPr>
        <w:t>………..</w:t>
      </w:r>
      <w:r w:rsidR="00FE4E2B" w:rsidRPr="00C7011C">
        <w:rPr>
          <w:rFonts w:ascii="Arial Narrow" w:hAnsi="Arial Narrow" w:cs="Arial"/>
          <w:sz w:val="18"/>
          <w:szCs w:val="18"/>
        </w:rPr>
        <w:t>……</w:t>
      </w:r>
      <w:r w:rsidR="006D536F" w:rsidRPr="00C7011C">
        <w:rPr>
          <w:rFonts w:ascii="Arial Narrow" w:hAnsi="Arial Narrow" w:cs="Arial"/>
          <w:sz w:val="18"/>
          <w:szCs w:val="18"/>
        </w:rPr>
        <w:t>………….</w:t>
      </w:r>
      <w:r w:rsidR="00FE4E2B" w:rsidRPr="00C7011C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78B2450E" w14:textId="77777777" w:rsidR="00484F88" w:rsidRPr="00C7011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7011C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7011C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7011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97E3C" w14:textId="77777777" w:rsidR="00A96024" w:rsidRDefault="00A96024" w:rsidP="0038231F">
      <w:pPr>
        <w:spacing w:after="0" w:line="240" w:lineRule="auto"/>
      </w:pPr>
      <w:r>
        <w:separator/>
      </w:r>
    </w:p>
  </w:endnote>
  <w:endnote w:type="continuationSeparator" w:id="0">
    <w:p w14:paraId="15955BB7" w14:textId="77777777" w:rsidR="00A96024" w:rsidRDefault="00A960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58764" w14:textId="77777777" w:rsidR="00786AD1" w:rsidRDefault="00786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BF5F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772D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01CE" w14:textId="77777777" w:rsidR="00786AD1" w:rsidRDefault="00786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B75F6" w14:textId="77777777" w:rsidR="00A96024" w:rsidRDefault="00A96024" w:rsidP="0038231F">
      <w:pPr>
        <w:spacing w:after="0" w:line="240" w:lineRule="auto"/>
      </w:pPr>
      <w:r>
        <w:separator/>
      </w:r>
    </w:p>
  </w:footnote>
  <w:footnote w:type="continuationSeparator" w:id="0">
    <w:p w14:paraId="25B2041C" w14:textId="77777777" w:rsidR="00A96024" w:rsidRDefault="00A96024" w:rsidP="0038231F">
      <w:pPr>
        <w:spacing w:after="0" w:line="240" w:lineRule="auto"/>
      </w:pPr>
      <w:r>
        <w:continuationSeparator/>
      </w:r>
    </w:p>
  </w:footnote>
  <w:footnote w:id="1">
    <w:p w14:paraId="0B581E9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E9A97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A9003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79030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0F16" w14:textId="77777777" w:rsidR="00786AD1" w:rsidRDefault="00786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BD900" w14:textId="77777777" w:rsidR="00786AD1" w:rsidRDefault="00786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EBD53" w14:textId="77777777" w:rsidR="00786AD1" w:rsidRDefault="00786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131797">
    <w:abstractNumId w:val="11"/>
  </w:num>
  <w:num w:numId="2" w16cid:durableId="1360666324">
    <w:abstractNumId w:val="0"/>
  </w:num>
  <w:num w:numId="3" w16cid:durableId="1366638774">
    <w:abstractNumId w:val="10"/>
  </w:num>
  <w:num w:numId="4" w16cid:durableId="1083449589">
    <w:abstractNumId w:val="13"/>
  </w:num>
  <w:num w:numId="5" w16cid:durableId="360281528">
    <w:abstractNumId w:val="12"/>
  </w:num>
  <w:num w:numId="6" w16cid:durableId="1958875620">
    <w:abstractNumId w:val="9"/>
  </w:num>
  <w:num w:numId="7" w16cid:durableId="369645497">
    <w:abstractNumId w:val="1"/>
  </w:num>
  <w:num w:numId="8" w16cid:durableId="267130071">
    <w:abstractNumId w:val="6"/>
  </w:num>
  <w:num w:numId="9" w16cid:durableId="866597812">
    <w:abstractNumId w:val="4"/>
  </w:num>
  <w:num w:numId="10" w16cid:durableId="780338277">
    <w:abstractNumId w:val="7"/>
  </w:num>
  <w:num w:numId="11" w16cid:durableId="988755086">
    <w:abstractNumId w:val="5"/>
  </w:num>
  <w:num w:numId="12" w16cid:durableId="1755083464">
    <w:abstractNumId w:val="8"/>
  </w:num>
  <w:num w:numId="13" w16cid:durableId="775174231">
    <w:abstractNumId w:val="3"/>
  </w:num>
  <w:num w:numId="14" w16cid:durableId="332340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02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41F8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6AD1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6024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011C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716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4CA07"/>
  <w15:docId w15:val="{42A1B4B4-03E4-4651-BE3C-BFE315CF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973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2025-08-25T15:07:00Z</dcterms:created>
  <dcterms:modified xsi:type="dcterms:W3CDTF">2025-08-25T15:12:00Z</dcterms:modified>
</cp:coreProperties>
</file>