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93871" w14:textId="2E2D05D1" w:rsidR="00025386" w:rsidRPr="0038227A" w:rsidRDefault="00657A47" w:rsidP="0038227A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38227A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38227A" w:rsidRPr="0038227A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38227A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38227A" w14:paraId="574E4FA5" w14:textId="77777777" w:rsidTr="0038227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75F746CD" w14:textId="77777777" w:rsidR="00D520D3" w:rsidRPr="0038227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8227A">
              <w:rPr>
                <w:rFonts w:ascii="Arial Narrow" w:hAnsi="Arial Narrow" w:cs="Arial"/>
                <w:b/>
              </w:rPr>
              <w:t>Podmiot</w:t>
            </w:r>
            <w:r w:rsidRPr="0038227A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2A641B23" w14:textId="77777777" w:rsidR="00D520D3" w:rsidRPr="0038227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D71E082" w14:textId="77777777" w:rsidR="00D520D3" w:rsidRPr="0038227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8227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BED069" w14:textId="77777777" w:rsidR="00D520D3" w:rsidRPr="0038227A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8227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8227A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8227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</w:t>
            </w:r>
            <w:proofErr w:type="spellStart"/>
            <w:r w:rsidRPr="0038227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CEiDG</w:t>
            </w:r>
            <w:proofErr w:type="spellEnd"/>
            <w:r w:rsidRPr="0038227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D520D3" w:rsidRPr="0038227A" w14:paraId="03292A70" w14:textId="77777777" w:rsidTr="0038227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72523E63" w14:textId="77777777" w:rsidR="00D520D3" w:rsidRPr="0038227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8227A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583046D0" w14:textId="77777777" w:rsidR="00D520D3" w:rsidRPr="0038227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F19744D" w14:textId="77777777" w:rsidR="00D520D3" w:rsidRPr="0038227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8227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8F868A" w14:textId="77777777" w:rsidR="00D520D3" w:rsidRPr="0038227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8227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8227A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38227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53927" w:rsidRPr="0038227A" w14:paraId="64017774" w14:textId="77777777" w:rsidTr="003822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9740F39" w14:textId="77777777" w:rsidR="00053927" w:rsidRPr="0038227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8227A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4478A93E" w14:textId="77777777" w:rsidR="00053927" w:rsidRPr="0038227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38227A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38227A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38227A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750855E" w14:textId="77777777" w:rsidR="0071340C" w:rsidRPr="0038227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8227A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38227A">
        <w:rPr>
          <w:rFonts w:ascii="Arial Narrow" w:eastAsia="Times New Roman" w:hAnsi="Arial Narrow" w:cs="Arial"/>
          <w:lang w:eastAsia="pl-PL"/>
        </w:rPr>
        <w:t xml:space="preserve">, </w:t>
      </w:r>
      <w:r w:rsidRPr="0038227A">
        <w:rPr>
          <w:rFonts w:ascii="Arial Narrow" w:eastAsia="Times New Roman" w:hAnsi="Arial Narrow" w:cs="Arial"/>
          <w:lang w:eastAsia="pl-PL"/>
        </w:rPr>
        <w:t>w oparciu o</w:t>
      </w:r>
      <w:r w:rsidR="00EF3368" w:rsidRPr="0038227A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38227A">
        <w:rPr>
          <w:rFonts w:ascii="Arial Narrow" w:hAnsi="Arial Narrow" w:cs="Arial"/>
        </w:rPr>
        <w:t xml:space="preserve"> ustawy </w:t>
      </w:r>
      <w:r w:rsidR="00EF3368" w:rsidRPr="0038227A">
        <w:rPr>
          <w:rFonts w:ascii="Arial Narrow" w:hAnsi="Arial Narrow" w:cs="Arial"/>
        </w:rPr>
        <w:t xml:space="preserve">z dnia 11 września 2019r. Prawo zamówień publicznych </w:t>
      </w:r>
      <w:r w:rsidR="00872625" w:rsidRPr="0038227A">
        <w:rPr>
          <w:rFonts w:ascii="Arial Narrow" w:hAnsi="Arial Narrow" w:cs="Arial"/>
        </w:rPr>
        <w:t>(t.j. Dz. U. z 2024 poz. 1320)</w:t>
      </w:r>
      <w:r w:rsidR="00E27ABB" w:rsidRPr="0038227A">
        <w:rPr>
          <w:rFonts w:ascii="Arial Narrow" w:eastAsia="Times New Roman" w:hAnsi="Arial Narrow" w:cs="Arial"/>
          <w:lang w:eastAsia="pl-PL"/>
        </w:rPr>
        <w:t xml:space="preserve">, </w:t>
      </w:r>
      <w:r w:rsidRPr="0038227A">
        <w:rPr>
          <w:rFonts w:ascii="Arial Narrow" w:eastAsia="Times New Roman" w:hAnsi="Arial Narrow" w:cs="Arial"/>
          <w:lang w:eastAsia="pl-PL"/>
        </w:rPr>
        <w:t xml:space="preserve">że </w:t>
      </w:r>
      <w:r w:rsidRPr="0038227A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38227A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38227A">
        <w:rPr>
          <w:rFonts w:ascii="Arial Narrow" w:eastAsia="Times New Roman" w:hAnsi="Arial Narrow" w:cs="Arial"/>
          <w:lang w:eastAsia="pl-PL"/>
        </w:rPr>
        <w:t xml:space="preserve">do </w:t>
      </w:r>
      <w:r w:rsidRPr="0038227A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38227A" w14:paraId="45D0CD6F" w14:textId="77777777" w:rsidTr="00467CA2">
        <w:tc>
          <w:tcPr>
            <w:tcW w:w="2269" w:type="dxa"/>
          </w:tcPr>
          <w:p w14:paraId="57193406" w14:textId="77777777" w:rsidR="00D520D3" w:rsidRPr="0038227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8227A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CEDB1F4" w14:textId="14E0E248" w:rsidR="00D520D3" w:rsidRPr="0038227A" w:rsidRDefault="00EA3F8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A3F85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Dostawy sukcesywne wyrobów medycznych do witrektomii, </w:t>
            </w:r>
            <w:proofErr w:type="spellStart"/>
            <w:r w:rsidRPr="00EA3F85">
              <w:rPr>
                <w:rFonts w:ascii="Arial Narrow" w:eastAsia="Times New Roman" w:hAnsi="Arial Narrow" w:cs="Arial"/>
                <w:bCs/>
                <w:lang w:eastAsia="pl-PL"/>
              </w:rPr>
              <w:t>hemostatyków</w:t>
            </w:r>
            <w:proofErr w:type="spellEnd"/>
            <w:r w:rsidRPr="00EA3F85">
              <w:rPr>
                <w:rFonts w:ascii="Arial Narrow" w:eastAsia="Times New Roman" w:hAnsi="Arial Narrow" w:cs="Arial"/>
                <w:bCs/>
                <w:lang w:eastAsia="pl-PL"/>
              </w:rPr>
              <w:t xml:space="preserve"> i płynów do irygacji na okres 12 miesięcy</w:t>
            </w:r>
          </w:p>
        </w:tc>
      </w:tr>
      <w:tr w:rsidR="00872625" w:rsidRPr="0038227A" w14:paraId="0751B491" w14:textId="77777777" w:rsidTr="00333A8B">
        <w:tc>
          <w:tcPr>
            <w:tcW w:w="2269" w:type="dxa"/>
          </w:tcPr>
          <w:p w14:paraId="7665F576" w14:textId="77777777" w:rsidR="00872625" w:rsidRPr="0038227A" w:rsidRDefault="00872625" w:rsidP="00333A8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8227A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0869D6A" w14:textId="77777777" w:rsidR="00872625" w:rsidRPr="0038227A" w:rsidRDefault="00872625" w:rsidP="00333A8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8227A">
              <w:rPr>
                <w:rFonts w:ascii="Arial Narrow" w:eastAsia="Times New Roman" w:hAnsi="Arial Narrow" w:cs="Arial"/>
                <w:bCs/>
                <w:lang w:eastAsia="pl-PL"/>
              </w:rPr>
              <w:t>91/2025</w:t>
            </w:r>
          </w:p>
        </w:tc>
      </w:tr>
    </w:tbl>
    <w:p w14:paraId="6488D5F9" w14:textId="77777777" w:rsidR="00DC652A" w:rsidRPr="0038227A" w:rsidRDefault="0087262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8227A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38227A">
        <w:rPr>
          <w:rFonts w:ascii="Arial Narrow" w:eastAsia="Times New Roman" w:hAnsi="Arial Narrow" w:cs="Arial"/>
          <w:lang w:eastAsia="pl-PL"/>
        </w:rPr>
        <w:t>do dyspozycji Wykonawcy:</w:t>
      </w:r>
    </w:p>
    <w:p w14:paraId="70858D3E" w14:textId="77777777" w:rsidR="00DC652A" w:rsidRPr="0038227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8227A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E8870EB" w14:textId="77777777" w:rsidR="0071340C" w:rsidRPr="0038227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38227A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38227A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38227A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1300795C" w14:textId="77777777" w:rsidR="0071340C" w:rsidRPr="0038227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8227A">
        <w:rPr>
          <w:rFonts w:ascii="Arial Narrow" w:eastAsia="Times New Roman" w:hAnsi="Arial Narrow" w:cs="Arial"/>
          <w:lang w:eastAsia="pl-PL"/>
        </w:rPr>
        <w:t>nw. zasobów:</w:t>
      </w:r>
    </w:p>
    <w:p w14:paraId="143C7B57" w14:textId="77777777" w:rsidR="0071340C" w:rsidRPr="0038227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8227A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F5485EE" w14:textId="77777777" w:rsidR="0071340C" w:rsidRPr="0038227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38227A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38227A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38227A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18A2E6B0" w14:textId="77777777" w:rsidR="0071340C" w:rsidRPr="0038227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7A6DB5D5" w14:textId="77777777" w:rsidR="00DC652A" w:rsidRPr="0038227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38227A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38227A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38227A">
        <w:rPr>
          <w:rFonts w:ascii="Arial Narrow" w:eastAsia="Times New Roman" w:hAnsi="Arial Narrow" w:cs="Arial"/>
          <w:lang w:eastAsia="pl-PL"/>
        </w:rPr>
        <w:t>:</w:t>
      </w:r>
    </w:p>
    <w:p w14:paraId="5DE5A709" w14:textId="77777777" w:rsidR="00DC652A" w:rsidRPr="0038227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38227A">
        <w:rPr>
          <w:rFonts w:ascii="Arial Narrow" w:eastAsia="Times New Roman" w:hAnsi="Arial Narrow" w:cs="Arial"/>
          <w:lang w:eastAsia="pl-PL"/>
        </w:rPr>
        <w:t>u</w:t>
      </w:r>
      <w:r w:rsidR="00DC652A" w:rsidRPr="0038227A">
        <w:rPr>
          <w:rFonts w:ascii="Arial Narrow" w:eastAsia="Times New Roman" w:hAnsi="Arial Narrow" w:cs="Arial"/>
          <w:lang w:eastAsia="pl-PL"/>
        </w:rPr>
        <w:t>dostę</w:t>
      </w:r>
      <w:r w:rsidRPr="0038227A">
        <w:rPr>
          <w:rFonts w:ascii="Arial Narrow" w:eastAsia="Times New Roman" w:hAnsi="Arial Narrow" w:cs="Arial"/>
          <w:lang w:eastAsia="pl-PL"/>
        </w:rPr>
        <w:t>p</w:t>
      </w:r>
      <w:r w:rsidR="00DC652A" w:rsidRPr="0038227A">
        <w:rPr>
          <w:rFonts w:ascii="Arial Narrow" w:eastAsia="Times New Roman" w:hAnsi="Arial Narrow" w:cs="Arial"/>
          <w:lang w:eastAsia="pl-PL"/>
        </w:rPr>
        <w:t>ni</w:t>
      </w:r>
      <w:r w:rsidRPr="0038227A">
        <w:rPr>
          <w:rFonts w:ascii="Arial Narrow" w:eastAsia="Times New Roman" w:hAnsi="Arial Narrow" w:cs="Arial"/>
          <w:lang w:eastAsia="pl-PL"/>
        </w:rPr>
        <w:t>ę</w:t>
      </w:r>
      <w:r w:rsidR="00DC652A" w:rsidRPr="0038227A">
        <w:rPr>
          <w:rFonts w:ascii="Arial Narrow" w:eastAsia="Times New Roman" w:hAnsi="Arial Narrow" w:cs="Arial"/>
          <w:lang w:eastAsia="pl-PL"/>
        </w:rPr>
        <w:t xml:space="preserve"> </w:t>
      </w:r>
      <w:r w:rsidRPr="0038227A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4E45EB72" w14:textId="77777777" w:rsidR="0093388F" w:rsidRPr="0038227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8227A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B6652D2" w14:textId="77777777" w:rsidR="0093388F" w:rsidRPr="0038227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38227A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4F843D65" w14:textId="77777777" w:rsidR="0093388F" w:rsidRPr="0038227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38227A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1F343651" w14:textId="77777777" w:rsidR="00CB29AC" w:rsidRPr="0038227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38227A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3114871C" w14:textId="77777777" w:rsidR="00CB29AC" w:rsidRPr="0038227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8227A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B901429" w14:textId="77777777" w:rsidR="00830970" w:rsidRPr="0038227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38227A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38227A">
        <w:rPr>
          <w:rFonts w:ascii="Arial Narrow" w:eastAsia="Times New Roman" w:hAnsi="Arial Narrow" w:cs="Arial"/>
          <w:lang w:eastAsia="pl-PL"/>
        </w:rPr>
        <w:t xml:space="preserve">mojego </w:t>
      </w:r>
      <w:r w:rsidRPr="0038227A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38227A">
        <w:rPr>
          <w:rFonts w:ascii="Arial Narrow" w:eastAsia="Times New Roman" w:hAnsi="Arial Narrow" w:cs="Arial"/>
          <w:lang w:eastAsia="pl-PL"/>
        </w:rPr>
        <w:t>będzie następujący:</w:t>
      </w:r>
    </w:p>
    <w:p w14:paraId="616264AD" w14:textId="761B2D8A" w:rsidR="00E27ABB" w:rsidRPr="0038227A" w:rsidRDefault="00830970" w:rsidP="0038227A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8227A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38227A" w14:paraId="79A0F931" w14:textId="77777777" w:rsidTr="00467CA2">
        <w:tc>
          <w:tcPr>
            <w:tcW w:w="2660" w:type="dxa"/>
          </w:tcPr>
          <w:p w14:paraId="16BD1D63" w14:textId="77777777" w:rsidR="00D520D3" w:rsidRPr="0038227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01D1EF3" w14:textId="77777777" w:rsidR="00D520D3" w:rsidRPr="0038227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38227A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8395521" w14:textId="77777777" w:rsidR="00D520D3" w:rsidRPr="0038227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8227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A83886A" w14:textId="77777777" w:rsidR="00D520D3" w:rsidRPr="0038227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315118A" w14:textId="77777777" w:rsidR="00D520D3" w:rsidRPr="0038227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38227A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A4EBC77" w14:textId="77777777" w:rsidR="00D520D3" w:rsidRPr="0038227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8227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872625" w:rsidRPr="0038227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38227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38227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38227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2F84D672" w14:textId="77777777" w:rsidR="00E27ABB" w:rsidRPr="0038227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38227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1AEA7" w14:textId="77777777" w:rsidR="00732EED" w:rsidRDefault="00732EED" w:rsidP="00025386">
      <w:pPr>
        <w:spacing w:after="0" w:line="240" w:lineRule="auto"/>
      </w:pPr>
      <w:r>
        <w:separator/>
      </w:r>
    </w:p>
  </w:endnote>
  <w:endnote w:type="continuationSeparator" w:id="0">
    <w:p w14:paraId="5B8D4BE0" w14:textId="77777777" w:rsidR="00732EED" w:rsidRDefault="00732EE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4F02E" w14:textId="77777777" w:rsidR="00872625" w:rsidRDefault="008726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25319" w14:textId="77777777" w:rsidR="00025386" w:rsidRDefault="00EA3F85" w:rsidP="00025386">
    <w:pPr>
      <w:pStyle w:val="Stopka"/>
      <w:tabs>
        <w:tab w:val="clear" w:pos="4536"/>
      </w:tabs>
      <w:jc w:val="center"/>
    </w:pPr>
    <w:r>
      <w:rPr>
        <w:noProof/>
      </w:rPr>
      <w:pict w14:anchorId="75D1593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A5AEAC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CEDC88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3988B" w14:textId="77777777" w:rsidR="00872625" w:rsidRDefault="008726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C41D9A" w14:textId="77777777" w:rsidR="00732EED" w:rsidRDefault="00732EED" w:rsidP="00025386">
      <w:pPr>
        <w:spacing w:after="0" w:line="240" w:lineRule="auto"/>
      </w:pPr>
      <w:r>
        <w:separator/>
      </w:r>
    </w:p>
  </w:footnote>
  <w:footnote w:type="continuationSeparator" w:id="0">
    <w:p w14:paraId="114B28E0" w14:textId="77777777" w:rsidR="00732EED" w:rsidRDefault="00732EE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35870" w14:textId="77777777" w:rsidR="00872625" w:rsidRDefault="008726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59E38" w14:textId="77777777" w:rsidR="00872625" w:rsidRDefault="008726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3D8F4" w14:textId="77777777" w:rsidR="00872625" w:rsidRDefault="008726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011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2EE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8227A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32EED"/>
    <w:rsid w:val="00745A44"/>
    <w:rsid w:val="007666D6"/>
    <w:rsid w:val="007D6755"/>
    <w:rsid w:val="007F49C7"/>
    <w:rsid w:val="00824D73"/>
    <w:rsid w:val="00830970"/>
    <w:rsid w:val="00872625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A3F85"/>
    <w:rsid w:val="00EC10EE"/>
    <w:rsid w:val="00ED2631"/>
    <w:rsid w:val="00EF3368"/>
    <w:rsid w:val="00F334B4"/>
    <w:rsid w:val="00FA1716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F55AE0"/>
  <w15:chartTrackingRefBased/>
  <w15:docId w15:val="{6A9CD66A-1E54-4850-BB4A-266BE3FC8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2025-08-25T15:10:00Z</dcterms:created>
  <dcterms:modified xsi:type="dcterms:W3CDTF">2025-08-25T15:12:00Z</dcterms:modified>
</cp:coreProperties>
</file>