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67088" w14:textId="72289DE1" w:rsidR="00D62E6E" w:rsidRPr="00D00658" w:rsidRDefault="00D62E6E" w:rsidP="00D00658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00658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00658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D00658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00658" w14:paraId="6A6B270F" w14:textId="77777777" w:rsidTr="00D62E6E">
        <w:tc>
          <w:tcPr>
            <w:tcW w:w="2800" w:type="dxa"/>
          </w:tcPr>
          <w:p w14:paraId="3FF7DAFC" w14:textId="77777777" w:rsidR="00D62E6E" w:rsidRPr="00D0065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00658">
              <w:rPr>
                <w:rFonts w:ascii="Arial Narrow" w:hAnsi="Arial Narrow" w:cs="Arial"/>
                <w:b/>
              </w:rPr>
              <w:t>Wykonawca</w:t>
            </w:r>
            <w:r w:rsidRPr="00D0065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298DDA0" w14:textId="77777777" w:rsidR="00D62E6E" w:rsidRPr="00D006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D7B0210" w14:textId="77777777" w:rsidR="00D62E6E" w:rsidRPr="00D006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0B0FD4" w14:textId="77777777" w:rsidR="00D62E6E" w:rsidRPr="00D0065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006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0065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006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00658" w14:paraId="4A812725" w14:textId="77777777" w:rsidTr="00D62E6E">
        <w:tc>
          <w:tcPr>
            <w:tcW w:w="2800" w:type="dxa"/>
          </w:tcPr>
          <w:p w14:paraId="2BC64BA2" w14:textId="77777777" w:rsidR="00D62E6E" w:rsidRPr="00D0065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0065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1504FE1" w14:textId="77777777" w:rsidR="00D62E6E" w:rsidRPr="00D006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155643" w14:textId="77777777" w:rsidR="00D62E6E" w:rsidRPr="00D006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9B14FE" w14:textId="77777777" w:rsidR="00D62E6E" w:rsidRPr="00D0065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006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0065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006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7C78C3C" w14:textId="77777777" w:rsidR="00BC121E" w:rsidRPr="00D0065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  <w:gridCol w:w="32"/>
      </w:tblGrid>
      <w:tr w:rsidR="00AC019B" w:rsidRPr="00D00658" w14:paraId="426F4AB7" w14:textId="77777777" w:rsidTr="00D00658"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5BB2D0" w14:textId="77777777" w:rsidR="00AC019B" w:rsidRPr="00D00658" w:rsidRDefault="00AC019B" w:rsidP="00333A8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1E7A74F" w14:textId="77777777" w:rsidR="00AC019B" w:rsidRPr="00D00658" w:rsidRDefault="00AC019B" w:rsidP="00333A8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(t.j. Dz. U. z 2024 poz. 1320) (dalej jako: ustawa </w:t>
            </w:r>
            <w:proofErr w:type="spellStart"/>
            <w:r w:rsidRPr="00D0065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0065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F0A620F" w14:textId="77777777" w:rsidR="00AC019B" w:rsidRPr="00D00658" w:rsidRDefault="00AC019B" w:rsidP="00333A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C60A38E" w14:textId="77777777" w:rsidR="00AC019B" w:rsidRPr="00D00658" w:rsidRDefault="00AC019B" w:rsidP="00333A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D00658" w14:paraId="68F5663C" w14:textId="77777777" w:rsidTr="00D00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7986C176" w14:textId="77777777" w:rsidR="00D62E6E" w:rsidRPr="00D0065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1B8C89F" w14:textId="3C795297" w:rsidR="00D62E6E" w:rsidRPr="00D00658" w:rsidRDefault="00082C0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82C0A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wyrobów medycznych do witrektomii, </w:t>
            </w:r>
            <w:proofErr w:type="spellStart"/>
            <w:r w:rsidRPr="00082C0A">
              <w:rPr>
                <w:rFonts w:ascii="Arial Narrow" w:eastAsia="Times New Roman" w:hAnsi="Arial Narrow" w:cs="Arial"/>
                <w:bCs/>
                <w:lang w:eastAsia="pl-PL"/>
              </w:rPr>
              <w:t>hemostatyków</w:t>
            </w:r>
            <w:proofErr w:type="spellEnd"/>
            <w:r w:rsidRPr="00082C0A">
              <w:rPr>
                <w:rFonts w:ascii="Arial Narrow" w:eastAsia="Times New Roman" w:hAnsi="Arial Narrow" w:cs="Arial"/>
                <w:bCs/>
                <w:lang w:eastAsia="pl-PL"/>
              </w:rPr>
              <w:t xml:space="preserve"> i płynów do irygacji na okres 12 miesięcy</w:t>
            </w:r>
          </w:p>
        </w:tc>
      </w:tr>
      <w:tr w:rsidR="00AC019B" w:rsidRPr="00D00658" w14:paraId="2FF3C4A0" w14:textId="77777777" w:rsidTr="00D00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295FE9E9" w14:textId="77777777" w:rsidR="00AC019B" w:rsidRPr="00D00658" w:rsidRDefault="00AC019B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9D4883" w14:textId="77777777" w:rsidR="00AC019B" w:rsidRPr="00D00658" w:rsidRDefault="00AC019B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bCs/>
                <w:lang w:eastAsia="pl-PL"/>
              </w:rPr>
              <w:t>91/2025</w:t>
            </w:r>
          </w:p>
        </w:tc>
      </w:tr>
    </w:tbl>
    <w:p w14:paraId="35CAEB58" w14:textId="77777777" w:rsidR="00BC121E" w:rsidRPr="00D00658" w:rsidRDefault="00AC019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0065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00658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00658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D00658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00658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00658">
        <w:rPr>
          <w:rFonts w:ascii="Arial Narrow" w:eastAsia="Times New Roman" w:hAnsi="Arial Narrow" w:cs="Arial"/>
          <w:bCs/>
          <w:lang w:eastAsia="pl-PL"/>
        </w:rPr>
        <w:t>, że:</w:t>
      </w:r>
    </w:p>
    <w:p w14:paraId="44B351CE" w14:textId="3B8C028C" w:rsidR="00BC121E" w:rsidRPr="00D0065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00658">
        <w:rPr>
          <w:rFonts w:ascii="Arial Narrow" w:eastAsia="Times New Roman" w:hAnsi="Arial Narrow" w:cs="Arial"/>
          <w:b/>
          <w:bCs/>
        </w:rPr>
        <w:object w:dxaOrig="1440" w:dyaOrig="1440" w14:anchorId="7E7500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00658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00658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D0065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00658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D0065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00658">
        <w:rPr>
          <w:rFonts w:ascii="Arial Narrow" w:eastAsia="Times New Roman" w:hAnsi="Arial Narrow" w:cs="Arial"/>
          <w:lang w:eastAsia="pl-PL"/>
        </w:rPr>
        <w:t>.</w:t>
      </w:r>
    </w:p>
    <w:p w14:paraId="2E562693" w14:textId="1C6FE9FB" w:rsidR="00BC121E" w:rsidRPr="00D0065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00658">
        <w:rPr>
          <w:rFonts w:ascii="Arial Narrow" w:eastAsia="Times New Roman" w:hAnsi="Arial Narrow" w:cs="Arial"/>
          <w:b/>
          <w:bCs/>
        </w:rPr>
        <w:object w:dxaOrig="1440" w:dyaOrig="1440" w14:anchorId="69A01BA3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D00658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00658">
        <w:rPr>
          <w:rFonts w:ascii="Arial Narrow" w:eastAsia="Times New Roman" w:hAnsi="Arial Narrow" w:cs="Arial"/>
          <w:lang w:eastAsia="pl-PL"/>
        </w:rPr>
        <w:t xml:space="preserve">            </w:t>
      </w:r>
      <w:r w:rsidRPr="00D0065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00658">
        <w:rPr>
          <w:rFonts w:ascii="Arial Narrow" w:eastAsia="Times New Roman" w:hAnsi="Arial Narrow" w:cs="Arial"/>
          <w:lang w:eastAsia="pl-PL"/>
        </w:rPr>
        <w:t>t.j. Dz.U. 2024 poz. 1616</w:t>
      </w:r>
      <w:r w:rsidRPr="00D0065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3A12ADF8" w14:textId="77777777" w:rsidR="00BF69A4" w:rsidRPr="00D0065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00658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00658" w14:paraId="7429050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D164" w14:textId="77777777" w:rsidR="00BC121E" w:rsidRPr="00D0065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5E269" w14:textId="77777777" w:rsidR="00BC121E" w:rsidRPr="00D0065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C45E" w14:textId="77777777" w:rsidR="00BC121E" w:rsidRPr="00D0065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00658" w14:paraId="765071B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47FE" w14:textId="77777777" w:rsidR="00BC121E" w:rsidRPr="00D0065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C2C0" w14:textId="77777777" w:rsidR="00BC121E" w:rsidRPr="00D0065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13AB" w14:textId="77777777" w:rsidR="00BC121E" w:rsidRPr="00D0065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D96135D" w14:textId="77777777" w:rsidR="00BC121E" w:rsidRPr="00D0065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00658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71719D24" w14:textId="77777777" w:rsidR="00BC121E" w:rsidRPr="00D00658" w:rsidRDefault="00BC121E" w:rsidP="00D00658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00658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EA65D6C" w14:textId="77777777" w:rsidR="00067B62" w:rsidRPr="00D0065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00658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0065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D00658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00658" w14:paraId="0C7E2F33" w14:textId="77777777" w:rsidTr="00620E37">
        <w:tc>
          <w:tcPr>
            <w:tcW w:w="2660" w:type="dxa"/>
          </w:tcPr>
          <w:p w14:paraId="19C6F9C0" w14:textId="77777777" w:rsidR="00BC121E" w:rsidRPr="00D0065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167F92B" w14:textId="77777777" w:rsidR="00BC121E" w:rsidRPr="00D0065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CCEA5DD" w14:textId="77777777" w:rsidR="00BC121E" w:rsidRPr="00D0065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006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006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6EBDCE73" w14:textId="77777777" w:rsidR="00BC121E" w:rsidRPr="00D0065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2A5FBD8" w14:textId="77777777" w:rsidR="00BC121E" w:rsidRPr="00D0065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BB321C" w14:textId="77777777" w:rsidR="00BC121E" w:rsidRPr="00D0065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006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C019B" w:rsidRPr="00D006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D006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006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FE56588" w14:textId="77777777" w:rsidR="00106AC7" w:rsidRPr="00D00658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D0065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71BD6" w14:textId="77777777" w:rsidR="00921EFF" w:rsidRDefault="00921EFF">
      <w:r>
        <w:separator/>
      </w:r>
    </w:p>
  </w:endnote>
  <w:endnote w:type="continuationSeparator" w:id="0">
    <w:p w14:paraId="307E8F57" w14:textId="77777777" w:rsidR="00921EFF" w:rsidRDefault="00921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E830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46A3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5A00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267F9C5" w14:textId="77777777" w:rsidR="009A4CD3" w:rsidRDefault="00082C0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B40A345">
        <v:line id="_x0000_s1025" style="position:absolute;left:0;text-align:left;z-index:251657728" from="-3.85pt,8.7pt" to="455.15pt,8.7pt"/>
      </w:pict>
    </w:r>
  </w:p>
  <w:p w14:paraId="69E59EE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4DE93" w14:textId="77777777" w:rsidR="00AC019B" w:rsidRDefault="00AC01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BDBAD" w14:textId="77777777" w:rsidR="00921EFF" w:rsidRDefault="00921EFF">
      <w:r>
        <w:separator/>
      </w:r>
    </w:p>
  </w:footnote>
  <w:footnote w:type="continuationSeparator" w:id="0">
    <w:p w14:paraId="3EDC6ECE" w14:textId="77777777" w:rsidR="00921EFF" w:rsidRDefault="00921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2439A" w14:textId="77777777" w:rsidR="00AC019B" w:rsidRDefault="00AC0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7A2FA" w14:textId="77777777" w:rsidR="00AC019B" w:rsidRDefault="00AC0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DDB9A" w14:textId="77777777" w:rsidR="00AC019B" w:rsidRDefault="00AC01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641410">
    <w:abstractNumId w:val="13"/>
  </w:num>
  <w:num w:numId="2" w16cid:durableId="2014261533">
    <w:abstractNumId w:val="0"/>
  </w:num>
  <w:num w:numId="3" w16cid:durableId="1938292871">
    <w:abstractNumId w:val="11"/>
  </w:num>
  <w:num w:numId="4" w16cid:durableId="1562984681">
    <w:abstractNumId w:val="8"/>
  </w:num>
  <w:num w:numId="5" w16cid:durableId="1986156768">
    <w:abstractNumId w:val="7"/>
  </w:num>
  <w:num w:numId="6" w16cid:durableId="1101877358">
    <w:abstractNumId w:val="1"/>
  </w:num>
  <w:num w:numId="7" w16cid:durableId="1395397612">
    <w:abstractNumId w:val="6"/>
  </w:num>
  <w:num w:numId="8" w16cid:durableId="187641632">
    <w:abstractNumId w:val="3"/>
  </w:num>
  <w:num w:numId="9" w16cid:durableId="283198759">
    <w:abstractNumId w:val="2"/>
  </w:num>
  <w:num w:numId="10" w16cid:durableId="492064459">
    <w:abstractNumId w:val="5"/>
  </w:num>
  <w:num w:numId="11" w16cid:durableId="2042629792">
    <w:abstractNumId w:val="10"/>
  </w:num>
  <w:num w:numId="12" w16cid:durableId="1032609746">
    <w:abstractNumId w:val="4"/>
  </w:num>
  <w:num w:numId="13" w16cid:durableId="874276469">
    <w:abstractNumId w:val="9"/>
  </w:num>
  <w:num w:numId="14" w16cid:durableId="15762374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EFF"/>
    <w:rsid w:val="0000184A"/>
    <w:rsid w:val="00007C1C"/>
    <w:rsid w:val="00012997"/>
    <w:rsid w:val="000621A2"/>
    <w:rsid w:val="00067B62"/>
    <w:rsid w:val="000719DC"/>
    <w:rsid w:val="00075CEC"/>
    <w:rsid w:val="000807AB"/>
    <w:rsid w:val="00082C0A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22FD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1EF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019B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0658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A1716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B60568B"/>
  <w15:chartTrackingRefBased/>
  <w15:docId w15:val="{464C1CD5-AA37-4078-88EC-B3F8E78D9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2025-08-25T15:09:00Z</dcterms:created>
  <dcterms:modified xsi:type="dcterms:W3CDTF">2025-08-25T15:13:00Z</dcterms:modified>
</cp:coreProperties>
</file>