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F2F3" w14:textId="77777777" w:rsidR="00F245C5" w:rsidRPr="00353FDC" w:rsidRDefault="00154F4E" w:rsidP="00266932">
      <w:pPr>
        <w:jc w:val="right"/>
        <w:rPr>
          <w:rFonts w:ascii="Arial" w:hAnsi="Arial" w:cs="Arial"/>
        </w:rPr>
      </w:pPr>
      <w:bookmarkStart w:id="0" w:name="_Hlk53520193"/>
      <w:r w:rsidRPr="00154F4E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154F4E">
        <w:rPr>
          <w:rFonts w:ascii="Arial" w:hAnsi="Arial" w:cs="Arial"/>
        </w:rPr>
        <w:t>2025-08-26</w:t>
      </w:r>
    </w:p>
    <w:p w14:paraId="689556A7" w14:textId="77777777" w:rsidR="00154F4E" w:rsidRPr="00154F4E" w:rsidRDefault="00154F4E" w:rsidP="00266932">
      <w:pPr>
        <w:ind w:right="3969"/>
        <w:rPr>
          <w:rFonts w:ascii="Arial" w:hAnsi="Arial" w:cs="Arial"/>
          <w:b/>
          <w:bCs/>
        </w:rPr>
      </w:pPr>
      <w:r w:rsidRPr="00154F4E">
        <w:rPr>
          <w:rFonts w:ascii="Arial" w:hAnsi="Arial" w:cs="Arial"/>
          <w:b/>
          <w:bCs/>
        </w:rPr>
        <w:t>Szpital Wojewódzki w Poznaniu</w:t>
      </w:r>
    </w:p>
    <w:p w14:paraId="442A209B" w14:textId="77777777" w:rsidR="00F245C5" w:rsidRPr="00353FDC" w:rsidRDefault="00154F4E" w:rsidP="00266932">
      <w:pPr>
        <w:ind w:right="3969"/>
        <w:rPr>
          <w:rFonts w:ascii="Arial" w:hAnsi="Arial" w:cs="Arial"/>
          <w:b/>
          <w:bCs/>
        </w:rPr>
      </w:pPr>
      <w:r w:rsidRPr="00154F4E">
        <w:rPr>
          <w:rFonts w:ascii="Arial" w:hAnsi="Arial" w:cs="Arial"/>
          <w:b/>
          <w:bCs/>
        </w:rPr>
        <w:t>Dział Zamówień Publicznych</w:t>
      </w:r>
    </w:p>
    <w:p w14:paraId="1F31AF48" w14:textId="77777777" w:rsidR="00F245C5" w:rsidRPr="00353FDC" w:rsidRDefault="00154F4E" w:rsidP="00266932">
      <w:pPr>
        <w:ind w:right="3969"/>
        <w:rPr>
          <w:rFonts w:ascii="Arial" w:hAnsi="Arial" w:cs="Arial"/>
        </w:rPr>
      </w:pPr>
      <w:r w:rsidRPr="00154F4E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154F4E">
        <w:rPr>
          <w:rFonts w:ascii="Arial" w:hAnsi="Arial" w:cs="Arial"/>
        </w:rPr>
        <w:t>7/19</w:t>
      </w:r>
    </w:p>
    <w:p w14:paraId="501E0FE2" w14:textId="77777777" w:rsidR="00F245C5" w:rsidRPr="00353FDC" w:rsidRDefault="00154F4E" w:rsidP="00266932">
      <w:pPr>
        <w:ind w:right="4253"/>
        <w:rPr>
          <w:rFonts w:ascii="Arial" w:hAnsi="Arial" w:cs="Arial"/>
        </w:rPr>
      </w:pPr>
      <w:r w:rsidRPr="00154F4E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154F4E">
        <w:rPr>
          <w:rFonts w:ascii="Arial" w:hAnsi="Arial" w:cs="Arial"/>
        </w:rPr>
        <w:t>Poznań</w:t>
      </w:r>
    </w:p>
    <w:p w14:paraId="1F928C27" w14:textId="77777777" w:rsidR="00266932" w:rsidRDefault="00266932" w:rsidP="00266932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E16708E" w14:textId="77777777" w:rsidR="00266932" w:rsidRDefault="00266932" w:rsidP="00266932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04CFCBD" w14:textId="2824928A" w:rsidR="00D30F1F" w:rsidRDefault="00D30F1F" w:rsidP="0026693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488A743" w14:textId="77777777" w:rsidR="00F245C5" w:rsidRDefault="00D30F1F" w:rsidP="00266932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66C8324" w14:textId="77777777" w:rsidR="00266932" w:rsidRDefault="00266932" w:rsidP="0026693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0D9F791" w14:textId="77777777" w:rsidR="00266932" w:rsidRPr="00D30F1F" w:rsidRDefault="00266932" w:rsidP="0026693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07ECC778" w14:textId="77777777" w:rsidTr="002716A3">
        <w:tc>
          <w:tcPr>
            <w:tcW w:w="10065" w:type="dxa"/>
            <w:shd w:val="clear" w:color="auto" w:fill="F2F2F2"/>
            <w:hideMark/>
          </w:tcPr>
          <w:p w14:paraId="3985B5EB" w14:textId="77777777" w:rsidR="00F245C5" w:rsidRPr="00353FDC" w:rsidRDefault="00F245C5" w:rsidP="0026693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C13DFA1" w14:textId="77777777" w:rsidR="00F245C5" w:rsidRDefault="00F245C5" w:rsidP="0026693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9A0C685" w14:textId="3B4737F1" w:rsidR="000A440D" w:rsidRPr="00353FDC" w:rsidRDefault="000A440D" w:rsidP="0026693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2</w:t>
            </w:r>
          </w:p>
        </w:tc>
      </w:tr>
    </w:tbl>
    <w:p w14:paraId="21ACF055" w14:textId="77777777" w:rsidR="00F245C5" w:rsidRPr="00353FDC" w:rsidRDefault="00F245C5" w:rsidP="00266932">
      <w:pPr>
        <w:keepNext/>
        <w:outlineLvl w:val="0"/>
        <w:rPr>
          <w:rFonts w:ascii="Arial" w:hAnsi="Arial" w:cs="Arial"/>
          <w:b/>
        </w:rPr>
      </w:pPr>
    </w:p>
    <w:p w14:paraId="028CA707" w14:textId="77777777" w:rsidR="00F245C5" w:rsidRPr="00353FDC" w:rsidRDefault="00F245C5" w:rsidP="00266932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54BC6E6D" w14:textId="77777777" w:rsidTr="002716A3">
        <w:tc>
          <w:tcPr>
            <w:tcW w:w="2269" w:type="dxa"/>
          </w:tcPr>
          <w:p w14:paraId="68F06938" w14:textId="77777777" w:rsidR="00F245C5" w:rsidRPr="00353FDC" w:rsidRDefault="00F245C5" w:rsidP="0026693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A017398" w14:textId="77777777" w:rsidR="00F245C5" w:rsidRPr="00353FDC" w:rsidRDefault="00154F4E" w:rsidP="002669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54F4E">
              <w:rPr>
                <w:rFonts w:ascii="Arial" w:hAnsi="Arial" w:cs="Arial"/>
                <w:bCs/>
              </w:rPr>
              <w:t>Sukcesywna dostawa artykułów sypkich i opakowań jednorazowych do Szpitala Wojewódzkiego w Poznaniu</w:t>
            </w:r>
          </w:p>
        </w:tc>
      </w:tr>
      <w:tr w:rsidR="00154F4E" w:rsidRPr="00353FDC" w14:paraId="3FDA9D21" w14:textId="77777777" w:rsidTr="00CD4CCB">
        <w:tc>
          <w:tcPr>
            <w:tcW w:w="2269" w:type="dxa"/>
          </w:tcPr>
          <w:p w14:paraId="5BE52E21" w14:textId="77777777" w:rsidR="00154F4E" w:rsidRPr="00353FDC" w:rsidRDefault="00154F4E" w:rsidP="0026693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2277C5D" w14:textId="77777777" w:rsidR="00154F4E" w:rsidRPr="00353FDC" w:rsidRDefault="00154F4E" w:rsidP="002669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54F4E">
              <w:rPr>
                <w:rFonts w:ascii="Arial" w:hAnsi="Arial" w:cs="Arial"/>
                <w:bCs/>
              </w:rPr>
              <w:t>SZW/DZP/98/2025</w:t>
            </w:r>
          </w:p>
        </w:tc>
      </w:tr>
    </w:tbl>
    <w:p w14:paraId="40CACE50" w14:textId="77777777" w:rsidR="00F245C5" w:rsidRDefault="00F245C5" w:rsidP="0026693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F78A9CE" w14:textId="77777777" w:rsidR="00266932" w:rsidRPr="00E1738E" w:rsidRDefault="00266932" w:rsidP="0026693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BE6A722" w14:textId="773F835C" w:rsidR="00A02E94" w:rsidRDefault="00F245C5" w:rsidP="00266932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54F4E" w:rsidRPr="00154F4E">
        <w:rPr>
          <w:rFonts w:ascii="Arial" w:hAnsi="Arial" w:cs="Arial"/>
          <w:b/>
        </w:rPr>
        <w:t>Szpital Wojewódzki w Poznaniu</w:t>
      </w:r>
      <w:r w:rsidR="00266932">
        <w:rPr>
          <w:rFonts w:ascii="Arial" w:hAnsi="Arial" w:cs="Arial"/>
          <w:b/>
        </w:rPr>
        <w:t xml:space="preserve">, </w:t>
      </w:r>
      <w:r w:rsidR="00154F4E" w:rsidRPr="00154F4E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54F4E" w:rsidRPr="00154F4E">
        <w:rPr>
          <w:rFonts w:ascii="Arial" w:hAnsi="Arial" w:cs="Arial"/>
        </w:rPr>
        <w:t>(</w:t>
      </w:r>
      <w:proofErr w:type="spellStart"/>
      <w:r w:rsidR="00154F4E" w:rsidRPr="00154F4E">
        <w:rPr>
          <w:rFonts w:ascii="Arial" w:hAnsi="Arial" w:cs="Arial"/>
        </w:rPr>
        <w:t>t.j</w:t>
      </w:r>
      <w:proofErr w:type="spellEnd"/>
      <w:r w:rsidR="00154F4E" w:rsidRPr="00154F4E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65B28BDC" w14:textId="77777777" w:rsidR="00266932" w:rsidRDefault="00266932" w:rsidP="00266932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54F4E" w14:paraId="0FDCC836" w14:textId="77777777" w:rsidTr="00CD4C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BE8A" w14:textId="77777777" w:rsidR="00154F4E" w:rsidRPr="00F245C5" w:rsidRDefault="00154F4E" w:rsidP="00266932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54F4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4F4E">
              <w:rPr>
                <w:rFonts w:ascii="Arial" w:hAnsi="Arial" w:cs="Arial"/>
              </w:rPr>
              <w:t>opakowania jednorazowe</w:t>
            </w:r>
          </w:p>
          <w:p w14:paraId="39E858EC" w14:textId="77777777" w:rsidR="00154F4E" w:rsidRPr="00F245C5" w:rsidRDefault="00154F4E" w:rsidP="00266932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54F4E">
              <w:rPr>
                <w:rFonts w:ascii="Arial" w:hAnsi="Arial" w:cs="Arial"/>
                <w:b/>
              </w:rPr>
              <w:t>Ika</w:t>
            </w:r>
            <w:proofErr w:type="spellEnd"/>
            <w:r w:rsidRPr="00154F4E">
              <w:rPr>
                <w:rFonts w:ascii="Arial" w:hAnsi="Arial" w:cs="Arial"/>
                <w:b/>
              </w:rPr>
              <w:t xml:space="preserve"> Albrecht Sp. komandytowo-akcyjna</w:t>
            </w:r>
          </w:p>
          <w:p w14:paraId="21A836B2" w14:textId="77777777" w:rsidR="00154F4E" w:rsidRPr="00F245C5" w:rsidRDefault="00154F4E" w:rsidP="00266932">
            <w:pPr>
              <w:jc w:val="both"/>
              <w:rPr>
                <w:rFonts w:ascii="Arial" w:hAnsi="Arial" w:cs="Arial"/>
                <w:bCs/>
              </w:rPr>
            </w:pPr>
            <w:r w:rsidRPr="00154F4E">
              <w:rPr>
                <w:rFonts w:ascii="Arial" w:hAnsi="Arial" w:cs="Arial"/>
                <w:bCs/>
              </w:rPr>
              <w:t>Owsiana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4F4E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46FFCA" w14:textId="77777777" w:rsidR="00154F4E" w:rsidRPr="00F245C5" w:rsidRDefault="00154F4E" w:rsidP="00266932">
            <w:pPr>
              <w:jc w:val="both"/>
              <w:rPr>
                <w:rFonts w:ascii="Arial" w:hAnsi="Arial" w:cs="Arial"/>
                <w:bCs/>
              </w:rPr>
            </w:pPr>
            <w:r w:rsidRPr="00154F4E">
              <w:rPr>
                <w:rFonts w:ascii="Arial" w:hAnsi="Arial" w:cs="Arial"/>
                <w:bCs/>
              </w:rPr>
              <w:t>62-064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4F4E">
              <w:rPr>
                <w:rFonts w:ascii="Arial" w:hAnsi="Arial" w:cs="Arial"/>
                <w:bCs/>
              </w:rPr>
              <w:t>Plewiska</w:t>
            </w:r>
          </w:p>
          <w:p w14:paraId="37CFB9E8" w14:textId="77777777" w:rsidR="00154F4E" w:rsidRPr="00F245C5" w:rsidRDefault="00154F4E" w:rsidP="0026693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4F4E">
              <w:rPr>
                <w:rFonts w:ascii="Arial" w:hAnsi="Arial" w:cs="Arial"/>
                <w:b/>
              </w:rPr>
              <w:t>31 076.70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1BC4BC" w14:textId="77777777" w:rsidR="00154F4E" w:rsidRPr="00F245C5" w:rsidRDefault="00154F4E" w:rsidP="00266932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5736C4" w14:textId="77777777" w:rsidR="00154F4E" w:rsidRPr="00F245C5" w:rsidRDefault="00154F4E" w:rsidP="00266932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54F4E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7A2EF01" w14:textId="77777777" w:rsidR="00266932" w:rsidRDefault="00266932" w:rsidP="00266932">
      <w:pPr>
        <w:jc w:val="both"/>
        <w:rPr>
          <w:rFonts w:ascii="Arial" w:hAnsi="Arial" w:cs="Arial"/>
          <w:b/>
          <w:bCs/>
          <w:color w:val="000000"/>
        </w:rPr>
      </w:pPr>
    </w:p>
    <w:p w14:paraId="23F96C47" w14:textId="0DAC576F" w:rsidR="00A02E94" w:rsidRDefault="00F245C5" w:rsidP="00266932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559"/>
      </w:tblGrid>
      <w:tr w:rsidR="00A02E94" w14:paraId="71C759BC" w14:textId="77777777" w:rsidTr="002669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BB9D29" w14:textId="77777777" w:rsidR="00A02E94" w:rsidRPr="00F245C5" w:rsidRDefault="00F245C5" w:rsidP="0026693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88FEAA" w14:textId="77777777" w:rsidR="00A02E94" w:rsidRPr="00F245C5" w:rsidRDefault="007D7932" w:rsidP="0026693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9EB89E" w14:textId="77777777" w:rsidR="00A02E94" w:rsidRPr="00F245C5" w:rsidRDefault="007D7932" w:rsidP="0026693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1D5EB7" w14:textId="77777777" w:rsidR="00A02E94" w:rsidRPr="00F245C5" w:rsidRDefault="00A02E94" w:rsidP="0026693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54F4E" w14:paraId="308D36E9" w14:textId="77777777" w:rsidTr="002669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5A92" w14:textId="77777777" w:rsidR="00154F4E" w:rsidRPr="007D7932" w:rsidRDefault="00154F4E" w:rsidP="0026693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4F4E">
              <w:rPr>
                <w:rFonts w:ascii="Arial" w:hAnsi="Arial" w:cs="Arial"/>
                <w:sz w:val="22"/>
                <w:szCs w:val="22"/>
              </w:rPr>
              <w:t>opakowania jednorazowe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7FE9" w14:textId="77777777" w:rsidR="00154F4E" w:rsidRPr="007D7932" w:rsidRDefault="00154F4E" w:rsidP="0026693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4F4E">
              <w:rPr>
                <w:rFonts w:ascii="Arial" w:hAnsi="Arial" w:cs="Arial"/>
                <w:b/>
                <w:bCs/>
                <w:sz w:val="22"/>
                <w:szCs w:val="22"/>
              </w:rPr>
              <w:t>Ika</w:t>
            </w:r>
            <w:proofErr w:type="spellEnd"/>
            <w:r w:rsidRPr="00154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Albrecht Sp. komandytowo-akcyjna</w:t>
            </w:r>
          </w:p>
          <w:p w14:paraId="0C69E4A4" w14:textId="77777777" w:rsidR="00154F4E" w:rsidRPr="007D7932" w:rsidRDefault="00154F4E" w:rsidP="00266932">
            <w:pPr>
              <w:rPr>
                <w:rFonts w:ascii="Arial" w:hAnsi="Arial" w:cs="Arial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Owsiana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4F4E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57516A2" w14:textId="77777777" w:rsidR="00154F4E" w:rsidRPr="007D7932" w:rsidRDefault="00154F4E" w:rsidP="0026693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62-064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4F4E">
              <w:rPr>
                <w:rFonts w:ascii="Arial" w:hAnsi="Arial" w:cs="Arial"/>
                <w:sz w:val="22"/>
                <w:szCs w:val="22"/>
              </w:rPr>
              <w:t>Plewiska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4BFB6" w14:textId="77777777" w:rsidR="000A440D" w:rsidRDefault="000A440D" w:rsidP="000A44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F22164" w14:textId="5FD2CD24" w:rsidR="00154F4E" w:rsidRPr="007D7932" w:rsidRDefault="00154F4E" w:rsidP="000A44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B950" w14:textId="77777777" w:rsidR="00154F4E" w:rsidRPr="007D7932" w:rsidRDefault="00154F4E" w:rsidP="002669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4F4E" w14:paraId="73789E18" w14:textId="77777777" w:rsidTr="002669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0646F" w14:textId="77777777" w:rsidR="00154F4E" w:rsidRPr="007D7932" w:rsidRDefault="00154F4E" w:rsidP="0026693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4F4E">
              <w:rPr>
                <w:rFonts w:ascii="Arial" w:hAnsi="Arial" w:cs="Arial"/>
                <w:sz w:val="22"/>
                <w:szCs w:val="22"/>
              </w:rPr>
              <w:t>opakowania jednorazowe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BD5B" w14:textId="77777777" w:rsidR="00154F4E" w:rsidRPr="007D7932" w:rsidRDefault="00154F4E" w:rsidP="0026693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4F4E">
              <w:rPr>
                <w:rFonts w:ascii="Arial" w:hAnsi="Arial" w:cs="Arial"/>
                <w:b/>
                <w:bCs/>
                <w:sz w:val="22"/>
                <w:szCs w:val="22"/>
              </w:rPr>
              <w:t>Packman</w:t>
            </w:r>
            <w:proofErr w:type="spellEnd"/>
            <w:r w:rsidRPr="00154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1022D63" w14:textId="77777777" w:rsidR="00154F4E" w:rsidRPr="007D7932" w:rsidRDefault="00154F4E" w:rsidP="00266932">
            <w:pPr>
              <w:rPr>
                <w:rFonts w:ascii="Arial" w:hAnsi="Arial" w:cs="Arial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4F4E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7B942D4A" w14:textId="77777777" w:rsidR="00154F4E" w:rsidRPr="007D7932" w:rsidRDefault="00154F4E" w:rsidP="0026693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05-119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4F4E">
              <w:rPr>
                <w:rFonts w:ascii="Arial" w:hAnsi="Arial" w:cs="Arial"/>
                <w:sz w:val="22"/>
                <w:szCs w:val="22"/>
              </w:rPr>
              <w:t>Łajski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17803" w14:textId="77777777" w:rsidR="000A440D" w:rsidRDefault="000A440D" w:rsidP="000A44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9A79AC" w14:textId="780B7697" w:rsidR="00154F4E" w:rsidRPr="007D7932" w:rsidRDefault="00154F4E" w:rsidP="000A44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1 - Cena - 60.80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BD30" w14:textId="77777777" w:rsidR="00154F4E" w:rsidRPr="007D7932" w:rsidRDefault="00154F4E" w:rsidP="002669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 xml:space="preserve">  60,80</w:t>
            </w:r>
          </w:p>
        </w:tc>
      </w:tr>
      <w:tr w:rsidR="00154F4E" w14:paraId="53DBE623" w14:textId="77777777" w:rsidTr="002669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FFBE" w14:textId="77777777" w:rsidR="00154F4E" w:rsidRPr="007D7932" w:rsidRDefault="00154F4E" w:rsidP="0026693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4F4E">
              <w:rPr>
                <w:rFonts w:ascii="Arial" w:hAnsi="Arial" w:cs="Arial"/>
                <w:sz w:val="22"/>
                <w:szCs w:val="22"/>
              </w:rPr>
              <w:t>opakowania jednorazowe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1421" w14:textId="77777777" w:rsidR="00154F4E" w:rsidRPr="007D7932" w:rsidRDefault="00154F4E" w:rsidP="0026693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4F4E">
              <w:rPr>
                <w:rFonts w:ascii="Arial" w:hAnsi="Arial" w:cs="Arial"/>
                <w:b/>
                <w:bCs/>
                <w:sz w:val="22"/>
                <w:szCs w:val="22"/>
              </w:rPr>
              <w:t>WALKOWIAK Spółka z Ograniczoną Odpowiedzialnością</w:t>
            </w:r>
          </w:p>
          <w:p w14:paraId="7EAE3CC8" w14:textId="77777777" w:rsidR="00154F4E" w:rsidRPr="007D7932" w:rsidRDefault="00154F4E" w:rsidP="00266932">
            <w:pPr>
              <w:rPr>
                <w:rFonts w:ascii="Arial" w:hAnsi="Arial" w:cs="Arial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Szkolna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4F4E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D5EBC2A" w14:textId="77777777" w:rsidR="00154F4E" w:rsidRPr="007D7932" w:rsidRDefault="00154F4E" w:rsidP="0026693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64-553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4F4E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60DF" w14:textId="77777777" w:rsidR="000A440D" w:rsidRDefault="000A440D" w:rsidP="000A44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5FC3E3" w14:textId="77777777" w:rsidR="000A440D" w:rsidRDefault="000A440D" w:rsidP="000A44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658CAC" w14:textId="3D294599" w:rsidR="00154F4E" w:rsidRPr="007D7932" w:rsidRDefault="00154F4E" w:rsidP="000A44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>1 - Cena - 38.65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6E3C" w14:textId="77777777" w:rsidR="00154F4E" w:rsidRPr="007D7932" w:rsidRDefault="00154F4E" w:rsidP="002669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4F4E">
              <w:rPr>
                <w:rFonts w:ascii="Arial" w:hAnsi="Arial" w:cs="Arial"/>
                <w:sz w:val="22"/>
                <w:szCs w:val="22"/>
              </w:rPr>
              <w:t xml:space="preserve">  38,65</w:t>
            </w:r>
          </w:p>
        </w:tc>
      </w:tr>
    </w:tbl>
    <w:p w14:paraId="3618ADBF" w14:textId="77777777" w:rsidR="00A02E94" w:rsidRDefault="00A02E94" w:rsidP="00266932">
      <w:pPr>
        <w:jc w:val="both"/>
        <w:rPr>
          <w:rFonts w:ascii="Arial" w:hAnsi="Arial" w:cs="Arial"/>
          <w:color w:val="000000"/>
        </w:rPr>
      </w:pPr>
    </w:p>
    <w:p w14:paraId="644C0395" w14:textId="77777777" w:rsidR="000A440D" w:rsidRDefault="000A440D" w:rsidP="00266932">
      <w:pPr>
        <w:jc w:val="both"/>
        <w:rPr>
          <w:rFonts w:ascii="Arial" w:hAnsi="Arial" w:cs="Arial"/>
          <w:color w:val="000000"/>
        </w:rPr>
      </w:pPr>
    </w:p>
    <w:p w14:paraId="6BCE5AD7" w14:textId="77777777" w:rsidR="00A02E94" w:rsidRDefault="00A02E94" w:rsidP="00266932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3A1EF5F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67FDDDE" w14:textId="77777777" w:rsidR="00A02E94" w:rsidRPr="007D7932" w:rsidRDefault="00A02E94" w:rsidP="00266932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26F7FEA" w14:textId="77777777" w:rsidR="00A02E94" w:rsidRPr="007D7932" w:rsidRDefault="00A02E94" w:rsidP="00266932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8B0DED" w14:textId="77777777" w:rsidR="00A02E94" w:rsidRPr="007D7932" w:rsidRDefault="00A02E94" w:rsidP="00266932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3CDC4CD9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690B24" w14:textId="77777777" w:rsidR="00A02E94" w:rsidRPr="007D7932" w:rsidRDefault="00A02E94" w:rsidP="002669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DD590B" w14:textId="77777777" w:rsidR="00A02E94" w:rsidRPr="007D7932" w:rsidRDefault="00A02E94" w:rsidP="0026693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ADC33A" w14:textId="77777777" w:rsidR="00A02E94" w:rsidRPr="007D7932" w:rsidRDefault="00A02E94" w:rsidP="0026693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92765CE" w14:textId="77777777" w:rsidR="00A02E94" w:rsidRPr="007D7932" w:rsidRDefault="00A02E94" w:rsidP="0026693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797297" w14:textId="3058BF09" w:rsidR="00A02E94" w:rsidRDefault="00A02E94" w:rsidP="0026693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92DF421" w14:textId="77777777" w:rsidR="0013621B" w:rsidRPr="0013621B" w:rsidRDefault="0013621B" w:rsidP="00266932">
            <w:pPr>
              <w:rPr>
                <w:rFonts w:ascii="Arial" w:hAnsi="Arial" w:cs="Arial"/>
                <w:sz w:val="12"/>
                <w:szCs w:val="12"/>
              </w:rPr>
            </w:pPr>
          </w:p>
          <w:p w14:paraId="22FB77B2" w14:textId="77777777" w:rsidR="00A02E94" w:rsidRPr="007D7932" w:rsidRDefault="00A02E94" w:rsidP="00266932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42BBC1C" w14:textId="77777777" w:rsidR="00A02E94" w:rsidRPr="007D7932" w:rsidRDefault="00A02E94" w:rsidP="0026693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7CF007" w14:textId="77777777" w:rsidR="00A02E94" w:rsidRDefault="00A02E94" w:rsidP="00266932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56113C85" w14:textId="77777777" w:rsidR="00A02E94" w:rsidRDefault="00A02E94" w:rsidP="00266932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6E4B9D72" w14:textId="77777777" w:rsidR="00A02E94" w:rsidRDefault="00A02E94" w:rsidP="002669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154F4E">
        <w:rPr>
          <w:rFonts w:ascii="Arial" w:hAnsi="Arial" w:cs="Arial"/>
        </w:rPr>
        <w:t>nie krótszym niż 5 dni od dnia przesłania niniejszej informacji o wyborze najkorzystniejszej oferty.</w:t>
      </w:r>
    </w:p>
    <w:p w14:paraId="65E4042A" w14:textId="77777777" w:rsidR="00A02E94" w:rsidRDefault="00A02E94" w:rsidP="002669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7780B2DE" w14:textId="77777777" w:rsidR="0013621B" w:rsidRPr="00C6247D" w:rsidRDefault="0013621B" w:rsidP="00266932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F5AF945" w14:textId="77777777" w:rsidR="0013621B" w:rsidRPr="00D50535" w:rsidRDefault="0013621B" w:rsidP="00266932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7F566474" w14:textId="77777777" w:rsidR="00266932" w:rsidRDefault="00266932" w:rsidP="00266932">
      <w:pPr>
        <w:ind w:left="3119" w:firstLine="425"/>
        <w:jc w:val="right"/>
        <w:rPr>
          <w:rFonts w:ascii="Arial" w:hAnsi="Arial" w:cs="Arial"/>
          <w:i/>
        </w:rPr>
      </w:pPr>
    </w:p>
    <w:p w14:paraId="0019810C" w14:textId="6DC6D140" w:rsidR="0013621B" w:rsidRDefault="0013621B" w:rsidP="00266932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043EC8E" w14:textId="77777777" w:rsidR="000A440D" w:rsidRDefault="000A440D" w:rsidP="00266932">
      <w:pPr>
        <w:ind w:left="3119" w:firstLine="425"/>
        <w:jc w:val="right"/>
        <w:rPr>
          <w:rFonts w:ascii="Arial" w:hAnsi="Arial" w:cs="Arial"/>
          <w:i/>
        </w:rPr>
      </w:pPr>
    </w:p>
    <w:p w14:paraId="3A85FFDF" w14:textId="77777777" w:rsidR="000A440D" w:rsidRPr="00567724" w:rsidRDefault="000A440D" w:rsidP="000A440D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41B5E6E0" w14:textId="77777777" w:rsidR="000A440D" w:rsidRPr="00567724" w:rsidRDefault="000A440D" w:rsidP="000A440D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6988A745" w14:textId="77777777" w:rsidR="000A440D" w:rsidRPr="004B39E0" w:rsidRDefault="000A440D" w:rsidP="00266932">
      <w:pPr>
        <w:ind w:left="3119" w:firstLine="425"/>
        <w:jc w:val="right"/>
        <w:rPr>
          <w:rFonts w:ascii="Arial" w:hAnsi="Arial" w:cs="Arial"/>
          <w:i/>
        </w:rPr>
      </w:pPr>
    </w:p>
    <w:p w14:paraId="6D784694" w14:textId="5AA10197" w:rsidR="008642B3" w:rsidRPr="0013621B" w:rsidRDefault="00154F4E" w:rsidP="00266932">
      <w:pPr>
        <w:jc w:val="right"/>
        <w:rPr>
          <w:rFonts w:ascii="Arial" w:hAnsi="Arial" w:cs="Arial"/>
          <w:vertAlign w:val="superscript"/>
        </w:rPr>
      </w:pPr>
      <w:r w:rsidRPr="00154F4E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B9D31" w14:textId="77777777" w:rsidR="005C7811" w:rsidRDefault="005C7811">
      <w:r>
        <w:separator/>
      </w:r>
    </w:p>
  </w:endnote>
  <w:endnote w:type="continuationSeparator" w:id="0">
    <w:p w14:paraId="76C02CD5" w14:textId="77777777" w:rsidR="005C7811" w:rsidRDefault="005C7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B1B76" w14:textId="77777777" w:rsidR="00154F4E" w:rsidRDefault="00154F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CCEB2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2F26E0A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9743445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C64D" w14:textId="77777777" w:rsidR="00154F4E" w:rsidRDefault="00154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70CA5" w14:textId="77777777" w:rsidR="005C7811" w:rsidRDefault="005C7811">
      <w:r>
        <w:separator/>
      </w:r>
    </w:p>
  </w:footnote>
  <w:footnote w:type="continuationSeparator" w:id="0">
    <w:p w14:paraId="531052E7" w14:textId="77777777" w:rsidR="005C7811" w:rsidRDefault="005C7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75FA4" w14:textId="77777777" w:rsidR="00154F4E" w:rsidRDefault="00154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0E418" w14:textId="77777777" w:rsidR="00154F4E" w:rsidRDefault="00154F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221A4" w14:textId="77777777" w:rsidR="00154F4E" w:rsidRDefault="00154F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811"/>
    <w:rsid w:val="00022322"/>
    <w:rsid w:val="00042497"/>
    <w:rsid w:val="000A440D"/>
    <w:rsid w:val="000C1E6F"/>
    <w:rsid w:val="000E4E56"/>
    <w:rsid w:val="0013621B"/>
    <w:rsid w:val="00154F4E"/>
    <w:rsid w:val="001A1468"/>
    <w:rsid w:val="001B7815"/>
    <w:rsid w:val="001C3F13"/>
    <w:rsid w:val="00211A34"/>
    <w:rsid w:val="00266932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C7811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D1C09"/>
  <w15:chartTrackingRefBased/>
  <w15:docId w15:val="{6DF72B81-59CC-4F07-9E81-94E542FA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0A440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2025-08-26T08:01:00Z</cp:lastPrinted>
  <dcterms:created xsi:type="dcterms:W3CDTF">2025-08-26T08:01:00Z</dcterms:created>
  <dcterms:modified xsi:type="dcterms:W3CDTF">2025-08-26T08:01:00Z</dcterms:modified>
</cp:coreProperties>
</file>