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0B2E8" w14:textId="77777777" w:rsidR="00906D1A" w:rsidRPr="000C16DA" w:rsidRDefault="002B0C24" w:rsidP="000C16DA">
      <w:pPr>
        <w:spacing w:after="600"/>
        <w:jc w:val="right"/>
      </w:pPr>
      <w:bookmarkStart w:id="0" w:name="_Hlk53520193"/>
      <w:r w:rsidRPr="000C16DA">
        <w:t>Poznań</w:t>
      </w:r>
      <w:r w:rsidR="00906D1A" w:rsidRPr="000C16DA">
        <w:t xml:space="preserve"> dnia: </w:t>
      </w:r>
      <w:r w:rsidRPr="000C16DA">
        <w:t>2025-08-26</w:t>
      </w:r>
    </w:p>
    <w:p w14:paraId="0B2C4A5F" w14:textId="77777777" w:rsidR="002B0C24" w:rsidRPr="000C16DA" w:rsidRDefault="002B0C24" w:rsidP="000C16DA">
      <w:pPr>
        <w:ind w:right="4410"/>
        <w:rPr>
          <w:b/>
          <w:bCs/>
        </w:rPr>
      </w:pPr>
      <w:r w:rsidRPr="000C16DA">
        <w:rPr>
          <w:b/>
          <w:bCs/>
        </w:rPr>
        <w:t>Szpital Wojewódzki w Poznaniu</w:t>
      </w:r>
    </w:p>
    <w:p w14:paraId="3D2DDB0E" w14:textId="77777777" w:rsidR="00906D1A" w:rsidRPr="000C16DA" w:rsidRDefault="002B0C24" w:rsidP="000C16DA">
      <w:pPr>
        <w:ind w:right="4410"/>
        <w:rPr>
          <w:b/>
          <w:bCs/>
        </w:rPr>
      </w:pPr>
      <w:r w:rsidRPr="000C16DA">
        <w:rPr>
          <w:b/>
          <w:bCs/>
        </w:rPr>
        <w:t>Dział Zamówień Publicznych</w:t>
      </w:r>
    </w:p>
    <w:p w14:paraId="233978F0" w14:textId="77777777" w:rsidR="00906D1A" w:rsidRPr="000C16DA" w:rsidRDefault="002B0C24" w:rsidP="000C16DA">
      <w:pPr>
        <w:ind w:right="4410"/>
      </w:pPr>
      <w:r w:rsidRPr="000C16DA">
        <w:t>Juraszów</w:t>
      </w:r>
      <w:r w:rsidR="00906D1A" w:rsidRPr="000C16DA">
        <w:t xml:space="preserve"> </w:t>
      </w:r>
      <w:r w:rsidRPr="000C16DA">
        <w:t>7/19</w:t>
      </w:r>
    </w:p>
    <w:p w14:paraId="6EE14249" w14:textId="77777777" w:rsidR="00906D1A" w:rsidRPr="000C16DA" w:rsidRDefault="002B0C24" w:rsidP="000C16DA">
      <w:pPr>
        <w:tabs>
          <w:tab w:val="left" w:pos="5670"/>
        </w:tabs>
        <w:ind w:right="4410"/>
      </w:pPr>
      <w:r w:rsidRPr="000C16DA">
        <w:t>60-479</w:t>
      </w:r>
      <w:r w:rsidR="00906D1A" w:rsidRPr="000C16DA">
        <w:t xml:space="preserve"> </w:t>
      </w:r>
      <w:r w:rsidRPr="000C16DA">
        <w:t>Poznań</w:t>
      </w:r>
    </w:p>
    <w:p w14:paraId="564BA7C7" w14:textId="77777777" w:rsidR="00A151B5" w:rsidRPr="000C16DA" w:rsidRDefault="00A151B5" w:rsidP="000C16DA">
      <w:pPr>
        <w:tabs>
          <w:tab w:val="right" w:pos="9072"/>
        </w:tabs>
        <w:ind w:left="5670"/>
        <w:jc w:val="both"/>
        <w:rPr>
          <w:b/>
        </w:rPr>
      </w:pPr>
      <w:r w:rsidRPr="000C16DA">
        <w:rPr>
          <w:b/>
        </w:rPr>
        <w:t>WYKONAWCY</w:t>
      </w:r>
    </w:p>
    <w:p w14:paraId="2F705689" w14:textId="77777777" w:rsidR="00906D1A" w:rsidRPr="000C16DA" w:rsidRDefault="00A151B5" w:rsidP="000C16DA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0C16DA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0C16DA" w14:paraId="5614FDA4" w14:textId="77777777" w:rsidTr="00EF318B">
        <w:tc>
          <w:tcPr>
            <w:tcW w:w="10065" w:type="dxa"/>
            <w:shd w:val="clear" w:color="auto" w:fill="F2F2F2"/>
            <w:hideMark/>
          </w:tcPr>
          <w:p w14:paraId="03B48610" w14:textId="77777777" w:rsidR="00906D1A" w:rsidRPr="000C16DA" w:rsidRDefault="00906D1A" w:rsidP="000C16D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0C16DA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3F87C172" w14:textId="77777777" w:rsidR="00906D1A" w:rsidRPr="000C16DA" w:rsidRDefault="00906D1A" w:rsidP="000C16DA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C16DA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043803A" w14:textId="75FF7E78" w:rsidR="00906D1A" w:rsidRPr="000C16DA" w:rsidRDefault="0009304A" w:rsidP="000C16DA">
      <w:pPr>
        <w:spacing w:after="1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br/>
      </w:r>
      <w:r w:rsidR="00906D1A" w:rsidRPr="000C16DA">
        <w:rPr>
          <w:rFonts w:eastAsia="Calibri"/>
          <w:lang w:eastAsia="en-US"/>
        </w:rPr>
        <w:t xml:space="preserve">Dotyczy </w:t>
      </w:r>
      <w:r w:rsidR="00906D1A" w:rsidRPr="000C16DA">
        <w:t>postępowania o udzielenie zamówienia publicznego</w:t>
      </w:r>
      <w:r w:rsidR="00906D1A" w:rsidRPr="000C16D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0C16DA" w14:paraId="0FADE636" w14:textId="77777777" w:rsidTr="00EF318B">
        <w:tc>
          <w:tcPr>
            <w:tcW w:w="2269" w:type="dxa"/>
          </w:tcPr>
          <w:p w14:paraId="189B297C" w14:textId="77777777" w:rsidR="00906D1A" w:rsidRPr="000C16DA" w:rsidRDefault="00906D1A" w:rsidP="000C16DA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C16DA">
              <w:t>Nazwa zamówienia:</w:t>
            </w:r>
          </w:p>
        </w:tc>
        <w:tc>
          <w:tcPr>
            <w:tcW w:w="6803" w:type="dxa"/>
          </w:tcPr>
          <w:p w14:paraId="1393298E" w14:textId="77777777" w:rsidR="00906D1A" w:rsidRPr="000C16DA" w:rsidRDefault="002B0C24" w:rsidP="000C16D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C16DA">
              <w:rPr>
                <w:bCs/>
              </w:rPr>
              <w:t>Dostawa wózków transportowych hydraulicznych szerokich z grubym materacem do transportu pacjentów z możliwością RTG</w:t>
            </w:r>
          </w:p>
        </w:tc>
      </w:tr>
      <w:tr w:rsidR="002B0C24" w:rsidRPr="000C16DA" w14:paraId="7740CC89" w14:textId="77777777" w:rsidTr="002508A1">
        <w:tc>
          <w:tcPr>
            <w:tcW w:w="2269" w:type="dxa"/>
          </w:tcPr>
          <w:p w14:paraId="1D654CE2" w14:textId="77777777" w:rsidR="002B0C24" w:rsidRPr="000C16DA" w:rsidRDefault="002B0C24" w:rsidP="000C16DA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0C16DA">
              <w:t>Numer referencyjny:</w:t>
            </w:r>
          </w:p>
        </w:tc>
        <w:tc>
          <w:tcPr>
            <w:tcW w:w="6803" w:type="dxa"/>
          </w:tcPr>
          <w:p w14:paraId="52433478" w14:textId="77777777" w:rsidR="002B0C24" w:rsidRPr="000C16DA" w:rsidRDefault="002B0C24" w:rsidP="000C16D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C16DA">
              <w:rPr>
                <w:bCs/>
              </w:rPr>
              <w:t>SZW/DZP/70/2025</w:t>
            </w:r>
          </w:p>
        </w:tc>
      </w:tr>
    </w:tbl>
    <w:p w14:paraId="0BF3A805" w14:textId="77777777" w:rsidR="00906D1A" w:rsidRPr="000C16DA" w:rsidRDefault="00906D1A" w:rsidP="000C16DA">
      <w:pPr>
        <w:tabs>
          <w:tab w:val="left" w:pos="708"/>
          <w:tab w:val="center" w:pos="4536"/>
          <w:tab w:val="right" w:pos="9072"/>
        </w:tabs>
      </w:pPr>
    </w:p>
    <w:p w14:paraId="1D819239" w14:textId="77777777" w:rsidR="002B0C24" w:rsidRPr="000C16DA" w:rsidRDefault="00906D1A" w:rsidP="000C16DA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0C16DA">
        <w:t xml:space="preserve">Zamawiający, </w:t>
      </w:r>
      <w:r w:rsidR="002B0C24" w:rsidRPr="000C16DA">
        <w:rPr>
          <w:b/>
        </w:rPr>
        <w:t>Szpital Wojewódzki w Poznaniu</w:t>
      </w:r>
    </w:p>
    <w:p w14:paraId="0ED35659" w14:textId="77777777" w:rsidR="00906D1A" w:rsidRPr="000C16DA" w:rsidRDefault="002B0C24" w:rsidP="000C16DA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0C16DA">
        <w:rPr>
          <w:b/>
        </w:rPr>
        <w:t>Dział Zamówień Publicznych</w:t>
      </w:r>
      <w:r w:rsidR="00906D1A" w:rsidRPr="000C16DA">
        <w:t xml:space="preserve">, działając na podstawie art. 253 ust. 1 ustawy z dnia 11 września 2019r. Prawo zamówień publicznych </w:t>
      </w:r>
      <w:r w:rsidRPr="000C16DA">
        <w:t>(t.j. Dz. U. z 2024 poz. 1320)</w:t>
      </w:r>
      <w:r w:rsidR="00906D1A" w:rsidRPr="000C16DA">
        <w:t>, zwanej dalej „ustawą Pzp”, informuje, że w toczącym się postępowaniu o udzielenie zamówienia publicznego, jako najkorzystniejsza wybrana została oferta złożona przez wykonawcę</w:t>
      </w:r>
      <w:r w:rsidR="00906D1A" w:rsidRPr="000C16DA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B0C24" w:rsidRPr="000C16DA" w14:paraId="4D9E44BA" w14:textId="77777777" w:rsidTr="002508A1">
        <w:trPr>
          <w:cantSplit/>
        </w:trPr>
        <w:tc>
          <w:tcPr>
            <w:tcW w:w="10080" w:type="dxa"/>
          </w:tcPr>
          <w:p w14:paraId="64503A15" w14:textId="77777777" w:rsidR="0009304A" w:rsidRPr="0009304A" w:rsidRDefault="0009304A" w:rsidP="0009304A">
            <w:pPr>
              <w:ind w:left="-74"/>
              <w:jc w:val="both"/>
              <w:rPr>
                <w:b/>
              </w:rPr>
            </w:pPr>
            <w:r w:rsidRPr="0009304A">
              <w:rPr>
                <w:b/>
              </w:rPr>
              <w:t xml:space="preserve">Konkret Sp. z o.o. Sp. k. </w:t>
            </w:r>
          </w:p>
          <w:p w14:paraId="74D11D3B" w14:textId="77777777" w:rsidR="0009304A" w:rsidRPr="0009304A" w:rsidRDefault="0009304A" w:rsidP="0009304A">
            <w:pPr>
              <w:ind w:left="-74"/>
              <w:jc w:val="both"/>
              <w:rPr>
                <w:bCs/>
              </w:rPr>
            </w:pPr>
            <w:r w:rsidRPr="0009304A">
              <w:rPr>
                <w:bCs/>
              </w:rPr>
              <w:t xml:space="preserve">ul. Budowlana 7 </w:t>
            </w:r>
          </w:p>
          <w:p w14:paraId="4194F720" w14:textId="77777777" w:rsidR="0009304A" w:rsidRPr="0009304A" w:rsidRDefault="0009304A" w:rsidP="0009304A">
            <w:pPr>
              <w:ind w:left="-74"/>
              <w:jc w:val="both"/>
              <w:rPr>
                <w:bCs/>
              </w:rPr>
            </w:pPr>
            <w:r w:rsidRPr="0009304A">
              <w:rPr>
                <w:bCs/>
              </w:rPr>
              <w:t xml:space="preserve">86-200 Chełmno </w:t>
            </w:r>
          </w:p>
          <w:p w14:paraId="26FC26D0" w14:textId="06172938" w:rsidR="002B0C24" w:rsidRPr="000C16DA" w:rsidRDefault="002B0C24" w:rsidP="0009304A">
            <w:pPr>
              <w:spacing w:before="120" w:after="40"/>
              <w:ind w:left="-75"/>
              <w:jc w:val="both"/>
            </w:pPr>
            <w:r w:rsidRPr="000C16DA">
              <w:t>za cenę wykonania przedmiotu zamówienia w wysokości</w:t>
            </w:r>
            <w:bookmarkStart w:id="1" w:name="p360105_01"/>
            <w:r w:rsidRPr="000C16DA">
              <w:t xml:space="preserve"> </w:t>
            </w:r>
            <w:bookmarkEnd w:id="1"/>
            <w:r w:rsidRPr="000C16DA">
              <w:rPr>
                <w:b/>
              </w:rPr>
              <w:t>344 671.20 zł brutto</w:t>
            </w:r>
            <w:r w:rsidRPr="000C16DA">
              <w:rPr>
                <w:bCs/>
              </w:rPr>
              <w:t>.</w:t>
            </w:r>
          </w:p>
          <w:p w14:paraId="3269B1D6" w14:textId="77777777" w:rsidR="002B0C24" w:rsidRPr="000C16DA" w:rsidRDefault="002B0C24" w:rsidP="000C16DA">
            <w:pPr>
              <w:spacing w:before="240" w:after="60"/>
              <w:ind w:left="-75"/>
              <w:jc w:val="both"/>
              <w:rPr>
                <w:color w:val="000000"/>
                <w:u w:val="single"/>
              </w:rPr>
            </w:pPr>
            <w:r w:rsidRPr="000C16DA">
              <w:rPr>
                <w:color w:val="000000"/>
                <w:u w:val="single"/>
              </w:rPr>
              <w:t>Uzasadnienie wyboru:</w:t>
            </w:r>
          </w:p>
          <w:p w14:paraId="1BD82208" w14:textId="117E8822" w:rsidR="002B0C24" w:rsidRPr="000C16DA" w:rsidRDefault="000C16DA" w:rsidP="000C16DA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 w:rsidRPr="000C16DA">
              <w:t xml:space="preserve">Oferta otrzymała największą ilość punktów spośród ofert podlegających ocenie - łącznie 100,00 pkt. - w oparciu o określone przez Zamawiającego w SWZ kryteria oceny ofert tj. przyznano: cena oferty brutto - 100,00 pkt. Oferta spełnia wszystkie wymagania </w:t>
            </w:r>
            <w:proofErr w:type="spellStart"/>
            <w:r w:rsidRPr="000C16DA">
              <w:t>formalno</w:t>
            </w:r>
            <w:proofErr w:type="spellEnd"/>
            <w:r w:rsidRPr="000C16DA">
              <w:t xml:space="preserve"> - prawne i jest zgodna z zapisami SWZ.</w:t>
            </w:r>
          </w:p>
        </w:tc>
      </w:tr>
    </w:tbl>
    <w:p w14:paraId="4BBF79C6" w14:textId="77777777" w:rsidR="00906D1A" w:rsidRPr="000C16DA" w:rsidRDefault="00906D1A" w:rsidP="000C16DA">
      <w:pPr>
        <w:spacing w:before="240" w:after="120"/>
        <w:jc w:val="both"/>
        <w:rPr>
          <w:color w:val="000000"/>
        </w:rPr>
      </w:pPr>
      <w:r w:rsidRPr="000C16DA">
        <w:rPr>
          <w:b/>
          <w:bCs/>
          <w:color w:val="000000"/>
        </w:rPr>
        <w:t>Punktacja przyznana ofertom w każdym kryterium oceny ofert wraz z łączną punktacją</w:t>
      </w:r>
      <w:r w:rsidRPr="000C16DA">
        <w:rPr>
          <w:color w:val="000000"/>
        </w:rPr>
        <w:t>:</w:t>
      </w:r>
    </w:p>
    <w:tbl>
      <w:tblPr>
        <w:tblW w:w="96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79"/>
        <w:gridCol w:w="4190"/>
        <w:gridCol w:w="1972"/>
        <w:gridCol w:w="1972"/>
      </w:tblGrid>
      <w:tr w:rsidR="000C16DA" w:rsidRPr="000C16DA" w14:paraId="16CCF356" w14:textId="77777777" w:rsidTr="0009304A">
        <w:trPr>
          <w:trHeight w:val="56"/>
        </w:trPr>
        <w:tc>
          <w:tcPr>
            <w:tcW w:w="1479" w:type="dxa"/>
            <w:shd w:val="clear" w:color="auto" w:fill="F2F2F2"/>
            <w:vAlign w:val="center"/>
          </w:tcPr>
          <w:p w14:paraId="0BAF717B" w14:textId="77777777" w:rsidR="000C16DA" w:rsidRPr="000C16DA" w:rsidRDefault="000C16DA" w:rsidP="000C16DA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0C16DA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4190" w:type="dxa"/>
            <w:shd w:val="clear" w:color="auto" w:fill="F2F2F2"/>
            <w:vAlign w:val="center"/>
          </w:tcPr>
          <w:p w14:paraId="64A13946" w14:textId="77777777" w:rsidR="000C16DA" w:rsidRPr="000C16DA" w:rsidRDefault="000C16DA" w:rsidP="000C16DA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6DA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972" w:type="dxa"/>
            <w:shd w:val="clear" w:color="auto" w:fill="F2F2F2"/>
            <w:vAlign w:val="center"/>
          </w:tcPr>
          <w:p w14:paraId="181F181C" w14:textId="77777777" w:rsidR="000C16DA" w:rsidRPr="000C16DA" w:rsidRDefault="000C16DA" w:rsidP="000C16D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16DA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972" w:type="dxa"/>
            <w:shd w:val="clear" w:color="auto" w:fill="F2F2F2"/>
            <w:vAlign w:val="center"/>
          </w:tcPr>
          <w:p w14:paraId="7866B223" w14:textId="77777777" w:rsidR="000C16DA" w:rsidRPr="000C16DA" w:rsidRDefault="000C16DA" w:rsidP="000C16DA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6DA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0C16DA" w:rsidRPr="000C16DA" w14:paraId="549013B4" w14:textId="77777777" w:rsidTr="0009304A">
        <w:trPr>
          <w:trHeight w:val="360"/>
        </w:trPr>
        <w:tc>
          <w:tcPr>
            <w:tcW w:w="1479" w:type="dxa"/>
            <w:vAlign w:val="center"/>
          </w:tcPr>
          <w:p w14:paraId="4F9FDF37" w14:textId="77777777" w:rsidR="000C16DA" w:rsidRPr="000C16DA" w:rsidRDefault="000C16DA" w:rsidP="000C16D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16D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90" w:type="dxa"/>
            <w:vAlign w:val="center"/>
          </w:tcPr>
          <w:p w14:paraId="09A9DE5C" w14:textId="77777777" w:rsidR="000C16DA" w:rsidRPr="000C16DA" w:rsidRDefault="000C16DA" w:rsidP="000C16DA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C16D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Konkret Sp. z o.o. Sp. k. </w:t>
            </w:r>
          </w:p>
          <w:p w14:paraId="54C42452" w14:textId="77777777" w:rsidR="000C16DA" w:rsidRPr="000C16DA" w:rsidRDefault="000C16DA" w:rsidP="000C16DA">
            <w:pPr>
              <w:pStyle w:val="Zwykytekst"/>
              <w:spacing w:before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C16D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Budowlana 7 </w:t>
            </w:r>
          </w:p>
          <w:p w14:paraId="6A22943F" w14:textId="03B240C6" w:rsidR="000C16DA" w:rsidRPr="000C16DA" w:rsidRDefault="000C16DA" w:rsidP="000C16D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C16DA">
              <w:rPr>
                <w:rFonts w:ascii="Times New Roman" w:hAnsi="Times New Roman" w:cs="Times New Roman"/>
                <w:bCs/>
                <w:sz w:val="22"/>
                <w:szCs w:val="22"/>
              </w:rPr>
              <w:t>86-200 Chełmno</w:t>
            </w:r>
          </w:p>
        </w:tc>
        <w:tc>
          <w:tcPr>
            <w:tcW w:w="1972" w:type="dxa"/>
            <w:vAlign w:val="center"/>
          </w:tcPr>
          <w:p w14:paraId="4B9E2D4C" w14:textId="77777777" w:rsidR="000C16DA" w:rsidRPr="000C16DA" w:rsidRDefault="000C16DA" w:rsidP="000C16D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16DA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1972" w:type="dxa"/>
            <w:vAlign w:val="center"/>
          </w:tcPr>
          <w:p w14:paraId="03C91750" w14:textId="77777777" w:rsidR="000C16DA" w:rsidRPr="000C16DA" w:rsidRDefault="000C16DA" w:rsidP="000C16D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16DA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0C16DA" w:rsidRPr="000C16DA" w14:paraId="74B9FBE0" w14:textId="77777777" w:rsidTr="0009304A">
        <w:trPr>
          <w:trHeight w:val="546"/>
        </w:trPr>
        <w:tc>
          <w:tcPr>
            <w:tcW w:w="1479" w:type="dxa"/>
            <w:vAlign w:val="center"/>
          </w:tcPr>
          <w:p w14:paraId="3650D0B6" w14:textId="77777777" w:rsidR="000C16DA" w:rsidRPr="000C16DA" w:rsidRDefault="000C16DA" w:rsidP="000C16D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16D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90" w:type="dxa"/>
            <w:vAlign w:val="center"/>
          </w:tcPr>
          <w:p w14:paraId="16E64857" w14:textId="77777777" w:rsidR="000C16DA" w:rsidRPr="000C16DA" w:rsidRDefault="000C16DA" w:rsidP="000C16DA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C16DA">
              <w:rPr>
                <w:rFonts w:ascii="Times New Roman" w:hAnsi="Times New Roman" w:cs="Times New Roman"/>
                <w:b/>
                <w:sz w:val="22"/>
                <w:szCs w:val="22"/>
              </w:rPr>
              <w:t>FORMED Sp. z o.o. Sp.k.</w:t>
            </w:r>
          </w:p>
          <w:p w14:paraId="1B71FB90" w14:textId="77777777" w:rsidR="000C16DA" w:rsidRPr="000C16DA" w:rsidRDefault="000C16DA" w:rsidP="000C16DA">
            <w:pPr>
              <w:pStyle w:val="Zwykytekst"/>
              <w:spacing w:before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C16D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proofErr w:type="spellStart"/>
            <w:r w:rsidRPr="000C16DA">
              <w:rPr>
                <w:rFonts w:ascii="Times New Roman" w:hAnsi="Times New Roman" w:cs="Times New Roman"/>
                <w:bCs/>
                <w:sz w:val="22"/>
                <w:szCs w:val="22"/>
              </w:rPr>
              <w:t>Leśnianka</w:t>
            </w:r>
            <w:proofErr w:type="spellEnd"/>
            <w:r w:rsidRPr="000C16D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97 </w:t>
            </w:r>
          </w:p>
          <w:p w14:paraId="174DF396" w14:textId="7ECC8180" w:rsidR="000C16DA" w:rsidRPr="000C16DA" w:rsidRDefault="000C16DA" w:rsidP="000C16D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C16DA">
              <w:rPr>
                <w:rFonts w:ascii="Times New Roman" w:hAnsi="Times New Roman" w:cs="Times New Roman"/>
                <w:bCs/>
                <w:sz w:val="22"/>
                <w:szCs w:val="22"/>
              </w:rPr>
              <w:t>34-300 Żywiec</w:t>
            </w:r>
          </w:p>
        </w:tc>
        <w:tc>
          <w:tcPr>
            <w:tcW w:w="3944" w:type="dxa"/>
            <w:gridSpan w:val="2"/>
            <w:vAlign w:val="center"/>
          </w:tcPr>
          <w:p w14:paraId="7778EA1B" w14:textId="5933F3CC" w:rsidR="000C16DA" w:rsidRPr="000C16DA" w:rsidRDefault="000C16DA" w:rsidP="000C16D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Oferta nie podlega punktacji </w:t>
            </w:r>
          </w:p>
        </w:tc>
      </w:tr>
    </w:tbl>
    <w:p w14:paraId="1E00BA23" w14:textId="77777777" w:rsidR="00906D1A" w:rsidRPr="000C16DA" w:rsidRDefault="00906D1A" w:rsidP="000C16DA">
      <w:pPr>
        <w:spacing w:before="120"/>
        <w:jc w:val="both"/>
        <w:rPr>
          <w:color w:val="000000"/>
        </w:rPr>
      </w:pPr>
    </w:p>
    <w:p w14:paraId="1CF18AA3" w14:textId="77777777" w:rsidR="00906D1A" w:rsidRPr="000C16DA" w:rsidRDefault="00906D1A" w:rsidP="000C16DA">
      <w:pPr>
        <w:spacing w:after="120"/>
        <w:jc w:val="both"/>
        <w:rPr>
          <w:color w:val="000000"/>
        </w:rPr>
      </w:pPr>
      <w:r w:rsidRPr="000C16DA">
        <w:rPr>
          <w:b/>
          <w:bCs/>
          <w:color w:val="000000"/>
        </w:rPr>
        <w:t>Informacja o wykonawcach, których oferty zostały odrzucone</w:t>
      </w:r>
      <w:r w:rsidRPr="000C16DA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0C16DA" w14:paraId="5E5C2B61" w14:textId="77777777" w:rsidTr="00EF318B">
        <w:tc>
          <w:tcPr>
            <w:tcW w:w="851" w:type="dxa"/>
            <w:shd w:val="clear" w:color="auto" w:fill="F2F2F2"/>
            <w:vAlign w:val="center"/>
          </w:tcPr>
          <w:p w14:paraId="79605259" w14:textId="77777777" w:rsidR="00906D1A" w:rsidRPr="000C16DA" w:rsidRDefault="00906D1A" w:rsidP="000C16DA">
            <w:pPr>
              <w:spacing w:before="40" w:after="40"/>
              <w:jc w:val="center"/>
              <w:rPr>
                <w:bCs/>
              </w:rPr>
            </w:pPr>
            <w:r w:rsidRPr="000C16DA">
              <w:rPr>
                <w:bCs/>
              </w:rPr>
              <w:lastRenderedPageBreak/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7F4416F1" w14:textId="77777777" w:rsidR="00906D1A" w:rsidRPr="000C16DA" w:rsidRDefault="00906D1A" w:rsidP="000C16DA">
            <w:pPr>
              <w:spacing w:before="40" w:after="40"/>
              <w:jc w:val="center"/>
              <w:rPr>
                <w:bCs/>
              </w:rPr>
            </w:pPr>
            <w:r w:rsidRPr="000C16DA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72310A11" w14:textId="77777777" w:rsidR="00906D1A" w:rsidRPr="000C16DA" w:rsidRDefault="00906D1A" w:rsidP="000C16DA">
            <w:pPr>
              <w:spacing w:before="40" w:after="40"/>
              <w:jc w:val="center"/>
              <w:rPr>
                <w:bCs/>
              </w:rPr>
            </w:pPr>
            <w:r w:rsidRPr="000C16DA">
              <w:rPr>
                <w:bCs/>
              </w:rPr>
              <w:t>Uzasadnienie odrzucenia</w:t>
            </w:r>
          </w:p>
        </w:tc>
      </w:tr>
      <w:tr w:rsidR="002B0C24" w:rsidRPr="000C16DA" w14:paraId="5A9A84D2" w14:textId="77777777" w:rsidTr="002508A1">
        <w:tc>
          <w:tcPr>
            <w:tcW w:w="851" w:type="dxa"/>
            <w:vAlign w:val="center"/>
          </w:tcPr>
          <w:p w14:paraId="10F91629" w14:textId="77777777" w:rsidR="002B0C24" w:rsidRPr="000C16DA" w:rsidRDefault="002B0C24" w:rsidP="000C16DA">
            <w:pPr>
              <w:jc w:val="center"/>
              <w:rPr>
                <w:sz w:val="22"/>
                <w:szCs w:val="22"/>
              </w:rPr>
            </w:pPr>
            <w:r w:rsidRPr="000C16DA">
              <w:rPr>
                <w:sz w:val="22"/>
                <w:szCs w:val="22"/>
              </w:rPr>
              <w:t>2</w:t>
            </w:r>
          </w:p>
          <w:p w14:paraId="3ED3E847" w14:textId="77777777" w:rsidR="002B0C24" w:rsidRPr="000C16DA" w:rsidRDefault="002B0C24" w:rsidP="000C16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6282CD46" w14:textId="77777777" w:rsidR="002B0C24" w:rsidRPr="000C16DA" w:rsidRDefault="002B0C24" w:rsidP="000C16DA">
            <w:pPr>
              <w:spacing w:before="60"/>
              <w:rPr>
                <w:b/>
                <w:bCs/>
                <w:sz w:val="22"/>
                <w:szCs w:val="22"/>
              </w:rPr>
            </w:pPr>
            <w:proofErr w:type="spellStart"/>
            <w:r w:rsidRPr="000C16DA">
              <w:rPr>
                <w:b/>
                <w:bCs/>
                <w:sz w:val="22"/>
                <w:szCs w:val="22"/>
              </w:rPr>
              <w:t>Formed</w:t>
            </w:r>
            <w:proofErr w:type="spellEnd"/>
            <w:r w:rsidRPr="000C16DA">
              <w:rPr>
                <w:b/>
                <w:bCs/>
                <w:sz w:val="22"/>
                <w:szCs w:val="22"/>
              </w:rPr>
              <w:t xml:space="preserve"> Sp. z o.o., Sp.k.</w:t>
            </w:r>
          </w:p>
          <w:p w14:paraId="4F09DC55" w14:textId="249204FE" w:rsidR="002B0C24" w:rsidRPr="000C16DA" w:rsidRDefault="00533BF4" w:rsidP="000C16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2B0C24" w:rsidRPr="000C16DA">
              <w:rPr>
                <w:sz w:val="22"/>
                <w:szCs w:val="22"/>
              </w:rPr>
              <w:t>Leśnianka</w:t>
            </w:r>
            <w:proofErr w:type="spellEnd"/>
            <w:r w:rsidR="002B0C24" w:rsidRPr="000C16DA">
              <w:rPr>
                <w:sz w:val="22"/>
                <w:szCs w:val="22"/>
              </w:rPr>
              <w:t xml:space="preserve"> 97 </w:t>
            </w:r>
          </w:p>
          <w:p w14:paraId="485683EB" w14:textId="77777777" w:rsidR="002B0C24" w:rsidRPr="000C16DA" w:rsidRDefault="002B0C24" w:rsidP="000C16DA">
            <w:pPr>
              <w:spacing w:after="60"/>
              <w:rPr>
                <w:sz w:val="22"/>
                <w:szCs w:val="22"/>
              </w:rPr>
            </w:pPr>
            <w:r w:rsidRPr="000C16DA">
              <w:rPr>
                <w:sz w:val="22"/>
                <w:szCs w:val="22"/>
              </w:rPr>
              <w:t>34-300 Żywiec</w:t>
            </w:r>
          </w:p>
        </w:tc>
        <w:tc>
          <w:tcPr>
            <w:tcW w:w="6413" w:type="dxa"/>
            <w:vAlign w:val="center"/>
          </w:tcPr>
          <w:p w14:paraId="3A0F9C72" w14:textId="77777777" w:rsidR="002B0C24" w:rsidRPr="0009304A" w:rsidRDefault="002B0C24" w:rsidP="000C16DA">
            <w:pPr>
              <w:spacing w:before="120" w:after="120"/>
              <w:rPr>
                <w:sz w:val="22"/>
                <w:szCs w:val="22"/>
                <w:u w:val="single"/>
              </w:rPr>
            </w:pPr>
            <w:r w:rsidRPr="0009304A">
              <w:rPr>
                <w:sz w:val="22"/>
                <w:szCs w:val="22"/>
                <w:u w:val="single"/>
              </w:rPr>
              <w:t>Podstawa prawna: Art. 226 ust. 1 pkt 2 lit. c ustawy Pzp.</w:t>
            </w:r>
          </w:p>
          <w:p w14:paraId="03F1A599" w14:textId="77777777" w:rsidR="002B0C24" w:rsidRPr="0009304A" w:rsidRDefault="002B0C24" w:rsidP="000C16DA">
            <w:pPr>
              <w:spacing w:before="120" w:after="60"/>
              <w:jc w:val="both"/>
              <w:rPr>
                <w:b/>
                <w:bCs/>
                <w:sz w:val="22"/>
                <w:szCs w:val="22"/>
              </w:rPr>
            </w:pPr>
            <w:r w:rsidRPr="0009304A">
              <w:rPr>
                <w:b/>
                <w:bCs/>
                <w:sz w:val="22"/>
                <w:szCs w:val="22"/>
              </w:rPr>
              <w:t>Uzasadnienie:</w:t>
            </w:r>
          </w:p>
          <w:p w14:paraId="686A8C70" w14:textId="32C6645C" w:rsidR="002B0C24" w:rsidRPr="000C16DA" w:rsidRDefault="002B0C24" w:rsidP="000C16DA">
            <w:pPr>
              <w:spacing w:after="60"/>
              <w:jc w:val="both"/>
              <w:rPr>
                <w:sz w:val="22"/>
                <w:szCs w:val="22"/>
              </w:rPr>
            </w:pPr>
            <w:r w:rsidRPr="000C16DA">
              <w:rPr>
                <w:sz w:val="22"/>
                <w:szCs w:val="22"/>
              </w:rPr>
              <w:t>Zamawiający w treści SWZ</w:t>
            </w:r>
            <w:r w:rsidR="00533BF4">
              <w:t xml:space="preserve"> </w:t>
            </w:r>
            <w:r w:rsidR="00533BF4" w:rsidRPr="00533BF4">
              <w:rPr>
                <w:sz w:val="22"/>
                <w:szCs w:val="22"/>
              </w:rPr>
              <w:t>w rozdz. 10.1</w:t>
            </w:r>
            <w:r w:rsidRPr="000C16DA">
              <w:rPr>
                <w:sz w:val="22"/>
                <w:szCs w:val="22"/>
              </w:rPr>
              <w:t xml:space="preserve"> określił, iż wymaga złożenia wraz z ofertą przedmiotowych środków dowodowych. </w:t>
            </w:r>
            <w:r w:rsidR="0009304A">
              <w:rPr>
                <w:sz w:val="22"/>
                <w:szCs w:val="22"/>
              </w:rPr>
              <w:t>W</w:t>
            </w:r>
            <w:r w:rsidRPr="000C16DA">
              <w:rPr>
                <w:sz w:val="22"/>
                <w:szCs w:val="22"/>
              </w:rPr>
              <w:t xml:space="preserve">ykonawca został wezwany przez zamawiającego do </w:t>
            </w:r>
            <w:r w:rsidR="00896B73">
              <w:rPr>
                <w:sz w:val="22"/>
                <w:szCs w:val="22"/>
              </w:rPr>
              <w:t>uzupełnienia</w:t>
            </w:r>
            <w:r w:rsidR="0009304A" w:rsidRPr="0009304A">
              <w:rPr>
                <w:sz w:val="22"/>
                <w:szCs w:val="22"/>
              </w:rPr>
              <w:t xml:space="preserve"> brakujących przedmiotowych środków dowodowych </w:t>
            </w:r>
            <w:r w:rsidRPr="000C16DA">
              <w:rPr>
                <w:sz w:val="22"/>
                <w:szCs w:val="22"/>
              </w:rPr>
              <w:t xml:space="preserve">na podstawie art. 107 ust. 2 ustawy Pzp, pismem z dnia 13.08.2025r. Pomimo wezwania, wykonawca </w:t>
            </w:r>
            <w:r w:rsidR="00896B73">
              <w:rPr>
                <w:sz w:val="22"/>
                <w:szCs w:val="22"/>
              </w:rPr>
              <w:t xml:space="preserve">pozostawił pismo bez odpowiedzi i </w:t>
            </w:r>
            <w:r w:rsidRPr="000C16DA">
              <w:rPr>
                <w:sz w:val="22"/>
                <w:szCs w:val="22"/>
              </w:rPr>
              <w:t>nie złożył wymaganych dokumentów w wyznaczonym terminie, w związku z czym oferta ta podlega odrzuceniu w myśl art. jak na wstępie.</w:t>
            </w:r>
          </w:p>
        </w:tc>
      </w:tr>
    </w:tbl>
    <w:p w14:paraId="74E647D9" w14:textId="77777777" w:rsidR="00906D1A" w:rsidRPr="000C16DA" w:rsidRDefault="00906D1A" w:rsidP="000C16DA">
      <w:pPr>
        <w:jc w:val="both"/>
        <w:rPr>
          <w:color w:val="000000"/>
        </w:rPr>
      </w:pPr>
    </w:p>
    <w:p w14:paraId="415F4EB0" w14:textId="77777777" w:rsidR="009F0E5C" w:rsidRPr="000C16DA" w:rsidRDefault="009F0E5C" w:rsidP="000C16DA">
      <w:pPr>
        <w:spacing w:after="40"/>
        <w:jc w:val="both"/>
      </w:pPr>
      <w:r w:rsidRPr="000C16DA">
        <w:rPr>
          <w:b/>
          <w:bCs/>
        </w:rPr>
        <w:t xml:space="preserve">Informacja </w:t>
      </w:r>
      <w:r w:rsidR="00BD2174" w:rsidRPr="000C16DA">
        <w:rPr>
          <w:b/>
          <w:bCs/>
        </w:rPr>
        <w:t>o terminie zawarcia umowy</w:t>
      </w:r>
    </w:p>
    <w:p w14:paraId="005A7D59" w14:textId="6EFACE5B" w:rsidR="00F960D7" w:rsidRPr="000C16DA" w:rsidRDefault="00A029B8" w:rsidP="000C16DA">
      <w:pPr>
        <w:spacing w:after="120"/>
        <w:jc w:val="both"/>
      </w:pPr>
      <w:r w:rsidRPr="000C16DA">
        <w:t>U</w:t>
      </w:r>
      <w:r w:rsidR="00F960D7" w:rsidRPr="000C16DA">
        <w:t>mowa w sp</w:t>
      </w:r>
      <w:r w:rsidR="004C3459" w:rsidRPr="000C16DA">
        <w:t>r</w:t>
      </w:r>
      <w:r w:rsidR="00F960D7" w:rsidRPr="000C16DA">
        <w:t>awie zamówienia publicznego</w:t>
      </w:r>
      <w:r w:rsidR="00D8427E" w:rsidRPr="000C16DA">
        <w:t xml:space="preserve">, zgodnie z art. </w:t>
      </w:r>
      <w:r w:rsidR="009F18DC" w:rsidRPr="000C16DA">
        <w:t>308</w:t>
      </w:r>
      <w:r w:rsidR="00D8427E" w:rsidRPr="000C16DA">
        <w:t xml:space="preserve"> ust. </w:t>
      </w:r>
      <w:r w:rsidR="009F18DC" w:rsidRPr="000C16DA">
        <w:t>2</w:t>
      </w:r>
      <w:r w:rsidR="00D8427E" w:rsidRPr="000C16DA">
        <w:t xml:space="preserve"> ustawy Pzp,</w:t>
      </w:r>
      <w:r w:rsidRPr="000C16DA">
        <w:t xml:space="preserve"> zostanie</w:t>
      </w:r>
      <w:r w:rsidR="00F960D7" w:rsidRPr="000C16DA">
        <w:t xml:space="preserve"> zawarta,</w:t>
      </w:r>
      <w:r w:rsidRPr="000C16DA">
        <w:t xml:space="preserve"> </w:t>
      </w:r>
      <w:r w:rsidR="00F960D7" w:rsidRPr="000C16DA">
        <w:t xml:space="preserve">z </w:t>
      </w:r>
      <w:r w:rsidRPr="000C16DA">
        <w:t xml:space="preserve">uwzględnieniem art. 577 ustawy Pzp, </w:t>
      </w:r>
      <w:r w:rsidR="00F960D7" w:rsidRPr="000C16DA">
        <w:t>w terminie</w:t>
      </w:r>
      <w:r w:rsidR="00D8427E" w:rsidRPr="000C16DA">
        <w:t xml:space="preserve"> </w:t>
      </w:r>
      <w:r w:rsidR="002B0C24" w:rsidRPr="000C16DA">
        <w:t xml:space="preserve">nie krótszym niż </w:t>
      </w:r>
      <w:r w:rsidR="000C16DA">
        <w:t>5</w:t>
      </w:r>
      <w:r w:rsidR="002B0C24" w:rsidRPr="000C16DA">
        <w:t xml:space="preserve"> dni od dnia przesłania niniejszej informacji o wyborze najkorzystniejszej oferty.</w:t>
      </w:r>
    </w:p>
    <w:p w14:paraId="2A8776C8" w14:textId="77777777" w:rsidR="00F960D7" w:rsidRPr="000C16DA" w:rsidRDefault="00D8427E" w:rsidP="000C16DA">
      <w:pPr>
        <w:spacing w:after="240"/>
        <w:jc w:val="both"/>
      </w:pPr>
      <w:r w:rsidRPr="000C16DA">
        <w:t xml:space="preserve">Umowa </w:t>
      </w:r>
      <w:r w:rsidR="00F960D7" w:rsidRPr="000C16DA">
        <w:t>w sprawie zamówienia publicznego</w:t>
      </w:r>
      <w:r w:rsidRPr="000C16DA">
        <w:t xml:space="preserve"> może być zawarta </w:t>
      </w:r>
      <w:r w:rsidR="00F960D7" w:rsidRPr="000C16DA">
        <w:t xml:space="preserve">przed upływem terminu, o którym mowa powyżej, jeżeli zachodzą okoliczności wymienione w </w:t>
      </w:r>
      <w:r w:rsidRPr="000C16DA">
        <w:t xml:space="preserve">art. </w:t>
      </w:r>
      <w:r w:rsidR="009F18DC" w:rsidRPr="000C16DA">
        <w:t>308</w:t>
      </w:r>
      <w:r w:rsidR="00F960D7" w:rsidRPr="000C16DA">
        <w:t xml:space="preserve"> ust. </w:t>
      </w:r>
      <w:r w:rsidR="009F18DC" w:rsidRPr="000C16DA">
        <w:t>3</w:t>
      </w:r>
      <w:r w:rsidR="00F960D7" w:rsidRPr="000C16DA">
        <w:t xml:space="preserve"> ustawy P</w:t>
      </w:r>
      <w:r w:rsidR="004657DA" w:rsidRPr="000C16DA">
        <w:t>zp</w:t>
      </w:r>
      <w:r w:rsidR="00F960D7" w:rsidRPr="000C16DA">
        <w:t>.</w:t>
      </w:r>
    </w:p>
    <w:p w14:paraId="29E49A05" w14:textId="77777777" w:rsidR="00906D1A" w:rsidRPr="000C16DA" w:rsidRDefault="00906D1A" w:rsidP="000C16DA">
      <w:pPr>
        <w:jc w:val="both"/>
        <w:rPr>
          <w:b/>
          <w:bCs/>
        </w:rPr>
      </w:pPr>
      <w:r w:rsidRPr="000C16DA">
        <w:rPr>
          <w:b/>
          <w:bCs/>
        </w:rPr>
        <w:t>Pouczenie</w:t>
      </w:r>
    </w:p>
    <w:p w14:paraId="41F57EFE" w14:textId="77777777" w:rsidR="00906D1A" w:rsidRPr="000C16DA" w:rsidRDefault="00906D1A" w:rsidP="000C16DA">
      <w:pPr>
        <w:spacing w:after="600"/>
        <w:jc w:val="both"/>
      </w:pPr>
      <w:r w:rsidRPr="000C16DA">
        <w:t>Zamawiający informuje, że wobec czynności zamawiającego przysługują wykonawcom środki ochrony prawnej w terminach i zgodnie z zasadami określonymi w art. 505 – 590 ustawy Pzp.</w:t>
      </w:r>
    </w:p>
    <w:bookmarkEnd w:id="0"/>
    <w:p w14:paraId="043A9449" w14:textId="3A45A9F8" w:rsidR="00D5421E" w:rsidRDefault="00D5421E" w:rsidP="00D5421E">
      <w:pPr>
        <w:pStyle w:val="Nagwek4"/>
        <w:ind w:left="4248" w:firstLine="708"/>
        <w:rPr>
          <w:sz w:val="22"/>
          <w:szCs w:val="22"/>
        </w:rPr>
      </w:pPr>
      <w:r w:rsidRPr="00D5421E">
        <w:rPr>
          <w:rFonts w:ascii="Times New Roman" w:eastAsia="Times New Roman" w:hAnsi="Times New Roman" w:cs="Times New Roman"/>
          <w:i w:val="0"/>
          <w:color w:val="auto"/>
        </w:rPr>
        <w:t xml:space="preserve">               </w:t>
      </w:r>
      <w:r w:rsidRPr="00D5421E">
        <w:rPr>
          <w:rFonts w:ascii="Times New Roman" w:eastAsia="Times New Roman" w:hAnsi="Times New Roman" w:cs="Times New Roman"/>
          <w:i w:val="0"/>
          <w:color w:val="auto"/>
        </w:rPr>
        <w:t>Zamawiający</w:t>
      </w:r>
    </w:p>
    <w:p w14:paraId="5657716F" w14:textId="77777777" w:rsidR="00D5421E" w:rsidRDefault="00D5421E" w:rsidP="00D5421E">
      <w:pPr>
        <w:ind w:left="2832"/>
        <w:jc w:val="center"/>
        <w:rPr>
          <w:iCs/>
          <w:sz w:val="20"/>
          <w:szCs w:val="20"/>
        </w:rPr>
      </w:pPr>
      <w:r>
        <w:rPr>
          <w:iCs/>
        </w:rPr>
        <w:t xml:space="preserve">/-/ I Z-ca Dyrektora </w:t>
      </w:r>
    </w:p>
    <w:p w14:paraId="73A7A303" w14:textId="77777777" w:rsidR="00D5421E" w:rsidRDefault="00D5421E" w:rsidP="00D5421E">
      <w:pPr>
        <w:ind w:left="2832"/>
        <w:jc w:val="center"/>
        <w:rPr>
          <w:iCs/>
        </w:rPr>
      </w:pPr>
      <w:r>
        <w:rPr>
          <w:iCs/>
        </w:rPr>
        <w:t>ds. Administracyjnych</w:t>
      </w:r>
    </w:p>
    <w:p w14:paraId="01259551" w14:textId="77777777" w:rsidR="00D5421E" w:rsidRDefault="00D5421E" w:rsidP="00D5421E">
      <w:pPr>
        <w:ind w:left="2832"/>
        <w:jc w:val="center"/>
        <w:rPr>
          <w:iCs/>
          <w:sz w:val="22"/>
          <w:szCs w:val="22"/>
        </w:rPr>
      </w:pPr>
      <w:r>
        <w:rPr>
          <w:iCs/>
        </w:rPr>
        <w:t>Krystyna Piątkowska</w:t>
      </w:r>
    </w:p>
    <w:p w14:paraId="15965443" w14:textId="0A5B525A" w:rsidR="008642B3" w:rsidRPr="000C16DA" w:rsidRDefault="008642B3" w:rsidP="000C16DA">
      <w:pPr>
        <w:jc w:val="right"/>
        <w:rPr>
          <w:vertAlign w:val="superscript"/>
        </w:rPr>
      </w:pPr>
    </w:p>
    <w:sectPr w:rsidR="008642B3" w:rsidRPr="000C16DA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E3B89" w14:textId="77777777" w:rsidR="00747A3F" w:rsidRDefault="00747A3F">
      <w:r>
        <w:separator/>
      </w:r>
    </w:p>
  </w:endnote>
  <w:endnote w:type="continuationSeparator" w:id="0">
    <w:p w14:paraId="5A8A63F8" w14:textId="77777777" w:rsidR="00747A3F" w:rsidRDefault="00747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85403" w14:textId="77777777" w:rsidR="002B0C24" w:rsidRDefault="002B0C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E7F17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DBE54D2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212A2" w14:textId="77777777" w:rsidR="002B0C24" w:rsidRDefault="002B0C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20E91" w14:textId="77777777" w:rsidR="00747A3F" w:rsidRDefault="00747A3F">
      <w:r>
        <w:separator/>
      </w:r>
    </w:p>
  </w:footnote>
  <w:footnote w:type="continuationSeparator" w:id="0">
    <w:p w14:paraId="61AC5462" w14:textId="77777777" w:rsidR="00747A3F" w:rsidRDefault="00747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979AC" w14:textId="77777777" w:rsidR="002B0C24" w:rsidRDefault="002B0C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A5228" w14:textId="77777777" w:rsidR="002B0C24" w:rsidRDefault="002B0C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2B9F" w14:textId="77777777" w:rsidR="002B0C24" w:rsidRDefault="002B0C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A3F"/>
    <w:rsid w:val="00022322"/>
    <w:rsid w:val="00042497"/>
    <w:rsid w:val="000660E2"/>
    <w:rsid w:val="00074D88"/>
    <w:rsid w:val="0009304A"/>
    <w:rsid w:val="000C16DA"/>
    <w:rsid w:val="000C1E6F"/>
    <w:rsid w:val="000E4E56"/>
    <w:rsid w:val="000F669B"/>
    <w:rsid w:val="0013291B"/>
    <w:rsid w:val="001A1468"/>
    <w:rsid w:val="001B7815"/>
    <w:rsid w:val="002B0C2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3BF4"/>
    <w:rsid w:val="0054734E"/>
    <w:rsid w:val="00596FD7"/>
    <w:rsid w:val="005E5BFF"/>
    <w:rsid w:val="00607F9B"/>
    <w:rsid w:val="00644DCB"/>
    <w:rsid w:val="00657C1E"/>
    <w:rsid w:val="006E3089"/>
    <w:rsid w:val="00712C39"/>
    <w:rsid w:val="00747A3F"/>
    <w:rsid w:val="00756CDA"/>
    <w:rsid w:val="007E2ACC"/>
    <w:rsid w:val="007E68C5"/>
    <w:rsid w:val="00832144"/>
    <w:rsid w:val="008567C7"/>
    <w:rsid w:val="008642B3"/>
    <w:rsid w:val="00896B73"/>
    <w:rsid w:val="008A6C10"/>
    <w:rsid w:val="008E5102"/>
    <w:rsid w:val="008E5133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5421E"/>
    <w:rsid w:val="00D8427E"/>
    <w:rsid w:val="00DA1DDD"/>
    <w:rsid w:val="00E30B2D"/>
    <w:rsid w:val="00E407E4"/>
    <w:rsid w:val="00E428E9"/>
    <w:rsid w:val="00E62859"/>
    <w:rsid w:val="00E85D70"/>
    <w:rsid w:val="00EF318B"/>
    <w:rsid w:val="00F230F9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AD4A63"/>
  <w15:chartTrackingRefBased/>
  <w15:docId w15:val="{1FC22D02-EB86-477E-88F3-AEB73C202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5421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semiHidden/>
    <w:rsid w:val="00D5421E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433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7</cp:revision>
  <cp:lastPrinted>1899-12-31T23:00:00Z</cp:lastPrinted>
  <dcterms:created xsi:type="dcterms:W3CDTF">2025-08-26T11:44:00Z</dcterms:created>
  <dcterms:modified xsi:type="dcterms:W3CDTF">2025-08-27T11:18:00Z</dcterms:modified>
</cp:coreProperties>
</file>