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5B974298" w14:textId="77777777" w:rsidR="006C67B7" w:rsidRDefault="006C67B7" w:rsidP="00656C93">
      <w:pPr>
        <w:jc w:val="both"/>
        <w:rPr>
          <w:b/>
          <w:sz w:val="28"/>
          <w:szCs w:val="28"/>
        </w:rPr>
      </w:pPr>
      <w:r w:rsidRPr="006C67B7">
        <w:rPr>
          <w:b/>
          <w:sz w:val="28"/>
          <w:szCs w:val="28"/>
        </w:rPr>
        <w:t>Usługa wynajmu oraz serwisu drukarek</w:t>
      </w:r>
    </w:p>
    <w:p w14:paraId="3B477ACD" w14:textId="77777777" w:rsidR="006C67B7" w:rsidRDefault="006C67B7" w:rsidP="00656C93">
      <w:pPr>
        <w:jc w:val="both"/>
        <w:rPr>
          <w:b/>
          <w:sz w:val="28"/>
          <w:szCs w:val="28"/>
        </w:rPr>
      </w:pPr>
    </w:p>
    <w:p w14:paraId="52264483" w14:textId="34F87905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1584E90E" w14:textId="77777777" w:rsidR="00C326D8" w:rsidRPr="00495167" w:rsidRDefault="00C326D8" w:rsidP="00C326D8">
      <w:pPr>
        <w:jc w:val="both"/>
      </w:pPr>
      <w:r w:rsidRPr="00495167">
        <w:t>wartość netto za wykonanie całości przedmiotu zamówienia wynosi..............</w:t>
      </w:r>
      <w:r>
        <w:t>..</w:t>
      </w:r>
      <w:r w:rsidRPr="00495167">
        <w:t>......... zł</w:t>
      </w:r>
    </w:p>
    <w:p w14:paraId="26ED8964" w14:textId="77777777" w:rsidR="00C326D8" w:rsidRPr="00495167" w:rsidRDefault="00C326D8" w:rsidP="00C326D8">
      <w:pPr>
        <w:ind w:hanging="284"/>
        <w:jc w:val="both"/>
      </w:pPr>
      <w:r w:rsidRPr="00495167">
        <w:t xml:space="preserve">     stawka  podatku VAT wynosi  ......%</w:t>
      </w:r>
      <w:r>
        <w:t xml:space="preserve">, </w:t>
      </w:r>
      <w:r w:rsidRPr="00495167">
        <w:t>kwota podatku VAT wynosi ................................ zł</w:t>
      </w:r>
    </w:p>
    <w:p w14:paraId="01BC89DD" w14:textId="77777777" w:rsidR="00C326D8" w:rsidRPr="00495167" w:rsidRDefault="00C326D8" w:rsidP="00C326D8">
      <w:pPr>
        <w:ind w:hanging="284"/>
        <w:jc w:val="both"/>
      </w:pPr>
      <w:r w:rsidRPr="00495167">
        <w:tab/>
        <w:t>wartość brutto za wykonanie całości przedmiotu zamówienia wynosi.............</w:t>
      </w:r>
      <w:r>
        <w:t>.</w:t>
      </w:r>
      <w:r w:rsidRPr="00495167">
        <w:t>.......... zł</w:t>
      </w:r>
    </w:p>
    <w:p w14:paraId="3901902B" w14:textId="77777777" w:rsidR="00C326D8" w:rsidRPr="00495167" w:rsidRDefault="00C326D8" w:rsidP="00C326D8">
      <w:pPr>
        <w:ind w:hanging="284"/>
        <w:jc w:val="both"/>
      </w:pPr>
      <w:r w:rsidRPr="00495167">
        <w:t xml:space="preserve">     (słownie:...................................................................................................................... zł),</w:t>
      </w:r>
    </w:p>
    <w:p w14:paraId="0C0493E6" w14:textId="03C5287C" w:rsidR="00C326D8" w:rsidRPr="004C6F8A" w:rsidRDefault="00C326D8" w:rsidP="004C6F8A">
      <w:pPr>
        <w:jc w:val="both"/>
      </w:pPr>
      <w:r w:rsidRPr="004C6F8A">
        <w:t xml:space="preserve">wyliczona zgodnie z odpowiednią tabelą formularza asortymentowo-cenowego </w:t>
      </w:r>
      <w:r w:rsidR="00022DE8" w:rsidRPr="004C6F8A">
        <w:t>A+ B</w:t>
      </w:r>
      <w:r w:rsidR="004C6F8A" w:rsidRPr="004C6F8A">
        <w:t>.</w:t>
      </w:r>
    </w:p>
    <w:p w14:paraId="632012F0" w14:textId="77777777" w:rsidR="004C6F8A" w:rsidRDefault="004C6F8A" w:rsidP="004C6F8A">
      <w:pPr>
        <w:pStyle w:val="Tekstpodstawowy"/>
        <w:spacing w:line="240" w:lineRule="auto"/>
        <w:rPr>
          <w:b/>
          <w:bCs/>
        </w:rPr>
      </w:pPr>
    </w:p>
    <w:p w14:paraId="680E37EF" w14:textId="56D16082" w:rsidR="004C6F8A" w:rsidRPr="004C6F8A" w:rsidRDefault="004C6F8A" w:rsidP="004C6F8A">
      <w:pPr>
        <w:pStyle w:val="Tekstpodstawowy"/>
        <w:spacing w:line="240" w:lineRule="auto"/>
      </w:pPr>
      <w:r w:rsidRPr="004C6F8A">
        <w:rPr>
          <w:b/>
          <w:bCs/>
        </w:rPr>
        <w:t>Wydajność tonera czarnego</w:t>
      </w:r>
      <w:r>
        <w:rPr>
          <w:b/>
          <w:bCs/>
        </w:rPr>
        <w:t xml:space="preserve"> - </w:t>
      </w:r>
      <w:r w:rsidRPr="004C6F8A">
        <w:t>dla urządzenia wielofunkcyjnego A3 wydajność tonera czarnego minimum 39000 stron</w:t>
      </w:r>
      <w:r>
        <w:t xml:space="preserve"> (II kryterium punktowane) - </w:t>
      </w:r>
      <w:r w:rsidR="0012319B">
        <w:t>………. wpisać:  Tak lub Nie</w:t>
      </w:r>
    </w:p>
    <w:p w14:paraId="2B676049" w14:textId="77777777" w:rsidR="004C6F8A" w:rsidRDefault="004C6F8A" w:rsidP="004C6F8A">
      <w:pPr>
        <w:pStyle w:val="Tekstpodstawowy"/>
        <w:spacing w:line="240" w:lineRule="auto"/>
        <w:rPr>
          <w:b/>
          <w:bCs/>
        </w:rPr>
      </w:pPr>
    </w:p>
    <w:p w14:paraId="2CD7DDD1" w14:textId="7EBBFAB1" w:rsidR="0012319B" w:rsidRPr="004C6F8A" w:rsidRDefault="004C6F8A" w:rsidP="0012319B">
      <w:pPr>
        <w:pStyle w:val="Tekstpodstawowy"/>
        <w:spacing w:line="240" w:lineRule="auto"/>
      </w:pPr>
      <w:r w:rsidRPr="004C6F8A">
        <w:rPr>
          <w:b/>
          <w:bCs/>
        </w:rPr>
        <w:t>Wydajność tonera kolorowego</w:t>
      </w:r>
      <w:r>
        <w:rPr>
          <w:b/>
          <w:bCs/>
        </w:rPr>
        <w:t xml:space="preserve"> - </w:t>
      </w:r>
      <w:r w:rsidRPr="004C6F8A">
        <w:t>dla urządzenia wielofunkcyjnego A3 wydajność tonera kolorowego minimum 23000 stron</w:t>
      </w:r>
      <w:r w:rsidR="0012319B">
        <w:t xml:space="preserve"> </w:t>
      </w:r>
      <w:r w:rsidR="0012319B">
        <w:t>(II</w:t>
      </w:r>
      <w:r w:rsidR="0012319B">
        <w:t>I</w:t>
      </w:r>
      <w:r w:rsidR="0012319B">
        <w:t xml:space="preserve"> kryterium punktowane) - ………. wpisać:  Tak lub Nie</w:t>
      </w:r>
    </w:p>
    <w:p w14:paraId="1AACF324" w14:textId="70657164" w:rsidR="004C6F8A" w:rsidRPr="004C6F8A" w:rsidRDefault="004C6F8A" w:rsidP="004C6F8A">
      <w:pPr>
        <w:pStyle w:val="Tekstpodstawowy"/>
        <w:spacing w:line="240" w:lineRule="auto"/>
      </w:pPr>
    </w:p>
    <w:p w14:paraId="0C8D51C3" w14:textId="07A931DA" w:rsidR="0012319B" w:rsidRPr="004C6F8A" w:rsidRDefault="004C6F8A" w:rsidP="0012319B">
      <w:pPr>
        <w:pStyle w:val="Tekstpodstawowy"/>
        <w:spacing w:line="240" w:lineRule="auto"/>
      </w:pPr>
      <w:r w:rsidRPr="004C6F8A">
        <w:rPr>
          <w:b/>
          <w:bCs/>
        </w:rPr>
        <w:t>Wydajność tonera czarnego</w:t>
      </w:r>
      <w:r>
        <w:rPr>
          <w:b/>
          <w:bCs/>
        </w:rPr>
        <w:t xml:space="preserve"> - </w:t>
      </w:r>
      <w:r w:rsidRPr="004C6F8A">
        <w:t>dla urządzenia wielofunkcyjnego A4 wydajność tonera czarnego minimum 19000 stron</w:t>
      </w:r>
      <w:r w:rsidR="0012319B">
        <w:t xml:space="preserve"> </w:t>
      </w:r>
      <w:r w:rsidR="0012319B">
        <w:t>(</w:t>
      </w:r>
      <w:r w:rsidR="0012319B">
        <w:t>|IV</w:t>
      </w:r>
      <w:r w:rsidR="0012319B">
        <w:t xml:space="preserve"> kryterium punktowane) - ………. wpisać:  Tak lub Nie</w:t>
      </w:r>
    </w:p>
    <w:p w14:paraId="040D5814" w14:textId="24866A40" w:rsidR="004C6F8A" w:rsidRPr="004C6F8A" w:rsidRDefault="004C6F8A" w:rsidP="004C6F8A">
      <w:pPr>
        <w:pStyle w:val="Tekstpodstawowy"/>
        <w:spacing w:line="240" w:lineRule="auto"/>
      </w:pPr>
    </w:p>
    <w:p w14:paraId="33DC28AC" w14:textId="6AAB9F98" w:rsidR="0012319B" w:rsidRPr="004C6F8A" w:rsidRDefault="004C6F8A" w:rsidP="0012319B">
      <w:pPr>
        <w:pStyle w:val="Tekstpodstawowy"/>
        <w:spacing w:line="240" w:lineRule="auto"/>
      </w:pPr>
      <w:r w:rsidRPr="004C6F8A">
        <w:rPr>
          <w:b/>
          <w:bCs/>
        </w:rPr>
        <w:t>Wydajność tonera czarnego</w:t>
      </w:r>
      <w:r>
        <w:rPr>
          <w:b/>
          <w:bCs/>
        </w:rPr>
        <w:t xml:space="preserve"> - </w:t>
      </w:r>
      <w:r w:rsidRPr="004C6F8A">
        <w:t>dla drukarek A4 wydajność tonera czarnego minimum 9900 stron</w:t>
      </w:r>
      <w:r w:rsidR="0012319B">
        <w:t xml:space="preserve"> </w:t>
      </w:r>
      <w:r w:rsidR="0012319B">
        <w:t>(</w:t>
      </w:r>
      <w:r w:rsidR="0012319B">
        <w:t>V</w:t>
      </w:r>
      <w:r w:rsidR="0012319B">
        <w:t xml:space="preserve"> kryterium punktowane) - ………. wpisać:  Tak lub Nie</w:t>
      </w:r>
    </w:p>
    <w:p w14:paraId="78CFBBD6" w14:textId="77777777" w:rsidR="004C6F8A" w:rsidRPr="004C6F8A" w:rsidRDefault="004C6F8A" w:rsidP="004C6F8A">
      <w:pPr>
        <w:jc w:val="both"/>
      </w:pPr>
    </w:p>
    <w:p w14:paraId="26AA939B" w14:textId="1C599AD9" w:rsidR="00C326D8" w:rsidRPr="004C6F8A" w:rsidRDefault="00C326D8" w:rsidP="004C6F8A">
      <w:pPr>
        <w:jc w:val="both"/>
      </w:pPr>
      <w:r w:rsidRPr="004C6F8A">
        <w:t>Termin dostawy</w:t>
      </w:r>
      <w:r w:rsidR="009D5ACA" w:rsidRPr="004C6F8A">
        <w:t xml:space="preserve"> drukarek</w:t>
      </w:r>
      <w:r w:rsidRPr="004C6F8A">
        <w:t>: max. 3</w:t>
      </w:r>
      <w:r w:rsidR="009D5ACA" w:rsidRPr="004C6F8A">
        <w:t>0</w:t>
      </w:r>
      <w:r w:rsidRPr="004C6F8A">
        <w:t xml:space="preserve"> dni </w:t>
      </w:r>
    </w:p>
    <w:p w14:paraId="78ED6BDC" w14:textId="09BB6CF3" w:rsidR="00C326D8" w:rsidRPr="004C6F8A" w:rsidRDefault="00C326D8" w:rsidP="004C6F8A">
      <w:pPr>
        <w:jc w:val="both"/>
      </w:pPr>
      <w:r w:rsidRPr="004C6F8A">
        <w:t xml:space="preserve">Termin wykonania umowy </w:t>
      </w:r>
      <w:r w:rsidR="009D5ACA" w:rsidRPr="004C6F8A">
        <w:t xml:space="preserve">(dotyczy tonerów) </w:t>
      </w:r>
      <w:r w:rsidRPr="004C6F8A">
        <w:t xml:space="preserve">wynosi </w:t>
      </w:r>
      <w:r w:rsidR="006C67B7" w:rsidRPr="004C6F8A">
        <w:rPr>
          <w:b/>
          <w:color w:val="000000"/>
        </w:rPr>
        <w:t>12 miesięcy</w:t>
      </w:r>
      <w:r w:rsidRPr="004C6F8A">
        <w:t xml:space="preserve"> od dnia zawarcia umowy.</w:t>
      </w:r>
    </w:p>
    <w:p w14:paraId="474FCCDC" w14:textId="77777777" w:rsidR="00C326D8" w:rsidRDefault="00C326D8" w:rsidP="00C326D8">
      <w:pPr>
        <w:jc w:val="both"/>
      </w:pPr>
      <w:r>
        <w:t>W</w:t>
      </w:r>
      <w:r w:rsidRPr="00495167">
        <w:t xml:space="preserve">arunki płatności </w:t>
      </w:r>
      <w:r>
        <w:t>6</w:t>
      </w:r>
      <w:r w:rsidRPr="00495167">
        <w:t>0 dni</w:t>
      </w:r>
    </w:p>
    <w:p w14:paraId="5B72EA2A" w14:textId="77777777" w:rsidR="00C326D8" w:rsidRDefault="00C326D8" w:rsidP="00C326D8">
      <w:pPr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art.108 ust 1 pkt 1-6 ustawy Pzp.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>oświadczam, że nie podlegam wykluczeniu z postępowania na podstawie art. 109 ust. 1 pkt 4 ustawy Pzp</w:t>
      </w:r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567A4" w14:textId="77777777" w:rsidR="00CF2356" w:rsidRDefault="00CF2356">
      <w:r>
        <w:separator/>
      </w:r>
    </w:p>
  </w:endnote>
  <w:endnote w:type="continuationSeparator" w:id="0">
    <w:p w14:paraId="66455DFA" w14:textId="77777777" w:rsidR="00CF2356" w:rsidRDefault="00CF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D20CB" w14:textId="77777777" w:rsidR="00CF2356" w:rsidRDefault="00CF2356">
      <w:r>
        <w:separator/>
      </w:r>
    </w:p>
  </w:footnote>
  <w:footnote w:type="continuationSeparator" w:id="0">
    <w:p w14:paraId="78EDA8BA" w14:textId="77777777" w:rsidR="00CF2356" w:rsidRDefault="00CF235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587840AD" w:rsidR="00D74BC1" w:rsidRDefault="00281DC6">
    <w:pPr>
      <w:pStyle w:val="Nagwek"/>
    </w:pPr>
    <w:r w:rsidRPr="00074235">
      <w:t>Znak sprawy: SZW/DZP/</w:t>
    </w:r>
    <w:r w:rsidR="006C67B7">
      <w:t>106</w:t>
    </w:r>
    <w:r w:rsidR="00AF5D1E">
      <w:t>/202</w:t>
    </w:r>
    <w:r w:rsidR="009443C5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2DE8"/>
    <w:rsid w:val="00050923"/>
    <w:rsid w:val="000540D7"/>
    <w:rsid w:val="000603EF"/>
    <w:rsid w:val="00071FE3"/>
    <w:rsid w:val="00074235"/>
    <w:rsid w:val="00084529"/>
    <w:rsid w:val="0011274B"/>
    <w:rsid w:val="00116BA4"/>
    <w:rsid w:val="0012319B"/>
    <w:rsid w:val="00132CB2"/>
    <w:rsid w:val="00180314"/>
    <w:rsid w:val="0018410E"/>
    <w:rsid w:val="00184F55"/>
    <w:rsid w:val="00190061"/>
    <w:rsid w:val="001C5D08"/>
    <w:rsid w:val="001D7879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747EC"/>
    <w:rsid w:val="00492DFD"/>
    <w:rsid w:val="004A2566"/>
    <w:rsid w:val="004C6F8A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7B7"/>
    <w:rsid w:val="006C69A1"/>
    <w:rsid w:val="00710688"/>
    <w:rsid w:val="00740C0B"/>
    <w:rsid w:val="00741589"/>
    <w:rsid w:val="007717C3"/>
    <w:rsid w:val="007B7258"/>
    <w:rsid w:val="007C31FA"/>
    <w:rsid w:val="007D24A7"/>
    <w:rsid w:val="007E65D6"/>
    <w:rsid w:val="00804388"/>
    <w:rsid w:val="00812E90"/>
    <w:rsid w:val="00820058"/>
    <w:rsid w:val="008331AD"/>
    <w:rsid w:val="00872282"/>
    <w:rsid w:val="008A73B0"/>
    <w:rsid w:val="00901B81"/>
    <w:rsid w:val="00916B87"/>
    <w:rsid w:val="00932792"/>
    <w:rsid w:val="009443C5"/>
    <w:rsid w:val="0099068B"/>
    <w:rsid w:val="009D5ACA"/>
    <w:rsid w:val="009E0134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BD70DD"/>
    <w:rsid w:val="00C03622"/>
    <w:rsid w:val="00C15918"/>
    <w:rsid w:val="00C326D8"/>
    <w:rsid w:val="00C434DC"/>
    <w:rsid w:val="00CA0475"/>
    <w:rsid w:val="00CA7C6C"/>
    <w:rsid w:val="00CB2BB2"/>
    <w:rsid w:val="00CB2BE7"/>
    <w:rsid w:val="00CE3997"/>
    <w:rsid w:val="00CF1BA2"/>
    <w:rsid w:val="00CF2356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  <w:rsid w:val="00FF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184</TotalTime>
  <Pages>3</Pages>
  <Words>693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73</cp:revision>
  <cp:lastPrinted>2007-10-05T06:59:00Z</cp:lastPrinted>
  <dcterms:created xsi:type="dcterms:W3CDTF">2021-03-05T08:11:00Z</dcterms:created>
  <dcterms:modified xsi:type="dcterms:W3CDTF">2025-08-27T11:39:00Z</dcterms:modified>
</cp:coreProperties>
</file>