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63D04" w14:textId="294380DE" w:rsidR="005103B9" w:rsidRDefault="00FE3DA3" w:rsidP="00FE3DA3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DB0AA98" w14:textId="77777777" w:rsidR="00FE3DA3" w:rsidRPr="00FE3DA3" w:rsidRDefault="00FE3DA3" w:rsidP="00FE3DA3">
      <w:pPr>
        <w:rPr>
          <w:lang w:eastAsia="pl-PL"/>
        </w:rPr>
      </w:pPr>
    </w:p>
    <w:p w14:paraId="401F9EEA" w14:textId="77777777" w:rsidR="00C4103F" w:rsidRPr="0012157F" w:rsidRDefault="007118F0" w:rsidP="00FE3DA3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8205665" w14:textId="77777777" w:rsidR="006676AE" w:rsidRPr="0012157F" w:rsidRDefault="00295FE0" w:rsidP="00FE3DA3">
      <w:pPr>
        <w:pStyle w:val="Tekstpodstawowy"/>
        <w:spacing w:after="0"/>
        <w:ind w:left="4111"/>
        <w:rPr>
          <w:rFonts w:ascii="Arial" w:hAnsi="Arial" w:cs="Arial"/>
        </w:rPr>
      </w:pPr>
      <w:r w:rsidRPr="00295FE0">
        <w:rPr>
          <w:rFonts w:ascii="Arial" w:hAnsi="Arial" w:cs="Arial"/>
        </w:rPr>
        <w:t>SZPITAL WOJEWÓDZKI W POZNANIU</w:t>
      </w:r>
    </w:p>
    <w:p w14:paraId="2B9F1CEF" w14:textId="77777777" w:rsidR="006676AE" w:rsidRPr="0012157F" w:rsidRDefault="00295FE0" w:rsidP="00FE3DA3">
      <w:pPr>
        <w:pStyle w:val="Tekstpodstawowy"/>
        <w:spacing w:after="0"/>
        <w:ind w:left="4111"/>
        <w:rPr>
          <w:rFonts w:ascii="Arial" w:hAnsi="Arial" w:cs="Arial"/>
        </w:rPr>
      </w:pPr>
      <w:r w:rsidRPr="00295FE0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295FE0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225D82A" w14:textId="77777777" w:rsidR="00F90CD1" w:rsidRDefault="00295FE0" w:rsidP="00FE3DA3">
      <w:pPr>
        <w:pStyle w:val="Tekstpodstawowy"/>
        <w:spacing w:after="0"/>
        <w:ind w:left="4111"/>
        <w:rPr>
          <w:rFonts w:ascii="Arial" w:hAnsi="Arial" w:cs="Arial"/>
        </w:rPr>
      </w:pPr>
      <w:r w:rsidRPr="00295FE0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295FE0">
        <w:rPr>
          <w:rFonts w:ascii="Arial" w:hAnsi="Arial" w:cs="Arial"/>
        </w:rPr>
        <w:t>Poznań</w:t>
      </w:r>
    </w:p>
    <w:p w14:paraId="50E286D8" w14:textId="77777777" w:rsidR="009169D4" w:rsidRDefault="009169D4" w:rsidP="00FE3DA3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D5BE02B" w14:textId="77777777" w:rsidR="00C4103F" w:rsidRPr="002578E4" w:rsidRDefault="002578E4" w:rsidP="00FE3DA3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8B380F9" w14:textId="77777777" w:rsidR="002578E4" w:rsidRDefault="002578E4" w:rsidP="00FE3DA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352294B" w14:textId="77777777" w:rsidTr="0018769E">
        <w:tc>
          <w:tcPr>
            <w:tcW w:w="2800" w:type="dxa"/>
          </w:tcPr>
          <w:p w14:paraId="4967C8DE" w14:textId="77777777" w:rsidR="002578E4" w:rsidRPr="00A2540E" w:rsidRDefault="002578E4" w:rsidP="00FE3DA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D91C285" w14:textId="77777777" w:rsidR="002578E4" w:rsidRPr="00A2540E" w:rsidRDefault="002578E4" w:rsidP="00FE3DA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BE021F0" w14:textId="77777777" w:rsidR="002578E4" w:rsidRPr="00A2540E" w:rsidRDefault="002578E4" w:rsidP="00FE3DA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82C1D0" w14:textId="77777777" w:rsidR="002578E4" w:rsidRPr="00A2540E" w:rsidRDefault="002578E4" w:rsidP="00FE3DA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60C551F" w14:textId="77777777" w:rsidTr="0018769E">
        <w:tc>
          <w:tcPr>
            <w:tcW w:w="2800" w:type="dxa"/>
          </w:tcPr>
          <w:p w14:paraId="62070F44" w14:textId="77777777" w:rsidR="002578E4" w:rsidRPr="00A2540E" w:rsidRDefault="002578E4" w:rsidP="00FE3DA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3E1888F" w14:textId="77777777" w:rsidR="002578E4" w:rsidRPr="00A2540E" w:rsidRDefault="002578E4" w:rsidP="00FE3DA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409C28" w14:textId="77777777" w:rsidR="002578E4" w:rsidRPr="00A2540E" w:rsidRDefault="002578E4" w:rsidP="00FE3DA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B38BF0" w14:textId="77777777" w:rsidR="002578E4" w:rsidRPr="00A2540E" w:rsidRDefault="002578E4" w:rsidP="00FE3DA3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22A656C" w14:textId="77777777" w:rsidR="002578E4" w:rsidRPr="002578E4" w:rsidRDefault="002578E4" w:rsidP="00FE3DA3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95FE0" w:rsidRPr="0012157F" w14:paraId="284ED5C1" w14:textId="77777777" w:rsidTr="002869C9">
        <w:tc>
          <w:tcPr>
            <w:tcW w:w="9104" w:type="dxa"/>
            <w:shd w:val="clear" w:color="auto" w:fill="D9D9D9"/>
          </w:tcPr>
          <w:p w14:paraId="7F81ADEE" w14:textId="77777777" w:rsidR="00295FE0" w:rsidRPr="0012157F" w:rsidRDefault="00295FE0" w:rsidP="00FE3DA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CFA9187" w14:textId="77777777" w:rsidR="00295FE0" w:rsidRPr="0012157F" w:rsidRDefault="00295FE0" w:rsidP="00FE3DA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95FE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95FE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95FE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3ADAA82" w14:textId="77777777" w:rsidR="00295FE0" w:rsidRPr="00612283" w:rsidRDefault="00295FE0" w:rsidP="00FE3DA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872F51F" w14:textId="77777777" w:rsidR="00295FE0" w:rsidRPr="00612283" w:rsidRDefault="00295FE0" w:rsidP="00FE3DA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D32936F" w14:textId="77777777" w:rsidR="00295FE0" w:rsidRPr="0012157F" w:rsidRDefault="00295FE0" w:rsidP="00FE3DA3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36B0B13" w14:textId="77777777" w:rsidR="00E50194" w:rsidRDefault="001F027E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DF0D2C2" w14:textId="77777777" w:rsidTr="0018769E">
        <w:tc>
          <w:tcPr>
            <w:tcW w:w="2269" w:type="dxa"/>
          </w:tcPr>
          <w:p w14:paraId="6C94E06B" w14:textId="77777777" w:rsidR="002578E4" w:rsidRPr="00A2540E" w:rsidRDefault="002578E4" w:rsidP="00FE3DA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726747" w14:textId="77777777" w:rsidR="002578E4" w:rsidRPr="00A2540E" w:rsidRDefault="00295FE0" w:rsidP="00FE3DA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5F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wynajmu oraz serwisu drukarek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5FE0" w:rsidRPr="00A2540E" w14:paraId="641ADBA1" w14:textId="77777777" w:rsidTr="002869C9">
        <w:tc>
          <w:tcPr>
            <w:tcW w:w="2269" w:type="dxa"/>
          </w:tcPr>
          <w:p w14:paraId="6AD20649" w14:textId="77777777" w:rsidR="00295FE0" w:rsidRPr="00A2540E" w:rsidRDefault="00295FE0" w:rsidP="00FE3DA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480600" w14:textId="77777777" w:rsidR="00295FE0" w:rsidRPr="00A2540E" w:rsidRDefault="00295FE0" w:rsidP="00FE3DA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5F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SZW/DZP/106/2025</w:t>
            </w:r>
          </w:p>
        </w:tc>
      </w:tr>
    </w:tbl>
    <w:p w14:paraId="7568A114" w14:textId="77777777" w:rsidR="002578E4" w:rsidRDefault="002578E4" w:rsidP="00FE3DA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9F86431" w14:textId="77777777" w:rsidR="00F90CD1" w:rsidRPr="0012157F" w:rsidRDefault="005434B3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95FE0" w:rsidRPr="00295FE0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23FBA64" w14:textId="77777777" w:rsidTr="00650D6C">
        <w:tc>
          <w:tcPr>
            <w:tcW w:w="9104" w:type="dxa"/>
            <w:shd w:val="clear" w:color="auto" w:fill="D9D9D9"/>
          </w:tcPr>
          <w:p w14:paraId="5928833E" w14:textId="77777777" w:rsidR="00E50194" w:rsidRPr="00650D6C" w:rsidRDefault="00650D6C" w:rsidP="00FE3DA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1DE5223" w14:textId="77777777" w:rsidR="00C113BF" w:rsidRPr="0012157F" w:rsidRDefault="00C113BF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901F152" w14:textId="77777777" w:rsidR="002426FF" w:rsidRPr="00A44833" w:rsidRDefault="002426FF" w:rsidP="00FE3DA3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A9390C9" w14:textId="77777777" w:rsidR="00023477" w:rsidRPr="006B53D6" w:rsidRDefault="00023477" w:rsidP="00FE3DA3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A263920" w14:textId="77777777" w:rsidR="00023477" w:rsidRPr="00992BD8" w:rsidRDefault="00992BD8" w:rsidP="00FE3DA3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76A4CC1" w14:textId="77777777" w:rsidR="00992BD8" w:rsidRPr="00992BD8" w:rsidRDefault="00992BD8" w:rsidP="00FE3DA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40F5091" w14:textId="77777777" w:rsidR="00023477" w:rsidRDefault="00C113BF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A92BD50" w14:textId="77777777" w:rsidR="007A2BCB" w:rsidRDefault="00992BD8" w:rsidP="00FE3DA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A75A2D2" w14:textId="77777777" w:rsidR="0011306C" w:rsidRDefault="007A2BCB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809454C" w14:textId="77777777" w:rsidTr="00CD4DD1">
        <w:tc>
          <w:tcPr>
            <w:tcW w:w="9104" w:type="dxa"/>
            <w:shd w:val="clear" w:color="auto" w:fill="D9D9D9"/>
          </w:tcPr>
          <w:p w14:paraId="2DF41653" w14:textId="77777777" w:rsidR="0011306C" w:rsidRPr="00650D6C" w:rsidRDefault="0011306C" w:rsidP="00FE3DA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6B43199" w14:textId="77777777" w:rsidR="00D2702A" w:rsidRPr="0012157F" w:rsidRDefault="004F23F7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C00FDC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B53E" w14:textId="77777777" w:rsidR="00D2702A" w:rsidRPr="0012157F" w:rsidRDefault="00D2702A" w:rsidP="00FE3DA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CC44" w14:textId="77777777" w:rsidR="00D2702A" w:rsidRPr="0012157F" w:rsidRDefault="00D2702A" w:rsidP="00FE3DA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95FE0" w:rsidRPr="0012157F" w14:paraId="2CDD0A72" w14:textId="77777777" w:rsidTr="002869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4BA85" w14:textId="77777777" w:rsidR="00295FE0" w:rsidRPr="0012157F" w:rsidRDefault="00295FE0" w:rsidP="00FE3DA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FE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46A7C" w14:textId="77777777" w:rsidR="00295FE0" w:rsidRPr="0012157F" w:rsidRDefault="00295FE0" w:rsidP="00FE3DA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5FE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EB62602" w14:textId="77777777" w:rsidR="00295FE0" w:rsidRPr="0012157F" w:rsidRDefault="00295FE0" w:rsidP="00FE3DA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FE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95FE0" w:rsidRPr="0012157F" w14:paraId="2C804807" w14:textId="77777777" w:rsidTr="002869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68AA9" w14:textId="77777777" w:rsidR="00295FE0" w:rsidRPr="0012157F" w:rsidRDefault="00295FE0" w:rsidP="00FE3DA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FE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247AA" w14:textId="77777777" w:rsidR="00295FE0" w:rsidRPr="0012157F" w:rsidRDefault="00295FE0" w:rsidP="00FE3DA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5FE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6642F87" w14:textId="77777777" w:rsidR="00295FE0" w:rsidRPr="0012157F" w:rsidRDefault="00295FE0" w:rsidP="00FE3DA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FE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SWZ</w:t>
            </w:r>
          </w:p>
        </w:tc>
      </w:tr>
      <w:tr w:rsidR="00295FE0" w:rsidRPr="0012157F" w14:paraId="3DC9B581" w14:textId="77777777" w:rsidTr="002869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034B" w14:textId="77777777" w:rsidR="00295FE0" w:rsidRPr="0012157F" w:rsidRDefault="00295FE0" w:rsidP="00FE3DA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FE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32A6A" w14:textId="77777777" w:rsidR="00295FE0" w:rsidRPr="0012157F" w:rsidRDefault="00295FE0" w:rsidP="00FE3DA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5FE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1FEFA00" w14:textId="77777777" w:rsidR="00295FE0" w:rsidRPr="0012157F" w:rsidRDefault="00295FE0" w:rsidP="00FE3DA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FE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95FE0" w:rsidRPr="0012157F" w14:paraId="1B8F6092" w14:textId="77777777" w:rsidTr="002869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4F817" w14:textId="77777777" w:rsidR="00295FE0" w:rsidRPr="0012157F" w:rsidRDefault="00295FE0" w:rsidP="00FE3DA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FE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E8F94" w14:textId="77777777" w:rsidR="00295FE0" w:rsidRPr="0012157F" w:rsidRDefault="00295FE0" w:rsidP="00FE3DA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5FE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906F91A" w14:textId="77777777" w:rsidR="00295FE0" w:rsidRPr="0012157F" w:rsidRDefault="00295FE0" w:rsidP="00FE3DA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FE0">
              <w:rPr>
                <w:rFonts w:ascii="Arial" w:hAnsi="Arial" w:cs="Arial"/>
                <w:sz w:val="24"/>
                <w:szCs w:val="24"/>
              </w:rPr>
              <w:t>Zamawiający nie stawia szczególnych warunków w tym zakresie..</w:t>
            </w:r>
          </w:p>
        </w:tc>
      </w:tr>
    </w:tbl>
    <w:p w14:paraId="667879E8" w14:textId="77777777" w:rsidR="00E21BB4" w:rsidRPr="0012157F" w:rsidRDefault="00257E73" w:rsidP="00FE3DA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6E9B450" w14:textId="77777777" w:rsidR="00E21BB4" w:rsidRPr="00E21BB4" w:rsidRDefault="00E21BB4" w:rsidP="00FE3DA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EB744A5" w14:textId="77777777" w:rsidR="00C62F57" w:rsidRDefault="00C62F57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7D130C8" w14:textId="77777777" w:rsidR="00C62F57" w:rsidRDefault="00C62F57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F491D08" w14:textId="77777777" w:rsidR="00721D87" w:rsidRDefault="00E21BB4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2EB9479" w14:textId="77777777" w:rsidR="00721D87" w:rsidRDefault="00E21BB4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2ABB441" w14:textId="77777777" w:rsidR="00721D87" w:rsidRPr="00721D87" w:rsidRDefault="00721D87" w:rsidP="00FE3DA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02F1AB2" w14:textId="77777777" w:rsidR="00721D87" w:rsidRDefault="00E21BB4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A200CE2" w14:textId="77777777" w:rsidR="00E21BB4" w:rsidRPr="00E21BB4" w:rsidRDefault="00E21BB4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A9B1B70" w14:textId="77777777" w:rsidR="00E21BB4" w:rsidRPr="00721D87" w:rsidRDefault="00E21BB4" w:rsidP="00FE3DA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B78494A" w14:textId="77777777" w:rsidR="00C62F57" w:rsidRDefault="00257E73" w:rsidP="00FE3DA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83B3B96" w14:textId="77777777" w:rsidTr="00CD4DD1">
        <w:tc>
          <w:tcPr>
            <w:tcW w:w="9104" w:type="dxa"/>
            <w:shd w:val="clear" w:color="auto" w:fill="D9D9D9"/>
          </w:tcPr>
          <w:p w14:paraId="60A07F29" w14:textId="77777777" w:rsidR="00BE6F04" w:rsidRPr="00650D6C" w:rsidRDefault="00E426EB" w:rsidP="00FE3DA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369AE59" w14:textId="77777777" w:rsidR="00FE4E2B" w:rsidRDefault="00E426EB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7FDBB82" w14:textId="77777777" w:rsidR="00FE3DA3" w:rsidRDefault="00FE3DA3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88F8D8" w14:textId="77777777" w:rsidR="00FE3DA3" w:rsidRDefault="00FE3DA3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04B87D" w14:textId="77777777" w:rsidR="00FE3DA3" w:rsidRDefault="00FE3DA3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074950" w14:textId="77777777" w:rsidR="00FE3DA3" w:rsidRDefault="00FE3DA3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1ECE638" w14:textId="77777777" w:rsidR="00FE3DA3" w:rsidRDefault="00FE3DA3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AE0325" w14:textId="77777777" w:rsidR="00FE3DA3" w:rsidRPr="00E426EB" w:rsidRDefault="00FE3DA3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17BDA3A" w14:textId="77777777" w:rsidTr="00847232">
        <w:tc>
          <w:tcPr>
            <w:tcW w:w="9104" w:type="dxa"/>
            <w:shd w:val="clear" w:color="auto" w:fill="D9D9D9"/>
          </w:tcPr>
          <w:p w14:paraId="685289C3" w14:textId="77777777" w:rsidR="00E426EB" w:rsidRPr="00650D6C" w:rsidRDefault="00E426EB" w:rsidP="00FE3DA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76FBB7C" w14:textId="77777777" w:rsidR="00E426EB" w:rsidRPr="0012157F" w:rsidRDefault="00E426EB" w:rsidP="00FE3DA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786AC7" w14:textId="77777777" w:rsidR="00E426EB" w:rsidRPr="00E426EB" w:rsidRDefault="00E426EB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AA508E5" w14:textId="77777777" w:rsidR="00E426EB" w:rsidRPr="00E426EB" w:rsidRDefault="00E426EB" w:rsidP="00FE3DA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53004C" w14:textId="77777777" w:rsidR="00E426EB" w:rsidRPr="00FF0EBB" w:rsidRDefault="00E426EB" w:rsidP="00FE3DA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33F4BE9" w14:textId="77777777" w:rsidR="00E426EB" w:rsidRPr="00E426EB" w:rsidRDefault="00E426EB" w:rsidP="00FE3DA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E4FFD7D" w14:textId="77777777" w:rsidR="00E426EB" w:rsidRPr="00FF0EBB" w:rsidRDefault="00E426EB" w:rsidP="00FE3DA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DBC8811" w14:textId="77777777" w:rsidR="00E426EB" w:rsidRDefault="00E426EB" w:rsidP="00FE3D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BCBDFA" w14:textId="77777777" w:rsidR="0012157F" w:rsidRPr="0012157F" w:rsidRDefault="0012157F" w:rsidP="00FE3DA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D11CCD" w14:textId="77777777" w:rsidR="00524951" w:rsidRDefault="00FE4E2B" w:rsidP="00FE3DA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C4ABD69" w14:textId="77777777" w:rsidR="00524951" w:rsidRDefault="00524951" w:rsidP="00FE3DA3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A51564A" w14:textId="77777777" w:rsidR="00FE4E2B" w:rsidRPr="0012157F" w:rsidRDefault="00524951" w:rsidP="00FE3DA3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D681325" w14:textId="77777777" w:rsidR="00484F88" w:rsidRPr="0012157F" w:rsidRDefault="006D536F" w:rsidP="00FE3DA3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8560D" w14:textId="77777777" w:rsidR="00114D22" w:rsidRDefault="00114D22" w:rsidP="0038231F">
      <w:pPr>
        <w:spacing w:after="0" w:line="240" w:lineRule="auto"/>
      </w:pPr>
      <w:r>
        <w:separator/>
      </w:r>
    </w:p>
  </w:endnote>
  <w:endnote w:type="continuationSeparator" w:id="0">
    <w:p w14:paraId="1A09D408" w14:textId="77777777" w:rsidR="00114D22" w:rsidRDefault="00114D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4C82" w14:textId="77777777" w:rsidR="00295FE0" w:rsidRDefault="00295F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A9F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CA9A6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00C0" w14:textId="77777777" w:rsidR="00295FE0" w:rsidRDefault="00295F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AC5D1" w14:textId="77777777" w:rsidR="00114D22" w:rsidRDefault="00114D22" w:rsidP="0038231F">
      <w:pPr>
        <w:spacing w:after="0" w:line="240" w:lineRule="auto"/>
      </w:pPr>
      <w:r>
        <w:separator/>
      </w:r>
    </w:p>
  </w:footnote>
  <w:footnote w:type="continuationSeparator" w:id="0">
    <w:p w14:paraId="16EF4D49" w14:textId="77777777" w:rsidR="00114D22" w:rsidRDefault="00114D22" w:rsidP="0038231F">
      <w:pPr>
        <w:spacing w:after="0" w:line="240" w:lineRule="auto"/>
      </w:pPr>
      <w:r>
        <w:continuationSeparator/>
      </w:r>
    </w:p>
  </w:footnote>
  <w:footnote w:id="1">
    <w:p w14:paraId="36C873A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09CB1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9C15A7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B8860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7B92F" w14:textId="77777777" w:rsidR="00295FE0" w:rsidRDefault="00295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7CF54" w14:textId="77777777" w:rsidR="00295FE0" w:rsidRDefault="00295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C8BA9" w14:textId="77777777" w:rsidR="00295FE0" w:rsidRDefault="00295F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208256">
    <w:abstractNumId w:val="11"/>
  </w:num>
  <w:num w:numId="2" w16cid:durableId="314796044">
    <w:abstractNumId w:val="0"/>
  </w:num>
  <w:num w:numId="3" w16cid:durableId="1378354093">
    <w:abstractNumId w:val="10"/>
  </w:num>
  <w:num w:numId="4" w16cid:durableId="1123621069">
    <w:abstractNumId w:val="13"/>
  </w:num>
  <w:num w:numId="5" w16cid:durableId="829367980">
    <w:abstractNumId w:val="12"/>
  </w:num>
  <w:num w:numId="6" w16cid:durableId="1154760943">
    <w:abstractNumId w:val="9"/>
  </w:num>
  <w:num w:numId="7" w16cid:durableId="1343363606">
    <w:abstractNumId w:val="1"/>
  </w:num>
  <w:num w:numId="8" w16cid:durableId="1698777812">
    <w:abstractNumId w:val="6"/>
  </w:num>
  <w:num w:numId="9" w16cid:durableId="2054117420">
    <w:abstractNumId w:val="4"/>
  </w:num>
  <w:num w:numId="10" w16cid:durableId="1510412848">
    <w:abstractNumId w:val="7"/>
  </w:num>
  <w:num w:numId="11" w16cid:durableId="1993480733">
    <w:abstractNumId w:val="5"/>
  </w:num>
  <w:num w:numId="12" w16cid:durableId="177936700">
    <w:abstractNumId w:val="8"/>
  </w:num>
  <w:num w:numId="13" w16cid:durableId="1304041705">
    <w:abstractNumId w:val="3"/>
  </w:num>
  <w:num w:numId="14" w16cid:durableId="1573928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D2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14D22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95F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3DA3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19733"/>
  <w15:docId w15:val="{42D73280-9664-4C21-A0EE-273F7411C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763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2025-08-27T10:52:00Z</dcterms:created>
  <dcterms:modified xsi:type="dcterms:W3CDTF">2025-08-27T10:52:00Z</dcterms:modified>
</cp:coreProperties>
</file>