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FBB8E" w14:textId="0C7E9109" w:rsidR="00D62E6E" w:rsidRPr="00A96615" w:rsidRDefault="00D62E6E" w:rsidP="00A96615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A96615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807E6" w:rsidRPr="00A96615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A96615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96615" w14:paraId="384703DD" w14:textId="77777777" w:rsidTr="00D62E6E">
        <w:tc>
          <w:tcPr>
            <w:tcW w:w="2800" w:type="dxa"/>
          </w:tcPr>
          <w:p w14:paraId="48FB04E3" w14:textId="77777777" w:rsidR="00D62E6E" w:rsidRPr="00A9661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96615">
              <w:rPr>
                <w:rFonts w:ascii="Arial Narrow" w:hAnsi="Arial Narrow" w:cs="Arial"/>
                <w:b/>
              </w:rPr>
              <w:t>Wykonawca</w:t>
            </w:r>
            <w:r w:rsidRPr="00A9661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0F74B2F" w14:textId="77777777" w:rsidR="00D62E6E" w:rsidRPr="00A966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0C384C" w14:textId="77777777" w:rsidR="00D62E6E" w:rsidRPr="00A966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D87682" w14:textId="77777777" w:rsidR="00D62E6E" w:rsidRPr="00A9661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966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9661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966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A96615" w14:paraId="1BAC10B0" w14:textId="77777777" w:rsidTr="00D62E6E">
        <w:tc>
          <w:tcPr>
            <w:tcW w:w="2800" w:type="dxa"/>
          </w:tcPr>
          <w:p w14:paraId="176BF653" w14:textId="77777777" w:rsidR="00D62E6E" w:rsidRPr="00A9661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9661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3D59B1B" w14:textId="77777777" w:rsidR="00D62E6E" w:rsidRPr="00A966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AC2330" w14:textId="77777777" w:rsidR="00D62E6E" w:rsidRPr="00A9661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CED41B" w14:textId="77777777" w:rsidR="00D62E6E" w:rsidRPr="00A9661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966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9661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9661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308F399" w14:textId="77777777" w:rsidR="00BC121E" w:rsidRPr="00A9661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  <w:gridCol w:w="32"/>
      </w:tblGrid>
      <w:tr w:rsidR="003807E6" w:rsidRPr="00A96615" w14:paraId="243333D2" w14:textId="77777777" w:rsidTr="00A96615"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60F3E" w14:textId="77777777" w:rsidR="003807E6" w:rsidRPr="00A96615" w:rsidRDefault="003807E6" w:rsidP="006220F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133B57C" w14:textId="77777777" w:rsidR="003807E6" w:rsidRPr="00A96615" w:rsidRDefault="003807E6" w:rsidP="006220F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A966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A966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A966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A9661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77C6288A" w14:textId="77777777" w:rsidR="003807E6" w:rsidRPr="00A96615" w:rsidRDefault="003807E6" w:rsidP="006220F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80E35D0" w14:textId="77777777" w:rsidR="003807E6" w:rsidRPr="00A96615" w:rsidRDefault="003807E6" w:rsidP="006220F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A96615" w14:paraId="0C139648" w14:textId="77777777" w:rsidTr="00A96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52B349DC" w14:textId="0C6F52AA" w:rsidR="00D62E6E" w:rsidRPr="00A96615" w:rsidRDefault="003807E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lang w:eastAsia="pl-PL"/>
              </w:rPr>
              <w:t xml:space="preserve"> </w:t>
            </w:r>
            <w:r w:rsidR="00D62E6E" w:rsidRPr="00A9661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3256153" w14:textId="77777777" w:rsidR="00D62E6E" w:rsidRPr="00A96615" w:rsidRDefault="003807E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D62E6E" w:rsidRPr="00A9661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807E6" w:rsidRPr="00A96615" w14:paraId="202F37ED" w14:textId="77777777" w:rsidTr="00A966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</w:trPr>
        <w:tc>
          <w:tcPr>
            <w:tcW w:w="2269" w:type="dxa"/>
          </w:tcPr>
          <w:p w14:paraId="6678F590" w14:textId="77777777" w:rsidR="003807E6" w:rsidRPr="00A96615" w:rsidRDefault="003807E6" w:rsidP="00622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717200" w14:textId="77777777" w:rsidR="003807E6" w:rsidRPr="00A96615" w:rsidRDefault="003807E6" w:rsidP="00622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bCs/>
                <w:lang w:eastAsia="pl-PL"/>
              </w:rPr>
              <w:t>100/2025</w:t>
            </w:r>
          </w:p>
        </w:tc>
      </w:tr>
    </w:tbl>
    <w:p w14:paraId="4E815557" w14:textId="77777777" w:rsidR="00BC121E" w:rsidRPr="00A96615" w:rsidRDefault="003807E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A9661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96615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A96615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A96615">
        <w:rPr>
          <w:rFonts w:ascii="Arial Narrow" w:eastAsia="Times New Roman" w:hAnsi="Arial Narrow" w:cs="Arial"/>
          <w:b/>
          <w:lang w:eastAsia="pl-PL"/>
        </w:rPr>
        <w:t>,</w:t>
      </w:r>
      <w:r w:rsidR="00BC121E" w:rsidRPr="00A96615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A96615">
        <w:rPr>
          <w:rFonts w:ascii="Arial Narrow" w:eastAsia="Times New Roman" w:hAnsi="Arial Narrow" w:cs="Arial"/>
          <w:bCs/>
          <w:lang w:eastAsia="pl-PL"/>
        </w:rPr>
        <w:t>, że:</w:t>
      </w:r>
    </w:p>
    <w:p w14:paraId="52B3C711" w14:textId="77777777" w:rsidR="00BC121E" w:rsidRPr="00A9661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A96615">
        <w:rPr>
          <w:rFonts w:ascii="Arial Narrow" w:eastAsia="Times New Roman" w:hAnsi="Arial Narrow" w:cs="Arial"/>
          <w:b/>
          <w:bCs/>
        </w:rPr>
        <w:object w:dxaOrig="0" w:dyaOrig="0" w14:anchorId="27C7FB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9661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A96615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A9661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A96615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A9661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A96615">
        <w:rPr>
          <w:rFonts w:ascii="Arial Narrow" w:eastAsia="Times New Roman" w:hAnsi="Arial Narrow" w:cs="Arial"/>
          <w:lang w:eastAsia="pl-PL"/>
        </w:rPr>
        <w:t>.</w:t>
      </w:r>
    </w:p>
    <w:p w14:paraId="55E8B68F" w14:textId="77777777" w:rsidR="00BC121E" w:rsidRPr="00A9661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96615">
        <w:rPr>
          <w:rFonts w:ascii="Arial Narrow" w:eastAsia="Times New Roman" w:hAnsi="Arial Narrow" w:cs="Arial"/>
          <w:b/>
          <w:bCs/>
        </w:rPr>
        <w:object w:dxaOrig="0" w:dyaOrig="0" w14:anchorId="3E176F1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9661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A96615">
        <w:rPr>
          <w:rFonts w:ascii="Arial Narrow" w:eastAsia="Times New Roman" w:hAnsi="Arial Narrow" w:cs="Arial"/>
          <w:lang w:eastAsia="pl-PL"/>
        </w:rPr>
        <w:t xml:space="preserve">            </w:t>
      </w:r>
      <w:r w:rsidRPr="00A9661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A96615">
        <w:rPr>
          <w:rFonts w:ascii="Arial Narrow" w:eastAsia="Times New Roman" w:hAnsi="Arial Narrow" w:cs="Arial"/>
          <w:lang w:eastAsia="pl-PL"/>
        </w:rPr>
        <w:t>t.j. Dz.U. 2024 poz. 1616</w:t>
      </w:r>
      <w:r w:rsidRPr="00A9661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5BB06E8E" w14:textId="77777777" w:rsidR="00BF69A4" w:rsidRPr="00A9661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96615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96615" w14:paraId="0A0E1CC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E18ED" w14:textId="77777777" w:rsidR="00BC121E" w:rsidRPr="00A966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EFFAF" w14:textId="77777777" w:rsidR="00BC121E" w:rsidRPr="00A9661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3B045" w14:textId="77777777" w:rsidR="00BC121E" w:rsidRPr="00A9661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A96615" w14:paraId="698C3E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31D11" w14:textId="77777777" w:rsidR="00BC121E" w:rsidRPr="00A966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EB0C" w14:textId="77777777" w:rsidR="00BC121E" w:rsidRPr="00A966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E4FA" w14:textId="77777777" w:rsidR="00BC121E" w:rsidRPr="00A966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64D37D0" w14:textId="77777777" w:rsidR="00BC121E" w:rsidRPr="00A9661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A96615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B62E2BB" w14:textId="77777777" w:rsidR="00BC121E" w:rsidRPr="00A96615" w:rsidRDefault="00BC121E" w:rsidP="00A96615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A96615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BA0F44D" w14:textId="77777777" w:rsidR="00067B62" w:rsidRPr="00A9661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A96615">
        <w:rPr>
          <w:rFonts w:ascii="Arial Narrow" w:eastAsia="Times New Roman" w:hAnsi="Arial Narrow" w:cs="Arial"/>
          <w:color w:val="0070C0"/>
          <w:lang w:eastAsia="pl-PL"/>
        </w:rPr>
        <w:t>*</w:t>
      </w:r>
      <w:r w:rsidRPr="00A9661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A9661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96615" w14:paraId="597702BC" w14:textId="77777777" w:rsidTr="00620E37">
        <w:tc>
          <w:tcPr>
            <w:tcW w:w="2660" w:type="dxa"/>
          </w:tcPr>
          <w:p w14:paraId="0645A565" w14:textId="77777777" w:rsidR="00BC121E" w:rsidRPr="00A966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E6CD89" w14:textId="77777777" w:rsidR="00BC121E" w:rsidRPr="00A9661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967E34E" w14:textId="77777777" w:rsidR="00BC121E" w:rsidRPr="00A9661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7187D557" w14:textId="77777777" w:rsidR="00BC121E" w:rsidRPr="00A966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31058AE" w14:textId="77777777" w:rsidR="00BC121E" w:rsidRPr="00A966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26B83F" w14:textId="77777777" w:rsidR="00BC121E" w:rsidRPr="00A9661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807E6"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A9661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5B0B978" w14:textId="77777777" w:rsidR="00106AC7" w:rsidRPr="00A96615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A9661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17C03" w14:textId="77777777" w:rsidR="006375F7" w:rsidRDefault="006375F7">
      <w:r>
        <w:separator/>
      </w:r>
    </w:p>
  </w:endnote>
  <w:endnote w:type="continuationSeparator" w:id="0">
    <w:p w14:paraId="0E799B74" w14:textId="77777777" w:rsidR="006375F7" w:rsidRDefault="0063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6924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779F9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F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ACE74E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B871D23">
        <v:line id="_x0000_s1025" style="position:absolute;left:0;text-align:left;z-index:251657728" from="-3.85pt,8.7pt" to="455.15pt,8.7pt"/>
      </w:pict>
    </w:r>
  </w:p>
  <w:p w14:paraId="3E32428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35A6D" w14:textId="77777777" w:rsidR="003807E6" w:rsidRDefault="003807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FB6F0" w14:textId="77777777" w:rsidR="006375F7" w:rsidRDefault="006375F7">
      <w:r>
        <w:separator/>
      </w:r>
    </w:p>
  </w:footnote>
  <w:footnote w:type="continuationSeparator" w:id="0">
    <w:p w14:paraId="4E2DF5B9" w14:textId="77777777" w:rsidR="006375F7" w:rsidRDefault="00637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EAA9C" w14:textId="77777777" w:rsidR="003807E6" w:rsidRDefault="003807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49DC8" w14:textId="77777777" w:rsidR="003807E6" w:rsidRDefault="003807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83F20" w14:textId="77777777" w:rsidR="003807E6" w:rsidRDefault="003807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3422355">
    <w:abstractNumId w:val="13"/>
  </w:num>
  <w:num w:numId="2" w16cid:durableId="738945547">
    <w:abstractNumId w:val="0"/>
  </w:num>
  <w:num w:numId="3" w16cid:durableId="1701121659">
    <w:abstractNumId w:val="11"/>
  </w:num>
  <w:num w:numId="4" w16cid:durableId="939799834">
    <w:abstractNumId w:val="8"/>
  </w:num>
  <w:num w:numId="5" w16cid:durableId="1661537109">
    <w:abstractNumId w:val="7"/>
  </w:num>
  <w:num w:numId="6" w16cid:durableId="1717001805">
    <w:abstractNumId w:val="1"/>
  </w:num>
  <w:num w:numId="7" w16cid:durableId="1884629507">
    <w:abstractNumId w:val="6"/>
  </w:num>
  <w:num w:numId="8" w16cid:durableId="2131627647">
    <w:abstractNumId w:val="3"/>
  </w:num>
  <w:num w:numId="9" w16cid:durableId="1389570858">
    <w:abstractNumId w:val="2"/>
  </w:num>
  <w:num w:numId="10" w16cid:durableId="494611327">
    <w:abstractNumId w:val="5"/>
  </w:num>
  <w:num w:numId="11" w16cid:durableId="1940405315">
    <w:abstractNumId w:val="10"/>
  </w:num>
  <w:num w:numId="12" w16cid:durableId="125241853">
    <w:abstractNumId w:val="4"/>
  </w:num>
  <w:num w:numId="13" w16cid:durableId="1788885386">
    <w:abstractNumId w:val="9"/>
  </w:num>
  <w:num w:numId="14" w16cid:durableId="3195831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5F7"/>
    <w:rsid w:val="0000184A"/>
    <w:rsid w:val="00007C1C"/>
    <w:rsid w:val="00011EF5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807E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75F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6615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B45A4"/>
  <w15:chartTrackingRefBased/>
  <w15:docId w15:val="{78011393-4C71-4F76-85CD-89BAC4BC1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2025-08-26T09:37:00Z</dcterms:created>
  <dcterms:modified xsi:type="dcterms:W3CDTF">2025-08-26T09:38:00Z</dcterms:modified>
</cp:coreProperties>
</file>