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11E13" w14:textId="77777777" w:rsidR="00081D13" w:rsidRPr="003C53F1" w:rsidRDefault="0008602E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3C53F1">
        <w:rPr>
          <w:rFonts w:ascii="Cambria" w:hAnsi="Cambria" w:cs="Arial"/>
        </w:rPr>
        <w:t>Poznań</w:t>
      </w:r>
      <w:r w:rsidR="00081D13" w:rsidRPr="003C53F1">
        <w:rPr>
          <w:rFonts w:ascii="Cambria" w:hAnsi="Cambria" w:cs="Arial"/>
        </w:rPr>
        <w:t xml:space="preserve"> dnia: </w:t>
      </w:r>
      <w:r w:rsidRPr="003C53F1">
        <w:rPr>
          <w:rFonts w:ascii="Cambria" w:hAnsi="Cambria" w:cs="Arial"/>
        </w:rPr>
        <w:t>2025-08-28</w:t>
      </w:r>
    </w:p>
    <w:p w14:paraId="783B9F68" w14:textId="77777777" w:rsidR="00081D13" w:rsidRPr="003C53F1" w:rsidRDefault="0008602E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3C53F1">
        <w:rPr>
          <w:rFonts w:ascii="Cambria" w:hAnsi="Cambria" w:cs="Arial"/>
          <w:b/>
          <w:bCs/>
        </w:rPr>
        <w:t>Uniwersytet im. Adama Mickiewicza w Poznaniu</w:t>
      </w:r>
    </w:p>
    <w:p w14:paraId="225F5730" w14:textId="77777777" w:rsidR="00081D13" w:rsidRPr="003C53F1" w:rsidRDefault="0008602E" w:rsidP="00081D13">
      <w:pPr>
        <w:spacing w:line="360" w:lineRule="auto"/>
        <w:ind w:right="3969"/>
        <w:rPr>
          <w:rFonts w:ascii="Cambria" w:hAnsi="Cambria" w:cs="Arial"/>
        </w:rPr>
      </w:pPr>
      <w:r w:rsidRPr="003C53F1">
        <w:rPr>
          <w:rFonts w:ascii="Cambria" w:hAnsi="Cambria" w:cs="Arial"/>
        </w:rPr>
        <w:t>ul. Wieniawskiego</w:t>
      </w:r>
      <w:r w:rsidR="00081D13" w:rsidRPr="003C53F1">
        <w:rPr>
          <w:rFonts w:ascii="Cambria" w:hAnsi="Cambria" w:cs="Arial"/>
        </w:rPr>
        <w:t xml:space="preserve"> </w:t>
      </w:r>
      <w:r w:rsidRPr="003C53F1">
        <w:rPr>
          <w:rFonts w:ascii="Cambria" w:hAnsi="Cambria" w:cs="Arial"/>
        </w:rPr>
        <w:t>1</w:t>
      </w:r>
    </w:p>
    <w:p w14:paraId="3EA09066" w14:textId="77777777" w:rsidR="00081D13" w:rsidRPr="003C53F1" w:rsidRDefault="0008602E" w:rsidP="00081D13">
      <w:pPr>
        <w:ind w:right="3969"/>
        <w:rPr>
          <w:rFonts w:ascii="Cambria" w:hAnsi="Cambria" w:cs="Arial"/>
        </w:rPr>
      </w:pPr>
      <w:r w:rsidRPr="003C53F1">
        <w:rPr>
          <w:rFonts w:ascii="Cambria" w:hAnsi="Cambria" w:cs="Arial"/>
        </w:rPr>
        <w:t>61-712</w:t>
      </w:r>
      <w:r w:rsidR="00081D13" w:rsidRPr="003C53F1">
        <w:rPr>
          <w:rFonts w:ascii="Cambria" w:hAnsi="Cambria" w:cs="Arial"/>
        </w:rPr>
        <w:t xml:space="preserve"> </w:t>
      </w:r>
      <w:r w:rsidRPr="003C53F1">
        <w:rPr>
          <w:rFonts w:ascii="Cambria" w:hAnsi="Cambria" w:cs="Arial"/>
        </w:rPr>
        <w:t>Poznań</w:t>
      </w:r>
    </w:p>
    <w:p w14:paraId="30D0693B" w14:textId="77777777" w:rsidR="00081D13" w:rsidRPr="003C53F1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3C53F1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4661BD8C" w14:textId="7BA4E833" w:rsidR="00081D13" w:rsidRPr="003C53F1" w:rsidRDefault="003C53F1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ZP3/5372</w:t>
      </w:r>
    </w:p>
    <w:p w14:paraId="2EB177C8" w14:textId="77777777" w:rsidR="00081D13" w:rsidRPr="003C53F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C53F1" w14:paraId="63D4C813" w14:textId="77777777" w:rsidTr="00C13EA9">
        <w:tc>
          <w:tcPr>
            <w:tcW w:w="10065" w:type="dxa"/>
            <w:shd w:val="clear" w:color="auto" w:fill="F2F2F2"/>
            <w:hideMark/>
          </w:tcPr>
          <w:p w14:paraId="694CF7EA" w14:textId="77777777" w:rsidR="00081D13" w:rsidRPr="003C53F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3C53F1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8CFB80E" w14:textId="77777777" w:rsidR="00081D13" w:rsidRPr="003C53F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3C53F1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50C7CAE" w14:textId="77777777" w:rsidR="00081D13" w:rsidRPr="003C53F1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65EBB061" w14:textId="77777777" w:rsidR="003C53F1" w:rsidRPr="004D2AFA" w:rsidRDefault="003C53F1" w:rsidP="003C53F1">
      <w:pPr>
        <w:tabs>
          <w:tab w:val="center" w:pos="4536"/>
          <w:tab w:val="right" w:pos="9072"/>
        </w:tabs>
        <w:spacing w:after="480"/>
        <w:rPr>
          <w:rFonts w:ascii="Cambria" w:hAnsi="Cambria" w:cs="Arial"/>
          <w:sz w:val="20"/>
          <w:szCs w:val="20"/>
        </w:rPr>
      </w:pPr>
      <w:r w:rsidRPr="004D2AFA">
        <w:rPr>
          <w:rFonts w:ascii="Cambria" w:hAnsi="Cambria" w:cs="Arial"/>
          <w:sz w:val="20"/>
          <w:szCs w:val="20"/>
        </w:rPr>
        <w:t>Dotyczy: postępowania o udzielenie zamówienia publicznego, prowadzonego w trybie podstawowy</w:t>
      </w:r>
      <w:r>
        <w:rPr>
          <w:rFonts w:ascii="Cambria" w:hAnsi="Cambria" w:cs="Arial"/>
          <w:sz w:val="20"/>
          <w:szCs w:val="20"/>
        </w:rPr>
        <w:t>m</w:t>
      </w:r>
      <w:r w:rsidRPr="004D2AFA">
        <w:rPr>
          <w:rFonts w:ascii="Cambria" w:hAnsi="Cambria" w:cs="Arial"/>
          <w:sz w:val="20"/>
          <w:szCs w:val="20"/>
        </w:rPr>
        <w:t xml:space="preserve"> bez negocjacji - art. 275 pkt. 1 ustawy </w:t>
      </w:r>
      <w:proofErr w:type="spellStart"/>
      <w:r w:rsidRPr="004D2AFA">
        <w:rPr>
          <w:rFonts w:ascii="Cambria" w:hAnsi="Cambria" w:cs="Arial"/>
          <w:sz w:val="20"/>
          <w:szCs w:val="20"/>
        </w:rPr>
        <w:t>Pzp</w:t>
      </w:r>
      <w:proofErr w:type="spellEnd"/>
      <w:r w:rsidRPr="004D2AFA">
        <w:rPr>
          <w:rFonts w:ascii="Cambria" w:hAnsi="Cambria" w:cs="Arial"/>
          <w:b/>
          <w:sz w:val="20"/>
          <w:szCs w:val="20"/>
        </w:rPr>
        <w:t xml:space="preserve"> </w:t>
      </w:r>
      <w:r w:rsidRPr="004D2AFA">
        <w:rPr>
          <w:rFonts w:ascii="Cambria" w:hAnsi="Cambria" w:cs="Arial"/>
          <w:bCs/>
          <w:sz w:val="20"/>
          <w:szCs w:val="20"/>
        </w:rPr>
        <w:t>na</w:t>
      </w:r>
      <w:r w:rsidRPr="004D2AFA">
        <w:rPr>
          <w:rFonts w:ascii="Cambria" w:hAnsi="Cambria" w:cs="Arial"/>
          <w:b/>
          <w:sz w:val="20"/>
          <w:szCs w:val="20"/>
        </w:rPr>
        <w:t xml:space="preserve"> </w:t>
      </w:r>
      <w:r w:rsidRPr="004D2AFA">
        <w:rPr>
          <w:rFonts w:ascii="Cambria" w:hAnsi="Cambria" w:cs="Arial"/>
          <w:bCs/>
          <w:sz w:val="20"/>
          <w:szCs w:val="20"/>
        </w:rPr>
        <w:t>”</w:t>
      </w:r>
      <w:r w:rsidRPr="004D2AFA">
        <w:rPr>
          <w:rFonts w:ascii="Cambria" w:hAnsi="Cambria" w:cs="Arial"/>
          <w:b/>
          <w:bCs/>
          <w:sz w:val="20"/>
          <w:szCs w:val="20"/>
        </w:rPr>
        <w:t>Prace naprawcze w szklarniach nr 5, 6, 7, 8 w Ogrodzie Botanicznym UAM</w:t>
      </w:r>
      <w:r w:rsidRPr="004D2AFA">
        <w:rPr>
          <w:rFonts w:ascii="Cambria" w:hAnsi="Cambria" w:cs="Arial"/>
          <w:bCs/>
          <w:sz w:val="20"/>
          <w:szCs w:val="20"/>
        </w:rPr>
        <w:t>”</w:t>
      </w:r>
      <w:r w:rsidRPr="004D2AFA">
        <w:rPr>
          <w:rFonts w:ascii="Cambria" w:hAnsi="Cambria" w:cs="Arial"/>
          <w:b/>
          <w:sz w:val="20"/>
          <w:szCs w:val="20"/>
        </w:rPr>
        <w:t xml:space="preserve"> </w:t>
      </w:r>
      <w:r w:rsidRPr="004D2AFA">
        <w:rPr>
          <w:rFonts w:ascii="Cambria" w:hAnsi="Cambria" w:cs="Arial"/>
          <w:bCs/>
          <w:sz w:val="20"/>
          <w:szCs w:val="20"/>
        </w:rPr>
        <w:t>– znak sprawy</w:t>
      </w:r>
      <w:r w:rsidRPr="004D2AFA">
        <w:rPr>
          <w:rFonts w:ascii="Cambria" w:hAnsi="Cambria" w:cs="Arial"/>
          <w:b/>
          <w:sz w:val="20"/>
          <w:szCs w:val="20"/>
        </w:rPr>
        <w:t xml:space="preserve"> ZP3/5372</w:t>
      </w:r>
      <w:r w:rsidRPr="004D2AFA">
        <w:rPr>
          <w:rFonts w:ascii="Cambria" w:hAnsi="Cambria" w:cs="Arial"/>
          <w:bCs/>
          <w:sz w:val="20"/>
          <w:szCs w:val="20"/>
        </w:rPr>
        <w:t>.</w:t>
      </w:r>
    </w:p>
    <w:p w14:paraId="654BCB64" w14:textId="77777777" w:rsidR="00081D13" w:rsidRPr="003C53F1" w:rsidRDefault="00081D13" w:rsidP="003C53F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Cambria" w:hAnsi="Cambria" w:cs="Arial"/>
        </w:rPr>
      </w:pPr>
    </w:p>
    <w:p w14:paraId="27C6B3E4" w14:textId="77777777" w:rsidR="00081D13" w:rsidRPr="003C53F1" w:rsidRDefault="00C65E53" w:rsidP="003C53F1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Cambria" w:hAnsi="Cambria" w:cs="Arial"/>
          <w:bCs/>
        </w:rPr>
      </w:pPr>
      <w:r w:rsidRPr="003C53F1">
        <w:rPr>
          <w:rFonts w:ascii="Cambria" w:hAnsi="Cambria" w:cs="Arial"/>
        </w:rPr>
        <w:t xml:space="preserve">Zamawiający, </w:t>
      </w:r>
      <w:r w:rsidR="0008602E" w:rsidRPr="003C53F1">
        <w:rPr>
          <w:rFonts w:ascii="Cambria" w:hAnsi="Cambria" w:cs="Arial"/>
          <w:b/>
        </w:rPr>
        <w:t>Uniwersytet im. Adama Mickiewicza w Poznaniu</w:t>
      </w:r>
      <w:r w:rsidRPr="003C53F1">
        <w:rPr>
          <w:rFonts w:ascii="Cambria" w:hAnsi="Cambria" w:cs="Arial"/>
        </w:rPr>
        <w:t xml:space="preserve">, działając na podstawie art. 253 </w:t>
      </w:r>
      <w:r w:rsidR="00A17CDB" w:rsidRPr="003C53F1">
        <w:rPr>
          <w:rFonts w:ascii="Cambria" w:hAnsi="Cambria" w:cs="Arial"/>
        </w:rPr>
        <w:t xml:space="preserve">ust. 1 pkt. 1 i </w:t>
      </w:r>
      <w:r w:rsidRPr="003C53F1">
        <w:rPr>
          <w:rFonts w:ascii="Cambria" w:hAnsi="Cambria" w:cs="Arial"/>
        </w:rPr>
        <w:t xml:space="preserve">ust. </w:t>
      </w:r>
      <w:r w:rsidR="00A17CDB" w:rsidRPr="003C53F1">
        <w:rPr>
          <w:rFonts w:ascii="Cambria" w:hAnsi="Cambria" w:cs="Arial"/>
        </w:rPr>
        <w:t>2</w:t>
      </w:r>
      <w:r w:rsidRPr="003C53F1">
        <w:rPr>
          <w:rFonts w:ascii="Cambria" w:hAnsi="Cambria" w:cs="Arial"/>
        </w:rPr>
        <w:t xml:space="preserve"> </w:t>
      </w:r>
      <w:r w:rsidR="00081D13" w:rsidRPr="003C53F1">
        <w:rPr>
          <w:rFonts w:ascii="Cambria" w:hAnsi="Cambria" w:cs="Arial"/>
        </w:rPr>
        <w:t xml:space="preserve">ustawy z dnia 11 września 2019r. Prawo zamówień publicznych </w:t>
      </w:r>
      <w:r w:rsidR="0008602E" w:rsidRPr="003C53F1">
        <w:rPr>
          <w:rFonts w:ascii="Cambria" w:hAnsi="Cambria" w:cs="Arial"/>
        </w:rPr>
        <w:t>(</w:t>
      </w:r>
      <w:proofErr w:type="spellStart"/>
      <w:r w:rsidR="0008602E" w:rsidRPr="003C53F1">
        <w:rPr>
          <w:rFonts w:ascii="Cambria" w:hAnsi="Cambria" w:cs="Arial"/>
        </w:rPr>
        <w:t>t.j</w:t>
      </w:r>
      <w:proofErr w:type="spellEnd"/>
      <w:r w:rsidR="0008602E" w:rsidRPr="003C53F1">
        <w:rPr>
          <w:rFonts w:ascii="Cambria" w:hAnsi="Cambria" w:cs="Arial"/>
        </w:rPr>
        <w:t>. Dz. U. z 2024 poz. 1320)</w:t>
      </w:r>
      <w:r w:rsidR="00081D13" w:rsidRPr="003C53F1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C53F1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602E" w:rsidRPr="003C53F1" w14:paraId="1D9E28FC" w14:textId="77777777" w:rsidTr="003C53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CEFEF46" w14:textId="77777777" w:rsidR="0008602E" w:rsidRPr="003C53F1" w:rsidRDefault="0008602E" w:rsidP="003C53F1">
            <w:pPr>
              <w:spacing w:before="80" w:line="360" w:lineRule="auto"/>
              <w:ind w:left="67"/>
              <w:jc w:val="both"/>
              <w:rPr>
                <w:rFonts w:ascii="Cambria" w:hAnsi="Cambria" w:cs="Arial"/>
                <w:b/>
              </w:rPr>
            </w:pPr>
            <w:r w:rsidRPr="003C53F1">
              <w:rPr>
                <w:rFonts w:ascii="Cambria" w:hAnsi="Cambria" w:cs="Arial"/>
                <w:b/>
              </w:rPr>
              <w:t>DOMI AGNIESZKA NOWACKA</w:t>
            </w:r>
          </w:p>
          <w:p w14:paraId="6BBB01CE" w14:textId="77777777" w:rsidR="0008602E" w:rsidRPr="003C53F1" w:rsidRDefault="0008602E" w:rsidP="003C53F1">
            <w:pPr>
              <w:spacing w:line="360" w:lineRule="auto"/>
              <w:ind w:left="67"/>
              <w:jc w:val="both"/>
              <w:rPr>
                <w:rFonts w:ascii="Cambria" w:hAnsi="Cambria" w:cs="Arial"/>
                <w:b/>
              </w:rPr>
            </w:pPr>
            <w:r w:rsidRPr="003C53F1">
              <w:rPr>
                <w:rFonts w:ascii="Cambria" w:hAnsi="Cambria" w:cs="Arial"/>
                <w:bCs/>
              </w:rPr>
              <w:t>PLAC NIEPODLEGŁOŚCI</w:t>
            </w:r>
            <w:r w:rsidRPr="003C53F1">
              <w:rPr>
                <w:rFonts w:ascii="Cambria" w:hAnsi="Cambria" w:cs="Arial"/>
                <w:bCs/>
              </w:rPr>
              <w:t xml:space="preserve"> </w:t>
            </w:r>
            <w:r w:rsidRPr="003C53F1">
              <w:rPr>
                <w:rFonts w:ascii="Cambria" w:hAnsi="Cambria" w:cs="Arial"/>
                <w:bCs/>
              </w:rPr>
              <w:t>2</w:t>
            </w:r>
            <w:r w:rsidRPr="003C53F1">
              <w:rPr>
                <w:rFonts w:ascii="Cambria" w:hAnsi="Cambria" w:cs="Arial"/>
                <w:bCs/>
              </w:rPr>
              <w:t xml:space="preserve"> </w:t>
            </w:r>
          </w:p>
          <w:p w14:paraId="00413094" w14:textId="77777777" w:rsidR="0008602E" w:rsidRPr="003C53F1" w:rsidRDefault="0008602E" w:rsidP="003C53F1">
            <w:pPr>
              <w:ind w:left="67"/>
              <w:jc w:val="both"/>
              <w:rPr>
                <w:rFonts w:ascii="Cambria" w:hAnsi="Cambria" w:cs="Arial"/>
                <w:bCs/>
              </w:rPr>
            </w:pPr>
            <w:r w:rsidRPr="003C53F1">
              <w:rPr>
                <w:rFonts w:ascii="Cambria" w:hAnsi="Cambria" w:cs="Arial"/>
                <w:bCs/>
              </w:rPr>
              <w:t>62-035</w:t>
            </w:r>
            <w:r w:rsidRPr="003C53F1">
              <w:rPr>
                <w:rFonts w:ascii="Cambria" w:hAnsi="Cambria" w:cs="Arial"/>
                <w:bCs/>
              </w:rPr>
              <w:t xml:space="preserve"> </w:t>
            </w:r>
            <w:r w:rsidRPr="003C53F1">
              <w:rPr>
                <w:rFonts w:ascii="Cambria" w:hAnsi="Cambria" w:cs="Arial"/>
                <w:bCs/>
              </w:rPr>
              <w:t>Kórnik</w:t>
            </w:r>
          </w:p>
          <w:p w14:paraId="5FF1513D" w14:textId="77777777" w:rsidR="0008602E" w:rsidRPr="003C53F1" w:rsidRDefault="0008602E" w:rsidP="003C53F1">
            <w:pPr>
              <w:spacing w:before="120" w:after="40" w:line="276" w:lineRule="auto"/>
              <w:ind w:left="67"/>
              <w:jc w:val="both"/>
              <w:rPr>
                <w:rFonts w:ascii="Cambria" w:hAnsi="Cambria" w:cs="Arial"/>
              </w:rPr>
            </w:pPr>
            <w:r w:rsidRPr="003C53F1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3C53F1">
              <w:rPr>
                <w:rFonts w:ascii="Cambria" w:hAnsi="Cambria" w:cs="Arial"/>
              </w:rPr>
              <w:t xml:space="preserve"> </w:t>
            </w:r>
            <w:bookmarkEnd w:id="1"/>
            <w:r w:rsidRPr="003C53F1">
              <w:rPr>
                <w:rFonts w:ascii="Cambria" w:hAnsi="Cambria" w:cs="Arial"/>
                <w:b/>
              </w:rPr>
              <w:t>910 265.78 zł</w:t>
            </w:r>
            <w:r w:rsidRPr="003C53F1">
              <w:rPr>
                <w:rFonts w:ascii="Cambria" w:hAnsi="Cambria" w:cs="Arial"/>
                <w:b/>
              </w:rPr>
              <w:t xml:space="preserve"> brutto</w:t>
            </w:r>
            <w:r w:rsidRPr="003C53F1">
              <w:rPr>
                <w:rFonts w:ascii="Cambria" w:hAnsi="Cambria" w:cs="Arial"/>
                <w:bCs/>
              </w:rPr>
              <w:t>.</w:t>
            </w:r>
          </w:p>
          <w:p w14:paraId="268A2AF1" w14:textId="441E8213" w:rsidR="0008602E" w:rsidRPr="003C53F1" w:rsidRDefault="0008602E" w:rsidP="003C53F1">
            <w:pPr>
              <w:spacing w:before="240" w:after="60" w:line="276" w:lineRule="auto"/>
              <w:ind w:left="67"/>
              <w:jc w:val="both"/>
              <w:rPr>
                <w:rFonts w:ascii="Cambria" w:hAnsi="Cambria" w:cs="Arial"/>
              </w:rPr>
            </w:pPr>
            <w:r w:rsidRPr="003C53F1">
              <w:rPr>
                <w:rFonts w:ascii="Cambria" w:hAnsi="Cambria" w:cs="Arial"/>
                <w:color w:val="000000"/>
              </w:rPr>
              <w:t>Uzasadnienie wyboru:</w:t>
            </w:r>
            <w:r w:rsidR="003C53F1">
              <w:rPr>
                <w:rFonts w:ascii="Cambria" w:hAnsi="Cambria" w:cs="Arial"/>
                <w:color w:val="000000"/>
              </w:rPr>
              <w:t xml:space="preserve"> </w:t>
            </w:r>
            <w:r w:rsidRPr="003C53F1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5796FF52" w14:textId="77777777" w:rsidR="00081D13" w:rsidRPr="003C53F1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3C53F1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3C53F1">
        <w:rPr>
          <w:rFonts w:ascii="Cambria" w:hAnsi="Cambria" w:cs="Arial"/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985"/>
        <w:gridCol w:w="1984"/>
        <w:gridCol w:w="1559"/>
      </w:tblGrid>
      <w:tr w:rsidR="003C53F1" w:rsidRPr="00056B8B" w14:paraId="3CF067E1" w14:textId="77777777" w:rsidTr="00325BC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8CE67DF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056B8B">
              <w:rPr>
                <w:rFonts w:ascii="Cambria" w:hAnsi="Cambria" w:cs="Arial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71738D9B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790C6AF7" w14:textId="77777777" w:rsidR="003C53F1" w:rsidRPr="00056B8B" w:rsidRDefault="003C53F1" w:rsidP="00325BC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056B8B"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6C708914" w14:textId="77777777" w:rsidR="003C53F1" w:rsidRPr="00056B8B" w:rsidRDefault="003C53F1" w:rsidP="00325BC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056B8B">
              <w:rPr>
                <w:rFonts w:ascii="Cambria" w:hAnsi="Cambria" w:cs="Arial"/>
                <w:bCs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447AE24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3C53F1" w:rsidRPr="00056B8B" w14:paraId="28EF7E28" w14:textId="77777777" w:rsidTr="00325BC9">
        <w:tc>
          <w:tcPr>
            <w:tcW w:w="851" w:type="dxa"/>
            <w:vAlign w:val="center"/>
          </w:tcPr>
          <w:p w14:paraId="6DCE038B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>2</w:t>
            </w:r>
          </w:p>
        </w:tc>
        <w:tc>
          <w:tcPr>
            <w:tcW w:w="3714" w:type="dxa"/>
            <w:vAlign w:val="center"/>
          </w:tcPr>
          <w:p w14:paraId="136ADF6A" w14:textId="77777777" w:rsidR="003C53F1" w:rsidRPr="00056B8B" w:rsidRDefault="003C53F1" w:rsidP="00325BC9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r w:rsidRPr="00056B8B">
              <w:rPr>
                <w:rFonts w:ascii="Cambria" w:hAnsi="Cambria" w:cs="Arial"/>
                <w:b/>
              </w:rPr>
              <w:t>DOMI AGNIESZKA NOWACKA</w:t>
            </w:r>
          </w:p>
          <w:p w14:paraId="060998FD" w14:textId="77777777" w:rsidR="003C53F1" w:rsidRPr="00056B8B" w:rsidRDefault="003C53F1" w:rsidP="00325BC9">
            <w:pPr>
              <w:pStyle w:val="Zwykytekst"/>
              <w:rPr>
                <w:rFonts w:ascii="Cambria" w:hAnsi="Cambria" w:cs="Arial"/>
                <w:bCs/>
              </w:rPr>
            </w:pPr>
            <w:r w:rsidRPr="00056B8B">
              <w:rPr>
                <w:rFonts w:ascii="Cambria" w:hAnsi="Cambria" w:cs="Arial"/>
                <w:bCs/>
              </w:rPr>
              <w:t xml:space="preserve">PLAC NIEPODLEGŁOŚCI 2 </w:t>
            </w:r>
          </w:p>
          <w:p w14:paraId="393ECD38" w14:textId="77777777" w:rsidR="003C53F1" w:rsidRPr="00056B8B" w:rsidRDefault="003C53F1" w:rsidP="00325BC9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056B8B">
              <w:rPr>
                <w:rFonts w:ascii="Cambria" w:hAnsi="Cambria" w:cs="Arial"/>
                <w:bCs/>
              </w:rPr>
              <w:t>62-035 Kórnik</w:t>
            </w:r>
          </w:p>
        </w:tc>
        <w:tc>
          <w:tcPr>
            <w:tcW w:w="1985" w:type="dxa"/>
            <w:vAlign w:val="center"/>
          </w:tcPr>
          <w:p w14:paraId="3953B6BC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 xml:space="preserve">910 265,78 zł / </w:t>
            </w:r>
          </w:p>
          <w:p w14:paraId="5B961885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 xml:space="preserve"> 60,00</w:t>
            </w:r>
          </w:p>
        </w:tc>
        <w:tc>
          <w:tcPr>
            <w:tcW w:w="1984" w:type="dxa"/>
            <w:vAlign w:val="center"/>
          </w:tcPr>
          <w:p w14:paraId="2837986F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>60 miesięcy</w:t>
            </w:r>
          </w:p>
          <w:p w14:paraId="77DFA64C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59FBB8DB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</w:rPr>
            </w:pPr>
            <w:r w:rsidRPr="00056B8B">
              <w:rPr>
                <w:rFonts w:ascii="Cambria" w:hAnsi="Cambria" w:cs="Arial"/>
              </w:rPr>
              <w:t xml:space="preserve">  100,00</w:t>
            </w:r>
          </w:p>
        </w:tc>
      </w:tr>
      <w:tr w:rsidR="003C53F1" w:rsidRPr="00056B8B" w14:paraId="7F85EE25" w14:textId="77777777" w:rsidTr="00325BC9">
        <w:tc>
          <w:tcPr>
            <w:tcW w:w="851" w:type="dxa"/>
            <w:vAlign w:val="center"/>
          </w:tcPr>
          <w:p w14:paraId="06C77AC8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4</w:t>
            </w:r>
          </w:p>
        </w:tc>
        <w:tc>
          <w:tcPr>
            <w:tcW w:w="3714" w:type="dxa"/>
            <w:vAlign w:val="center"/>
          </w:tcPr>
          <w:p w14:paraId="2DBE119D" w14:textId="77777777" w:rsidR="003C53F1" w:rsidRPr="00056B8B" w:rsidRDefault="003C53F1" w:rsidP="00325BC9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056B8B">
              <w:rPr>
                <w:rFonts w:ascii="Cambria" w:hAnsi="Cambria" w:cs="Arial"/>
                <w:b/>
                <w:sz w:val="18"/>
                <w:szCs w:val="18"/>
              </w:rPr>
              <w:t>PPHU AN-MAX Andrzej Plewczyński</w:t>
            </w:r>
          </w:p>
          <w:p w14:paraId="6FB68E65" w14:textId="77777777" w:rsidR="003C53F1" w:rsidRPr="00056B8B" w:rsidRDefault="003C53F1" w:rsidP="00325BC9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 xml:space="preserve">Goślinowo 7a </w:t>
            </w:r>
          </w:p>
          <w:p w14:paraId="4981BB24" w14:textId="77777777" w:rsidR="003C53F1" w:rsidRPr="00056B8B" w:rsidRDefault="003C53F1" w:rsidP="00325BC9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>62-200 Gniezno</w:t>
            </w:r>
          </w:p>
        </w:tc>
        <w:tc>
          <w:tcPr>
            <w:tcW w:w="1985" w:type="dxa"/>
            <w:vAlign w:val="center"/>
          </w:tcPr>
          <w:p w14:paraId="10F53710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940 163,03 zł /</w:t>
            </w:r>
          </w:p>
          <w:p w14:paraId="2A4E1244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58,09</w:t>
            </w:r>
          </w:p>
        </w:tc>
        <w:tc>
          <w:tcPr>
            <w:tcW w:w="1984" w:type="dxa"/>
            <w:vAlign w:val="center"/>
          </w:tcPr>
          <w:p w14:paraId="101F900D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60 miesięcy</w:t>
            </w:r>
          </w:p>
          <w:p w14:paraId="25E5F1EE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017EFB93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98,09</w:t>
            </w:r>
          </w:p>
        </w:tc>
      </w:tr>
    </w:tbl>
    <w:p w14:paraId="500E070A" w14:textId="77777777" w:rsidR="003C53F1" w:rsidRDefault="003C53F1" w:rsidP="003C53F1"/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985"/>
        <w:gridCol w:w="1984"/>
        <w:gridCol w:w="1559"/>
      </w:tblGrid>
      <w:tr w:rsidR="003C53F1" w:rsidRPr="00056B8B" w14:paraId="1AB1CDD6" w14:textId="77777777" w:rsidTr="00325BC9">
        <w:tc>
          <w:tcPr>
            <w:tcW w:w="851" w:type="dxa"/>
            <w:vAlign w:val="center"/>
          </w:tcPr>
          <w:p w14:paraId="4530EAEA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3714" w:type="dxa"/>
            <w:vAlign w:val="center"/>
          </w:tcPr>
          <w:p w14:paraId="00B0FC83" w14:textId="77777777" w:rsidR="003C53F1" w:rsidRPr="00056B8B" w:rsidRDefault="003C53F1" w:rsidP="00325BC9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056B8B">
              <w:rPr>
                <w:rFonts w:ascii="Cambria" w:hAnsi="Cambria" w:cs="Arial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056B8B">
              <w:rPr>
                <w:rFonts w:ascii="Cambria" w:hAnsi="Cambria" w:cs="Arial"/>
                <w:b/>
                <w:sz w:val="18"/>
                <w:szCs w:val="18"/>
              </w:rPr>
              <w:t>Produkcyjno</w:t>
            </w:r>
            <w:proofErr w:type="spellEnd"/>
            <w:r w:rsidRPr="00056B8B">
              <w:rPr>
                <w:rFonts w:ascii="Cambria" w:hAnsi="Cambria" w:cs="Arial"/>
                <w:b/>
                <w:sz w:val="18"/>
                <w:szCs w:val="18"/>
              </w:rPr>
              <w:t xml:space="preserve"> - Usługowo - Handlowe DOM-GAZ Krzysztof </w:t>
            </w:r>
            <w:proofErr w:type="spellStart"/>
            <w:r w:rsidRPr="00056B8B">
              <w:rPr>
                <w:rFonts w:ascii="Cambria" w:hAnsi="Cambria" w:cs="Arial"/>
                <w:b/>
                <w:sz w:val="18"/>
                <w:szCs w:val="18"/>
              </w:rPr>
              <w:t>Piaszczyk</w:t>
            </w:r>
            <w:proofErr w:type="spellEnd"/>
          </w:p>
          <w:p w14:paraId="20D3D77A" w14:textId="77777777" w:rsidR="003C53F1" w:rsidRPr="00056B8B" w:rsidRDefault="003C53F1" w:rsidP="00325BC9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 xml:space="preserve">Ul. Rząsawska 13 </w:t>
            </w:r>
          </w:p>
          <w:p w14:paraId="79FE2B66" w14:textId="77777777" w:rsidR="003C53F1" w:rsidRPr="00056B8B" w:rsidRDefault="003C53F1" w:rsidP="00325BC9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>42-209 Częstochowa</w:t>
            </w:r>
          </w:p>
        </w:tc>
        <w:tc>
          <w:tcPr>
            <w:tcW w:w="1985" w:type="dxa"/>
            <w:vAlign w:val="center"/>
          </w:tcPr>
          <w:p w14:paraId="26D3E9B8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1 091 981,70 zł /</w:t>
            </w:r>
          </w:p>
          <w:p w14:paraId="2ABA0B3E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50,02</w:t>
            </w:r>
          </w:p>
        </w:tc>
        <w:tc>
          <w:tcPr>
            <w:tcW w:w="1984" w:type="dxa"/>
            <w:vAlign w:val="center"/>
          </w:tcPr>
          <w:p w14:paraId="3E4E035E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60 miesięcy</w:t>
            </w:r>
          </w:p>
          <w:p w14:paraId="51E40FAE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53A5A95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 xml:space="preserve">  90,02</w:t>
            </w:r>
          </w:p>
        </w:tc>
      </w:tr>
      <w:tr w:rsidR="003C53F1" w:rsidRPr="00056B8B" w14:paraId="1C1CE733" w14:textId="77777777" w:rsidTr="00325BC9">
        <w:tc>
          <w:tcPr>
            <w:tcW w:w="851" w:type="dxa"/>
            <w:vAlign w:val="center"/>
          </w:tcPr>
          <w:p w14:paraId="32325E10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3714" w:type="dxa"/>
            <w:vAlign w:val="center"/>
          </w:tcPr>
          <w:p w14:paraId="6DE77822" w14:textId="77777777" w:rsidR="003C53F1" w:rsidRDefault="003C53F1" w:rsidP="00325BC9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056B8B">
              <w:rPr>
                <w:rFonts w:ascii="Cambria" w:hAnsi="Cambria" w:cs="Arial"/>
                <w:b/>
                <w:sz w:val="18"/>
                <w:szCs w:val="18"/>
              </w:rPr>
              <w:t xml:space="preserve">TP SERWIS TOMASZ POHL </w:t>
            </w:r>
          </w:p>
          <w:p w14:paraId="514F650D" w14:textId="2A508412" w:rsidR="003C53F1" w:rsidRPr="00056B8B" w:rsidRDefault="003C53F1" w:rsidP="00325BC9">
            <w:pPr>
              <w:pStyle w:val="Zwykytekst"/>
              <w:spacing w:before="40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 xml:space="preserve">Dąbrowa 62-070 </w:t>
            </w:r>
          </w:p>
          <w:p w14:paraId="739D58DE" w14:textId="63F8A922" w:rsidR="003C53F1" w:rsidRPr="00056B8B" w:rsidRDefault="003C53F1" w:rsidP="003C53F1">
            <w:pPr>
              <w:pStyle w:val="Zwykytekst"/>
              <w:spacing w:before="40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>ul. Orzechowa 6</w:t>
            </w:r>
          </w:p>
        </w:tc>
        <w:tc>
          <w:tcPr>
            <w:tcW w:w="5528" w:type="dxa"/>
            <w:gridSpan w:val="3"/>
            <w:vAlign w:val="center"/>
          </w:tcPr>
          <w:p w14:paraId="76672E50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Oferta odrzucona</w:t>
            </w:r>
          </w:p>
          <w:p w14:paraId="6F68A207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  <w:tr w:rsidR="003C53F1" w:rsidRPr="00056B8B" w14:paraId="4779B9A3" w14:textId="77777777" w:rsidTr="00325BC9">
        <w:tc>
          <w:tcPr>
            <w:tcW w:w="851" w:type="dxa"/>
            <w:vAlign w:val="center"/>
          </w:tcPr>
          <w:p w14:paraId="1BDE3E5C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5</w:t>
            </w:r>
          </w:p>
        </w:tc>
        <w:tc>
          <w:tcPr>
            <w:tcW w:w="3714" w:type="dxa"/>
            <w:vAlign w:val="center"/>
          </w:tcPr>
          <w:p w14:paraId="380B170E" w14:textId="77777777" w:rsidR="003C53F1" w:rsidRPr="00056B8B" w:rsidRDefault="003C53F1" w:rsidP="00325BC9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056B8B">
              <w:rPr>
                <w:rFonts w:ascii="Cambria" w:hAnsi="Cambria" w:cs="Arial"/>
                <w:b/>
                <w:sz w:val="18"/>
                <w:szCs w:val="18"/>
              </w:rPr>
              <w:t>JG-BUD Jan Grzybowski</w:t>
            </w:r>
          </w:p>
          <w:p w14:paraId="1C804071" w14:textId="77777777" w:rsidR="003C53F1" w:rsidRPr="00056B8B" w:rsidRDefault="003C53F1" w:rsidP="00325BC9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 xml:space="preserve">Ul. Dolna 36 </w:t>
            </w:r>
          </w:p>
          <w:p w14:paraId="7F34E60B" w14:textId="77777777" w:rsidR="003C53F1" w:rsidRPr="00056B8B" w:rsidRDefault="003C53F1" w:rsidP="00325BC9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056B8B">
              <w:rPr>
                <w:rFonts w:ascii="Cambria" w:hAnsi="Cambria" w:cs="Arial"/>
                <w:bCs/>
                <w:sz w:val="18"/>
                <w:szCs w:val="18"/>
              </w:rPr>
              <w:t>61-160 Daszewice</w:t>
            </w:r>
          </w:p>
        </w:tc>
        <w:tc>
          <w:tcPr>
            <w:tcW w:w="5528" w:type="dxa"/>
            <w:gridSpan w:val="3"/>
            <w:vAlign w:val="center"/>
          </w:tcPr>
          <w:p w14:paraId="2B6A40A3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Oferta odrzucona</w:t>
            </w:r>
          </w:p>
          <w:p w14:paraId="263E84CF" w14:textId="77777777" w:rsidR="003C53F1" w:rsidRPr="00056B8B" w:rsidRDefault="003C53F1" w:rsidP="00325BC9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056B8B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</w:tbl>
    <w:p w14:paraId="23D38426" w14:textId="77777777" w:rsidR="003C53F1" w:rsidRPr="00056B8B" w:rsidRDefault="003C53F1" w:rsidP="003C53F1">
      <w:pPr>
        <w:spacing w:before="120"/>
        <w:jc w:val="both"/>
        <w:rPr>
          <w:rFonts w:ascii="Cambria" w:hAnsi="Cambria"/>
          <w:color w:val="000000"/>
        </w:rPr>
      </w:pPr>
    </w:p>
    <w:p w14:paraId="048168CB" w14:textId="77777777" w:rsidR="003C53F1" w:rsidRPr="00056B8B" w:rsidRDefault="003C53F1" w:rsidP="003C53F1">
      <w:pPr>
        <w:spacing w:after="120"/>
        <w:jc w:val="both"/>
        <w:rPr>
          <w:rFonts w:ascii="Cambria" w:hAnsi="Cambria" w:cs="Arial"/>
          <w:color w:val="000000"/>
        </w:rPr>
      </w:pPr>
      <w:r w:rsidRPr="00056B8B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056B8B">
        <w:rPr>
          <w:rFonts w:ascii="Cambria" w:hAnsi="Cambria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82"/>
        <w:gridCol w:w="6647"/>
      </w:tblGrid>
      <w:tr w:rsidR="003C53F1" w:rsidRPr="00056B8B" w14:paraId="41E84FDD" w14:textId="77777777" w:rsidTr="00325BC9">
        <w:tc>
          <w:tcPr>
            <w:tcW w:w="851" w:type="dxa"/>
            <w:shd w:val="clear" w:color="auto" w:fill="F2F2F2"/>
            <w:vAlign w:val="center"/>
          </w:tcPr>
          <w:p w14:paraId="739DF60E" w14:textId="77777777" w:rsidR="003C53F1" w:rsidRPr="00056B8B" w:rsidRDefault="003C53F1" w:rsidP="00325BC9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582" w:type="dxa"/>
            <w:shd w:val="clear" w:color="auto" w:fill="F2F2F2"/>
            <w:vAlign w:val="center"/>
          </w:tcPr>
          <w:p w14:paraId="0DF56DC7" w14:textId="77777777" w:rsidR="003C53F1" w:rsidRPr="00056B8B" w:rsidRDefault="003C53F1" w:rsidP="00325BC9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647" w:type="dxa"/>
            <w:shd w:val="clear" w:color="auto" w:fill="F2F2F2"/>
            <w:vAlign w:val="center"/>
          </w:tcPr>
          <w:p w14:paraId="1B8113FB" w14:textId="77777777" w:rsidR="003C53F1" w:rsidRPr="00056B8B" w:rsidRDefault="003C53F1" w:rsidP="00325BC9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3C53F1" w:rsidRPr="00056B8B" w14:paraId="3E3363ED" w14:textId="77777777" w:rsidTr="00325BC9">
        <w:tc>
          <w:tcPr>
            <w:tcW w:w="851" w:type="dxa"/>
            <w:vAlign w:val="center"/>
          </w:tcPr>
          <w:p w14:paraId="084C964C" w14:textId="77777777" w:rsidR="003C53F1" w:rsidRPr="00056B8B" w:rsidRDefault="003C53F1" w:rsidP="00325BC9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>1</w:t>
            </w:r>
          </w:p>
          <w:p w14:paraId="7D2EA03F" w14:textId="77777777" w:rsidR="003C53F1" w:rsidRPr="00056B8B" w:rsidRDefault="003C53F1" w:rsidP="00325BC9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582" w:type="dxa"/>
            <w:vAlign w:val="center"/>
          </w:tcPr>
          <w:p w14:paraId="00C68B66" w14:textId="77777777" w:rsidR="003C53F1" w:rsidRDefault="003C53F1" w:rsidP="00325BC9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TP SERWIS TOMASZ POHL </w:t>
            </w:r>
          </w:p>
          <w:p w14:paraId="5BDE7AEE" w14:textId="77777777" w:rsidR="003C53F1" w:rsidRDefault="003C53F1" w:rsidP="00325BC9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Dąbrowa 62-070 </w:t>
            </w:r>
          </w:p>
          <w:p w14:paraId="011EE31E" w14:textId="77777777" w:rsidR="003C53F1" w:rsidRPr="00056B8B" w:rsidRDefault="003C53F1" w:rsidP="00325BC9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/>
                <w:bCs/>
                <w:sz w:val="20"/>
                <w:szCs w:val="20"/>
              </w:rPr>
              <w:t>ul. Orzechowa 6</w:t>
            </w:r>
          </w:p>
          <w:p w14:paraId="18FBAEFF" w14:textId="77777777" w:rsidR="003C53F1" w:rsidRPr="00056B8B" w:rsidRDefault="003C53F1" w:rsidP="00325BC9">
            <w:pPr>
              <w:spacing w:after="60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6647" w:type="dxa"/>
            <w:vAlign w:val="center"/>
          </w:tcPr>
          <w:p w14:paraId="0A752FDA" w14:textId="77777777" w:rsidR="003C53F1" w:rsidRPr="00056B8B" w:rsidRDefault="003C53F1" w:rsidP="00325BC9">
            <w:pPr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 xml:space="preserve">Podstawa prawna: art. 226 ust. 1 pkt 8 ustawy </w:t>
            </w:r>
            <w:proofErr w:type="spellStart"/>
            <w:r w:rsidRPr="00056B8B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56B8B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4CB97A8D" w14:textId="77777777" w:rsidR="003C53F1" w:rsidRPr="00056B8B" w:rsidRDefault="003C53F1" w:rsidP="00325BC9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 xml:space="preserve">Uzasadnienie: oferta została odrzucona, na podstawie art. 226 ust. 1 pkt 8) ustawy </w:t>
            </w:r>
            <w:proofErr w:type="spellStart"/>
            <w:r w:rsidRPr="00056B8B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56B8B">
              <w:rPr>
                <w:rFonts w:ascii="Cambria" w:hAnsi="Cambria" w:cs="Arial"/>
                <w:sz w:val="20"/>
                <w:szCs w:val="20"/>
              </w:rPr>
              <w:t xml:space="preserve"> w związku z art. 224 ust. 6 ustawy </w:t>
            </w:r>
            <w:proofErr w:type="spellStart"/>
            <w:r w:rsidRPr="00056B8B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56B8B">
              <w:rPr>
                <w:rFonts w:ascii="Cambria" w:hAnsi="Cambria" w:cs="Arial"/>
                <w:sz w:val="20"/>
                <w:szCs w:val="20"/>
              </w:rPr>
              <w:t>:  oferta zawiera rażąco niską cenę w stosunku do przedmiotu zamówienia.</w:t>
            </w:r>
          </w:p>
          <w:p w14:paraId="029F45D6" w14:textId="77777777" w:rsidR="003C53F1" w:rsidRPr="00056B8B" w:rsidRDefault="003C53F1" w:rsidP="00325BC9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 xml:space="preserve">Uzasadnienie faktyczne - Zamawiający przesłał Wykonawcy w dniu 19.02.2025 r. wezwanie do złożenia wyjaśnień odnośnie rażąco niskiej ceny. Zaoferowana przez Wykonawcę cena jest  </w:t>
            </w:r>
            <w:proofErr w:type="spellStart"/>
            <w:r w:rsidRPr="00056B8B">
              <w:rPr>
                <w:rFonts w:ascii="Cambria" w:hAnsi="Cambria" w:cs="Arial"/>
                <w:sz w:val="20"/>
                <w:szCs w:val="20"/>
              </w:rPr>
              <w:t>jest</w:t>
            </w:r>
            <w:proofErr w:type="spellEnd"/>
            <w:r w:rsidRPr="00056B8B">
              <w:rPr>
                <w:rFonts w:ascii="Cambria" w:hAnsi="Cambria" w:cs="Arial"/>
                <w:sz w:val="20"/>
                <w:szCs w:val="20"/>
              </w:rPr>
              <w:t xml:space="preserve"> niższa o ponad 30% od średniej arytmetycznej cen wszystkich złożonych ofert niepodlegających odrzuceniu na podstawie art. 226 ust. 1 pkt 1 i 10 (851 842,10 - 30% = 596 037,47 zł brutto) oraz jest niższa o ponad 30% od wartości zamówienia ustalonej przed wszczęciem postępowania (989 795,53 - 30% = 692 856,87 zł brutto)</w:t>
            </w:r>
            <w:r>
              <w:rPr>
                <w:rFonts w:ascii="Cambria" w:hAnsi="Cambria" w:cs="Arial"/>
                <w:sz w:val="20"/>
                <w:szCs w:val="20"/>
              </w:rPr>
              <w:t xml:space="preserve">. </w:t>
            </w:r>
            <w:r w:rsidRPr="00056B8B">
              <w:rPr>
                <w:rFonts w:ascii="Cambria" w:hAnsi="Cambria" w:cs="Arial"/>
                <w:sz w:val="20"/>
                <w:szCs w:val="20"/>
              </w:rPr>
              <w:t>Wykonawca zaoferował wykonanie przedmiotu zamówienia za cenę: 480 000,00 zł brutto.</w:t>
            </w:r>
          </w:p>
          <w:p w14:paraId="3346CD01" w14:textId="77777777" w:rsidR="003C53F1" w:rsidRPr="00056B8B" w:rsidRDefault="003C53F1" w:rsidP="00325BC9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>Do wyznaczonego terminu Wykonawca nie udzielił wyjaśnień dot. rażąco niskiej ceny, które uzasadniają podaną w ofercie cenę.</w:t>
            </w:r>
          </w:p>
        </w:tc>
      </w:tr>
      <w:tr w:rsidR="003C53F1" w:rsidRPr="00056B8B" w14:paraId="667F4EEF" w14:textId="77777777" w:rsidTr="00325BC9">
        <w:tc>
          <w:tcPr>
            <w:tcW w:w="851" w:type="dxa"/>
            <w:vAlign w:val="center"/>
          </w:tcPr>
          <w:p w14:paraId="548D4D4B" w14:textId="77777777" w:rsidR="003C53F1" w:rsidRPr="00056B8B" w:rsidRDefault="003C53F1" w:rsidP="00325BC9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>5</w:t>
            </w:r>
          </w:p>
          <w:p w14:paraId="4BDB1A0D" w14:textId="77777777" w:rsidR="003C53F1" w:rsidRPr="00056B8B" w:rsidRDefault="003C53F1" w:rsidP="00325BC9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582" w:type="dxa"/>
            <w:vAlign w:val="center"/>
          </w:tcPr>
          <w:p w14:paraId="2F833C77" w14:textId="77777777" w:rsidR="003C53F1" w:rsidRPr="00056B8B" w:rsidRDefault="003C53F1" w:rsidP="00325BC9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56B8B">
              <w:rPr>
                <w:rFonts w:ascii="Cambria" w:hAnsi="Cambria" w:cs="Arial"/>
                <w:b/>
                <w:bCs/>
                <w:sz w:val="20"/>
                <w:szCs w:val="20"/>
              </w:rPr>
              <w:t>JG-BUD Jan Grzybowski</w:t>
            </w:r>
          </w:p>
          <w:p w14:paraId="58B36F9B" w14:textId="77777777" w:rsidR="003C53F1" w:rsidRPr="00056B8B" w:rsidRDefault="003C53F1" w:rsidP="00325BC9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Ul. </w:t>
            </w:r>
            <w:r w:rsidRPr="00056B8B">
              <w:rPr>
                <w:rFonts w:ascii="Cambria" w:hAnsi="Cambria" w:cs="Arial"/>
                <w:sz w:val="20"/>
                <w:szCs w:val="20"/>
              </w:rPr>
              <w:t xml:space="preserve">Dolna 36 </w:t>
            </w:r>
          </w:p>
          <w:p w14:paraId="76CD66FF" w14:textId="77777777" w:rsidR="003C53F1" w:rsidRPr="00056B8B" w:rsidRDefault="003C53F1" w:rsidP="00325BC9">
            <w:pPr>
              <w:spacing w:after="60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>61-160 Daszewice</w:t>
            </w:r>
          </w:p>
        </w:tc>
        <w:tc>
          <w:tcPr>
            <w:tcW w:w="6647" w:type="dxa"/>
            <w:vAlign w:val="center"/>
          </w:tcPr>
          <w:p w14:paraId="40F52EBC" w14:textId="77777777" w:rsidR="003C53F1" w:rsidRPr="00056B8B" w:rsidRDefault="003C53F1" w:rsidP="00325BC9">
            <w:pPr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 xml:space="preserve">Podstawa prawna: art. 226 ust. 1 pkt 2 lit. c ustawy </w:t>
            </w:r>
            <w:proofErr w:type="spellStart"/>
            <w:r w:rsidRPr="00056B8B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56B8B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190EC3EE" w14:textId="77777777" w:rsidR="003C53F1" w:rsidRPr="00056B8B" w:rsidRDefault="003C53F1" w:rsidP="00325BC9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56B8B">
              <w:rPr>
                <w:rFonts w:ascii="Cambria" w:hAnsi="Cambria" w:cs="Arial"/>
                <w:sz w:val="20"/>
                <w:szCs w:val="20"/>
              </w:rPr>
              <w:t>Uzasadnienie: Zamawiający pismem z 12 sierpnia br. wezwał Wykonawcę do złożenia dokumentów potwierdzających spełnianie warunków udziału w postępowaniu. Wobec braku odpowiedzi do upływu terminu wyznaczonego na złożenie dokumentów, Wykonawca został wezwany do uzupełnienia braków w ofercie na podstawie  art. 128 ust. 1 ustawy. Do upływu terminu wyznaczonego na uzupełnienie braków w ofercie Wykonawca nie przesłał dokumentów.</w:t>
            </w:r>
          </w:p>
        </w:tc>
      </w:tr>
    </w:tbl>
    <w:p w14:paraId="5EC98A0F" w14:textId="77777777" w:rsidR="00E85D70" w:rsidRPr="003C53F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74C24088" w14:textId="77777777" w:rsidR="00F960D7" w:rsidRPr="003C53F1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3C53F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93CBA" w14:textId="77777777" w:rsidR="00AA7AD2" w:rsidRDefault="00AA7AD2">
      <w:r>
        <w:separator/>
      </w:r>
    </w:p>
  </w:endnote>
  <w:endnote w:type="continuationSeparator" w:id="0">
    <w:p w14:paraId="39ACC917" w14:textId="77777777" w:rsidR="00AA7AD2" w:rsidRDefault="00AA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70119" w14:textId="77777777" w:rsidR="0008602E" w:rsidRDefault="000860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A16F0" w14:textId="0CA0B8E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6E514" w14:textId="77777777" w:rsidR="0008602E" w:rsidRDefault="000860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98FD2" w14:textId="77777777" w:rsidR="00AA7AD2" w:rsidRDefault="00AA7AD2">
      <w:r>
        <w:separator/>
      </w:r>
    </w:p>
  </w:footnote>
  <w:footnote w:type="continuationSeparator" w:id="0">
    <w:p w14:paraId="5DA39238" w14:textId="77777777" w:rsidR="00AA7AD2" w:rsidRDefault="00AA7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080B8" w14:textId="77777777" w:rsidR="0008602E" w:rsidRDefault="00086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97B7F" w14:textId="77777777" w:rsidR="0008602E" w:rsidRDefault="00086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5A028" w14:textId="77777777" w:rsidR="0008602E" w:rsidRDefault="000860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AD2"/>
    <w:rsid w:val="00005838"/>
    <w:rsid w:val="00022322"/>
    <w:rsid w:val="00042497"/>
    <w:rsid w:val="00081D13"/>
    <w:rsid w:val="0008602E"/>
    <w:rsid w:val="000C1E6F"/>
    <w:rsid w:val="000E4E56"/>
    <w:rsid w:val="001A1468"/>
    <w:rsid w:val="001B7815"/>
    <w:rsid w:val="002B1E4F"/>
    <w:rsid w:val="002B6761"/>
    <w:rsid w:val="003445A0"/>
    <w:rsid w:val="003A0AFC"/>
    <w:rsid w:val="003C53F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7AD2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C0F99"/>
  <w15:chartTrackingRefBased/>
  <w15:docId w15:val="{744B95AC-FCA3-414C-A224-C64C75B3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523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2025-08-28T07:06:00Z</dcterms:created>
  <dcterms:modified xsi:type="dcterms:W3CDTF">2025-08-28T07:06:00Z</dcterms:modified>
</cp:coreProperties>
</file>