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80EB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80EB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80EB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80EB1" w:rsidTr="00D62E6E">
        <w:tc>
          <w:tcPr>
            <w:tcW w:w="2800" w:type="dxa"/>
            <w:shd w:val="clear" w:color="auto" w:fill="auto"/>
          </w:tcPr>
          <w:p w:rsidR="00D62E6E" w:rsidRPr="00080EB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0EB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80EB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80EB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80EB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80EB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80E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80EB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80E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80EB1" w:rsidTr="00D62E6E">
        <w:tc>
          <w:tcPr>
            <w:tcW w:w="2800" w:type="dxa"/>
            <w:shd w:val="clear" w:color="auto" w:fill="auto"/>
          </w:tcPr>
          <w:p w:rsidR="00D62E6E" w:rsidRPr="00080EB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0EB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80EB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80EB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80EB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80E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80EB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80E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080EB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933DD" w:rsidRPr="00080EB1" w:rsidTr="002428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933DD" w:rsidRPr="00080EB1" w:rsidRDefault="003933DD" w:rsidP="002428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933DD" w:rsidRPr="00080EB1" w:rsidRDefault="003933DD" w:rsidP="002428A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80EB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80EB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80EB1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080EB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80EB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80EB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933DD" w:rsidRPr="00080EB1" w:rsidRDefault="003933DD" w:rsidP="002428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933DD" w:rsidRPr="00080EB1" w:rsidRDefault="003933DD" w:rsidP="002428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80EB1" w:rsidRDefault="003933D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80EB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80EB1" w:rsidTr="00D62E6E">
        <w:tc>
          <w:tcPr>
            <w:tcW w:w="2269" w:type="dxa"/>
            <w:shd w:val="clear" w:color="auto" w:fill="auto"/>
          </w:tcPr>
          <w:p w:rsidR="00D62E6E" w:rsidRPr="00080EB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80EB1" w:rsidRDefault="003933D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62E6E" w:rsidRPr="00080E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33DD" w:rsidRPr="00080EB1" w:rsidTr="002428A4">
        <w:tc>
          <w:tcPr>
            <w:tcW w:w="2269" w:type="dxa"/>
            <w:shd w:val="clear" w:color="auto" w:fill="auto"/>
          </w:tcPr>
          <w:p w:rsidR="003933DD" w:rsidRPr="00080EB1" w:rsidRDefault="003933DD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33DD" w:rsidRPr="00080EB1" w:rsidRDefault="003933DD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98/2025</w:t>
            </w:r>
          </w:p>
        </w:tc>
      </w:tr>
    </w:tbl>
    <w:p w:rsidR="00BC121E" w:rsidRPr="00080EB1" w:rsidRDefault="003933D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80EB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80EB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80EB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80EB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80EB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80EB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080EB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80EB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80EB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80E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80EB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80EB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80EB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80EB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80EB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B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80EB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80EB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80EB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80EB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80EB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80EB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80EB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80EB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80EB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80EB1" w:rsidTr="00620E37">
        <w:tc>
          <w:tcPr>
            <w:tcW w:w="2660" w:type="dxa"/>
            <w:shd w:val="clear" w:color="auto" w:fill="auto"/>
          </w:tcPr>
          <w:p w:rsidR="00BC121E" w:rsidRPr="00080EB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80EB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80EB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80EB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80EB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80EB1" w:rsidRDefault="00844A96" w:rsidP="003933D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933DD"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80E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080EB1" w:rsidRDefault="00106AC7" w:rsidP="00BC121E">
      <w:pPr>
        <w:rPr>
          <w:rFonts w:ascii="Arial Narrow" w:hAnsi="Arial Narrow"/>
        </w:rPr>
      </w:pPr>
    </w:p>
    <w:sectPr w:rsidR="00106AC7" w:rsidRPr="00080EB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435" w:rsidRDefault="00AB2435">
      <w:r>
        <w:separator/>
      </w:r>
    </w:p>
  </w:endnote>
  <w:endnote w:type="continuationSeparator" w:id="1">
    <w:p w:rsidR="00AB2435" w:rsidRDefault="00AB2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EB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3DD" w:rsidRDefault="003933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435" w:rsidRDefault="00AB2435">
      <w:r>
        <w:separator/>
      </w:r>
    </w:p>
  </w:footnote>
  <w:footnote w:type="continuationSeparator" w:id="1">
    <w:p w:rsidR="00AB2435" w:rsidRDefault="00AB2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3DD" w:rsidRDefault="003933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3DD" w:rsidRDefault="003933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3DD" w:rsidRDefault="003933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3DD"/>
    <w:rsid w:val="0000184A"/>
    <w:rsid w:val="00007C1C"/>
    <w:rsid w:val="00012997"/>
    <w:rsid w:val="000621A2"/>
    <w:rsid w:val="00067B62"/>
    <w:rsid w:val="000719DC"/>
    <w:rsid w:val="00075CEC"/>
    <w:rsid w:val="000807AB"/>
    <w:rsid w:val="00080EB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933D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2435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2175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2025-08-27T06:44:00Z</dcterms:created>
  <dcterms:modified xsi:type="dcterms:W3CDTF">2025-08-27T06:45:00Z</dcterms:modified>
</cp:coreProperties>
</file>