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100EA5" w:rsidRDefault="00807567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100EA5">
        <w:rPr>
          <w:rFonts w:ascii="Arial Narrow" w:hAnsi="Arial Narrow" w:cs="Arial"/>
          <w:sz w:val="24"/>
          <w:szCs w:val="24"/>
        </w:rPr>
        <w:t>Bydgoszcz</w:t>
      </w:r>
      <w:r w:rsidR="00D34297" w:rsidRPr="00100EA5">
        <w:rPr>
          <w:rFonts w:ascii="Arial Narrow" w:hAnsi="Arial Narrow" w:cs="Arial"/>
          <w:sz w:val="24"/>
          <w:szCs w:val="24"/>
        </w:rPr>
        <w:t xml:space="preserve"> dnia: </w:t>
      </w:r>
      <w:r w:rsidR="00E71D65">
        <w:rPr>
          <w:rFonts w:ascii="Arial Narrow" w:hAnsi="Arial Narrow" w:cs="Arial"/>
          <w:sz w:val="24"/>
          <w:szCs w:val="24"/>
        </w:rPr>
        <w:t>2025-08-28</w:t>
      </w:r>
    </w:p>
    <w:p w:rsidR="00D34297" w:rsidRPr="00100EA5" w:rsidRDefault="00807567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00EA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100EA5" w:rsidRDefault="00807567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00EA5">
        <w:rPr>
          <w:rFonts w:ascii="Arial Narrow" w:hAnsi="Arial Narrow" w:cs="Arial"/>
          <w:sz w:val="24"/>
          <w:szCs w:val="24"/>
        </w:rPr>
        <w:t>Powstańców Warszawy</w:t>
      </w:r>
      <w:r w:rsidR="00D34297" w:rsidRPr="00100EA5">
        <w:rPr>
          <w:rFonts w:ascii="Arial Narrow" w:hAnsi="Arial Narrow" w:cs="Arial"/>
          <w:sz w:val="24"/>
          <w:szCs w:val="24"/>
        </w:rPr>
        <w:t xml:space="preserve"> </w:t>
      </w:r>
      <w:r w:rsidRPr="00100EA5">
        <w:rPr>
          <w:rFonts w:ascii="Arial Narrow" w:hAnsi="Arial Narrow" w:cs="Arial"/>
          <w:sz w:val="24"/>
          <w:szCs w:val="24"/>
        </w:rPr>
        <w:t>5</w:t>
      </w:r>
    </w:p>
    <w:p w:rsidR="00D34297" w:rsidRPr="00100EA5" w:rsidRDefault="00807567" w:rsidP="00D34297">
      <w:pPr>
        <w:rPr>
          <w:rFonts w:ascii="Arial Narrow" w:hAnsi="Arial Narrow" w:cs="Arial"/>
          <w:sz w:val="24"/>
          <w:szCs w:val="24"/>
        </w:rPr>
      </w:pPr>
      <w:r w:rsidRPr="00100EA5">
        <w:rPr>
          <w:rFonts w:ascii="Arial Narrow" w:hAnsi="Arial Narrow" w:cs="Arial"/>
          <w:sz w:val="24"/>
          <w:szCs w:val="24"/>
        </w:rPr>
        <w:t>85-681</w:t>
      </w:r>
      <w:r w:rsidR="00D34297" w:rsidRPr="00100EA5">
        <w:rPr>
          <w:rFonts w:ascii="Arial Narrow" w:hAnsi="Arial Narrow" w:cs="Arial"/>
          <w:sz w:val="24"/>
          <w:szCs w:val="24"/>
        </w:rPr>
        <w:t xml:space="preserve"> </w:t>
      </w:r>
      <w:r w:rsidRPr="00100EA5">
        <w:rPr>
          <w:rFonts w:ascii="Arial Narrow" w:hAnsi="Arial Narrow" w:cs="Arial"/>
          <w:sz w:val="24"/>
          <w:szCs w:val="24"/>
        </w:rPr>
        <w:t>Bydgoszcz</w:t>
      </w:r>
    </w:p>
    <w:p w:rsidR="00D34297" w:rsidRPr="00100EA5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100EA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100EA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100EA5" w:rsidRPr="00100EA5" w:rsidRDefault="00E71D65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B70278">
        <w:rPr>
          <w:rFonts w:ascii="Arial Narrow" w:hAnsi="Arial Narrow" w:cs="Arial"/>
          <w:b/>
          <w:bCs/>
          <w:sz w:val="22"/>
          <w:szCs w:val="22"/>
        </w:rPr>
        <w:t>6632</w:t>
      </w:r>
      <w:r w:rsidR="00100EA5" w:rsidRPr="00100EA5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D34297" w:rsidRPr="00100EA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100EA5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100EA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100EA5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100EA5" w:rsidTr="00D34297">
        <w:tc>
          <w:tcPr>
            <w:tcW w:w="9180" w:type="dxa"/>
            <w:shd w:val="clear" w:color="auto" w:fill="F2F2F2"/>
            <w:hideMark/>
          </w:tcPr>
          <w:p w:rsidR="00D34297" w:rsidRPr="00100EA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00EA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100EA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00EA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100EA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100EA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00EA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00EA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00EA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100EA5" w:rsidTr="00310284">
        <w:tc>
          <w:tcPr>
            <w:tcW w:w="2269" w:type="dxa"/>
            <w:shd w:val="clear" w:color="auto" w:fill="auto"/>
          </w:tcPr>
          <w:p w:rsidR="00D34297" w:rsidRPr="00100EA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100EA5" w:rsidRDefault="0080756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bCs/>
                <w:sz w:val="24"/>
                <w:szCs w:val="24"/>
              </w:rPr>
              <w:t>Dostawy odczynników chemicznych, substancji recepturowych i utensyliów aptecznych na okres 12 miesięcy</w:t>
            </w:r>
          </w:p>
        </w:tc>
      </w:tr>
      <w:tr w:rsidR="00807567" w:rsidRPr="00100EA5" w:rsidTr="007069CC">
        <w:tc>
          <w:tcPr>
            <w:tcW w:w="2269" w:type="dxa"/>
            <w:shd w:val="clear" w:color="auto" w:fill="auto"/>
          </w:tcPr>
          <w:p w:rsidR="00807567" w:rsidRPr="00100EA5" w:rsidRDefault="00807567" w:rsidP="007069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07567" w:rsidRPr="00100EA5" w:rsidRDefault="00807567" w:rsidP="007069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bCs/>
                <w:sz w:val="24"/>
                <w:szCs w:val="24"/>
              </w:rPr>
              <w:t>47/2025</w:t>
            </w:r>
          </w:p>
        </w:tc>
      </w:tr>
    </w:tbl>
    <w:p w:rsidR="00010B31" w:rsidRPr="00100EA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100EA5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100EA5">
        <w:rPr>
          <w:rFonts w:ascii="Arial Narrow" w:hAnsi="Arial Narrow" w:cs="Arial"/>
          <w:sz w:val="24"/>
          <w:szCs w:val="24"/>
        </w:rPr>
        <w:t xml:space="preserve">Zamawiający, </w:t>
      </w:r>
      <w:r w:rsidR="00807567" w:rsidRPr="00100EA5">
        <w:rPr>
          <w:rFonts w:ascii="Arial Narrow" w:hAnsi="Arial Narrow" w:cs="Arial"/>
          <w:b/>
          <w:sz w:val="24"/>
          <w:szCs w:val="24"/>
        </w:rPr>
        <w:t>10WSzKzP SPZOZ</w:t>
      </w:r>
      <w:r w:rsidRPr="00100EA5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807567" w:rsidRPr="00100EA5">
        <w:rPr>
          <w:rFonts w:ascii="Arial Narrow" w:hAnsi="Arial Narrow" w:cs="Arial"/>
          <w:sz w:val="24"/>
          <w:szCs w:val="24"/>
        </w:rPr>
        <w:t>(</w:t>
      </w:r>
      <w:proofErr w:type="spellStart"/>
      <w:r w:rsidR="00807567" w:rsidRPr="00100EA5">
        <w:rPr>
          <w:rFonts w:ascii="Arial Narrow" w:hAnsi="Arial Narrow" w:cs="Arial"/>
          <w:sz w:val="24"/>
          <w:szCs w:val="24"/>
        </w:rPr>
        <w:t>t.j</w:t>
      </w:r>
      <w:proofErr w:type="spellEnd"/>
      <w:r w:rsidR="00807567" w:rsidRPr="00100EA5">
        <w:rPr>
          <w:rFonts w:ascii="Arial Narrow" w:hAnsi="Arial Narrow" w:cs="Arial"/>
          <w:sz w:val="24"/>
          <w:szCs w:val="24"/>
        </w:rPr>
        <w:t>. Dz. U. z 2024 poz. 1320)</w:t>
      </w:r>
      <w:r w:rsidRPr="00100EA5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100EA5">
        <w:rPr>
          <w:rFonts w:ascii="Arial Narrow" w:hAnsi="Arial Narrow" w:cs="Arial"/>
          <w:sz w:val="24"/>
          <w:szCs w:val="24"/>
        </w:rPr>
        <w:t>na</w:t>
      </w:r>
      <w:r w:rsidRPr="00100EA5">
        <w:rPr>
          <w:rFonts w:ascii="Arial Narrow" w:hAnsi="Arial Narrow" w:cs="Arial"/>
          <w:sz w:val="24"/>
          <w:szCs w:val="24"/>
        </w:rPr>
        <w:t xml:space="preserve"> </w:t>
      </w:r>
      <w:r w:rsidR="00D8293D" w:rsidRPr="00100EA5">
        <w:rPr>
          <w:rFonts w:ascii="Arial Narrow" w:hAnsi="Arial Narrow" w:cs="Arial"/>
          <w:sz w:val="24"/>
          <w:szCs w:val="24"/>
        </w:rPr>
        <w:t>na</w:t>
      </w:r>
      <w:r w:rsidR="00010B31" w:rsidRPr="00100EA5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100EA5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00EA5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00EA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100EA5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807567" w:rsidRPr="00100EA5" w:rsidTr="00706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567" w:rsidRPr="00100EA5" w:rsidRDefault="00807567" w:rsidP="007069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567" w:rsidRPr="00100EA5" w:rsidRDefault="00807567" w:rsidP="007069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Odczynniki dla Zakładu Analityki Lekarskiej I</w:t>
            </w:r>
          </w:p>
          <w:p w:rsidR="00807567" w:rsidRPr="00100EA5" w:rsidRDefault="00807567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807567" w:rsidRPr="00100EA5" w:rsidRDefault="00807567" w:rsidP="007069C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807567" w:rsidRPr="00100EA5" w:rsidRDefault="00807567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807567" w:rsidRPr="00100EA5" w:rsidRDefault="00807567" w:rsidP="007069CC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Jedyna złożona na przedmiotowe zadanie oferta podlegała odrzuceniu na podstawie art. 226 ust. 1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5</w:t>
            </w:r>
          </w:p>
        </w:tc>
      </w:tr>
      <w:tr w:rsidR="00807567" w:rsidRPr="00100EA5" w:rsidTr="00706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567" w:rsidRPr="00100EA5" w:rsidRDefault="00807567" w:rsidP="007069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567" w:rsidRPr="00100EA5" w:rsidRDefault="00807567" w:rsidP="007069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spellStart"/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Hematognost</w:t>
            </w:r>
            <w:proofErr w:type="spellEnd"/>
          </w:p>
          <w:p w:rsidR="00807567" w:rsidRPr="00100EA5" w:rsidRDefault="00807567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807567" w:rsidRPr="00100EA5" w:rsidRDefault="00807567" w:rsidP="007069C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807567" w:rsidRPr="00100EA5" w:rsidRDefault="00807567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807567" w:rsidRPr="00100EA5" w:rsidRDefault="00807567" w:rsidP="007069CC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Wszystkie złożone na przedmiotowe zadanie oferta podlegała odrzuceniu na podstawie art. 226 ust. 1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2 lit. c</w:t>
            </w:r>
          </w:p>
        </w:tc>
      </w:tr>
      <w:tr w:rsidR="00807567" w:rsidRPr="00100EA5" w:rsidTr="00706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567" w:rsidRPr="00100EA5" w:rsidRDefault="00807567" w:rsidP="007069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567" w:rsidRPr="00100EA5" w:rsidRDefault="00807567" w:rsidP="007069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Odczynniki do biologii molekularnej</w:t>
            </w:r>
          </w:p>
          <w:p w:rsidR="00807567" w:rsidRPr="00100EA5" w:rsidRDefault="00807567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807567" w:rsidRPr="00100EA5" w:rsidRDefault="00807567" w:rsidP="007069C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807567" w:rsidRPr="00100EA5" w:rsidRDefault="00807567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807567" w:rsidRPr="00100EA5" w:rsidRDefault="00807567" w:rsidP="007069CC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Wszystkie złożone na przedmiotowe zadanie oferta podlegała odrzuceniu na podstawie art. 226 ust. 1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2 lit. c</w:t>
            </w:r>
            <w:r w:rsidR="00A8431A">
              <w:rPr>
                <w:rFonts w:ascii="Arial Narrow" w:hAnsi="Arial Narrow" w:cs="Arial"/>
                <w:sz w:val="24"/>
                <w:szCs w:val="24"/>
              </w:rPr>
              <w:t xml:space="preserve"> oraz art. 226 ust. 1 </w:t>
            </w:r>
            <w:proofErr w:type="spellStart"/>
            <w:r w:rsidR="00A8431A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="00A8431A">
              <w:rPr>
                <w:rFonts w:ascii="Arial Narrow" w:hAnsi="Arial Narrow" w:cs="Arial"/>
                <w:sz w:val="24"/>
                <w:szCs w:val="24"/>
              </w:rPr>
              <w:t xml:space="preserve"> 5</w:t>
            </w:r>
          </w:p>
        </w:tc>
      </w:tr>
      <w:tr w:rsidR="00807567" w:rsidRPr="00100EA5" w:rsidTr="00706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567" w:rsidRPr="00100EA5" w:rsidRDefault="00807567" w:rsidP="007069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567" w:rsidRPr="00100EA5" w:rsidRDefault="00807567" w:rsidP="007069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Odczynniki do izolacji komórek jednojądrzastych</w:t>
            </w:r>
          </w:p>
          <w:p w:rsidR="00807567" w:rsidRPr="00100EA5" w:rsidRDefault="00807567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807567" w:rsidRPr="00100EA5" w:rsidRDefault="00807567" w:rsidP="007069C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807567" w:rsidRPr="00100EA5" w:rsidRDefault="00807567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807567" w:rsidRPr="00100EA5" w:rsidRDefault="00807567" w:rsidP="007069CC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Wszystkie złożone na przedmiotowe zadanie oferta podlegała odrzuceniu na podstawie art. 226 ust. 1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2 lit. c</w:t>
            </w:r>
          </w:p>
        </w:tc>
      </w:tr>
      <w:tr w:rsidR="00807567" w:rsidRPr="00100EA5" w:rsidTr="00706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567" w:rsidRPr="00100EA5" w:rsidRDefault="00807567" w:rsidP="007069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567" w:rsidRPr="00100EA5" w:rsidRDefault="00807567" w:rsidP="007069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Preparaty stomatologiczne</w:t>
            </w:r>
          </w:p>
          <w:p w:rsidR="00807567" w:rsidRPr="00100EA5" w:rsidRDefault="00807567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807567" w:rsidRPr="00100EA5" w:rsidRDefault="00807567" w:rsidP="007069C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807567" w:rsidRPr="00100EA5" w:rsidRDefault="00807567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807567" w:rsidRPr="00100EA5" w:rsidRDefault="00807567" w:rsidP="007069CC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Jedyna złożona na przedmiotowe zadanie oferta podlegała odrzuceniu na podstawie art. 226 ust. 1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10</w:t>
            </w:r>
          </w:p>
        </w:tc>
      </w:tr>
      <w:tr w:rsidR="00807567" w:rsidRPr="00100EA5" w:rsidTr="00706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567" w:rsidRPr="00100EA5" w:rsidRDefault="00807567" w:rsidP="007069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567" w:rsidRPr="00100EA5" w:rsidRDefault="00807567" w:rsidP="007069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spellStart"/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Metacholina</w:t>
            </w:r>
            <w:proofErr w:type="spellEnd"/>
          </w:p>
          <w:p w:rsidR="00807567" w:rsidRPr="00100EA5" w:rsidRDefault="00807567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807567" w:rsidRPr="00100EA5" w:rsidRDefault="00807567" w:rsidP="007069C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lastRenderedPageBreak/>
              <w:t>postępowaniu albo oferty podlegały odrzuceniu.</w:t>
            </w:r>
          </w:p>
          <w:p w:rsidR="00807567" w:rsidRPr="00100EA5" w:rsidRDefault="00807567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807567" w:rsidRPr="00100EA5" w:rsidRDefault="00807567" w:rsidP="007069CC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Jedyna złożona na przedmiotowe zadanie oferta podlegała odrzuceniu na podstawie art. 226 ust. 1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2 lit. c</w:t>
            </w:r>
          </w:p>
        </w:tc>
      </w:tr>
      <w:tr w:rsidR="00100EA5" w:rsidRPr="00100EA5" w:rsidTr="00706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A5" w:rsidRPr="00100EA5" w:rsidRDefault="00100EA5" w:rsidP="007069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A5" w:rsidRPr="00100EA5" w:rsidRDefault="00100EA5" w:rsidP="007069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 xml:space="preserve">Produkty do </w:t>
            </w:r>
            <w:proofErr w:type="spellStart"/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kolonoskopii</w:t>
            </w:r>
            <w:proofErr w:type="spellEnd"/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 xml:space="preserve"> I</w:t>
            </w:r>
          </w:p>
          <w:p w:rsidR="00100EA5" w:rsidRPr="00100EA5" w:rsidRDefault="00100EA5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00EA5" w:rsidRPr="00100EA5" w:rsidRDefault="00100EA5" w:rsidP="007069C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100EA5" w:rsidRPr="00100EA5" w:rsidRDefault="00100EA5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00EA5" w:rsidRPr="00100EA5" w:rsidRDefault="00100EA5" w:rsidP="007069CC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Na przedmiotowe zadanie do dn</w:t>
            </w:r>
            <w:r w:rsidR="00EF2D48">
              <w:rPr>
                <w:rFonts w:ascii="Arial Narrow" w:hAnsi="Arial Narrow" w:cs="Arial"/>
                <w:sz w:val="24"/>
                <w:szCs w:val="24"/>
              </w:rPr>
              <w:t>ia 25.06.2025 do godziny 08:00 n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ie została </w:t>
            </w:r>
            <w:r w:rsidR="00EF2D48" w:rsidRPr="00100EA5">
              <w:rPr>
                <w:rFonts w:ascii="Arial Narrow" w:hAnsi="Arial Narrow" w:cs="Arial"/>
                <w:sz w:val="24"/>
                <w:szCs w:val="24"/>
              </w:rPr>
              <w:t>złożona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żadna oferta.</w:t>
            </w:r>
          </w:p>
        </w:tc>
      </w:tr>
      <w:tr w:rsidR="00100EA5" w:rsidRPr="00100EA5" w:rsidTr="00706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A5" w:rsidRPr="00100EA5" w:rsidRDefault="00100EA5" w:rsidP="007069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A5" w:rsidRPr="00100EA5" w:rsidRDefault="00100EA5" w:rsidP="007069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 xml:space="preserve">Produkty do </w:t>
            </w:r>
            <w:proofErr w:type="spellStart"/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kolonoskopii</w:t>
            </w:r>
            <w:proofErr w:type="spellEnd"/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 xml:space="preserve"> II</w:t>
            </w:r>
          </w:p>
          <w:p w:rsidR="00100EA5" w:rsidRPr="00100EA5" w:rsidRDefault="00100EA5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00EA5" w:rsidRPr="00100EA5" w:rsidRDefault="00100EA5" w:rsidP="007069C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100EA5" w:rsidRPr="00100EA5" w:rsidRDefault="00100EA5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00EA5" w:rsidRPr="00100EA5" w:rsidRDefault="00100EA5" w:rsidP="007069CC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Jedyna złożona na przedmiotowe zadanie oferta podlegała odrzuceniu na podstawie art. 226 ust. 1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2 lit. c</w:t>
            </w:r>
          </w:p>
        </w:tc>
      </w:tr>
      <w:tr w:rsidR="00100EA5" w:rsidRPr="00100EA5" w:rsidTr="00706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A5" w:rsidRPr="00100EA5" w:rsidRDefault="00100EA5" w:rsidP="007069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A5" w:rsidRPr="00100EA5" w:rsidRDefault="00100EA5" w:rsidP="007069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Surowce farmaceutyczne</w:t>
            </w:r>
          </w:p>
          <w:p w:rsidR="00100EA5" w:rsidRPr="00100EA5" w:rsidRDefault="00100EA5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00EA5" w:rsidRPr="00100EA5" w:rsidRDefault="00100EA5" w:rsidP="007069C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100EA5" w:rsidRPr="00100EA5" w:rsidRDefault="00100EA5" w:rsidP="007069C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00EA5" w:rsidRPr="00100EA5" w:rsidRDefault="00100EA5" w:rsidP="007069CC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Jedyna złożona na przedmiotowe zadanie oferta podlegała odrzuceniu na podstawie art. 226 ust. 1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12</w:t>
            </w:r>
          </w:p>
        </w:tc>
      </w:tr>
      <w:tr w:rsidR="00100EA5" w:rsidRPr="00100EA5" w:rsidTr="00706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A5" w:rsidRPr="00100EA5" w:rsidRDefault="00100EA5" w:rsidP="007069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A5" w:rsidRPr="00100EA5" w:rsidRDefault="00100EA5" w:rsidP="00100EA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spellStart"/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Sulfur</w:t>
            </w:r>
            <w:proofErr w:type="spellEnd"/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spellStart"/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praecipitatum</w:t>
            </w:r>
            <w:proofErr w:type="spellEnd"/>
          </w:p>
          <w:p w:rsidR="00100EA5" w:rsidRPr="00100EA5" w:rsidRDefault="00100EA5" w:rsidP="00100EA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00EA5" w:rsidRPr="00100EA5" w:rsidRDefault="00100EA5" w:rsidP="00100EA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100EA5" w:rsidRPr="00100EA5" w:rsidRDefault="00100EA5" w:rsidP="00100EA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00EA5" w:rsidRPr="00100EA5" w:rsidRDefault="00100EA5" w:rsidP="00100EA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Na przedmiotowe zadanie do dn</w:t>
            </w:r>
            <w:r w:rsidR="00EF2D48">
              <w:rPr>
                <w:rFonts w:ascii="Arial Narrow" w:hAnsi="Arial Narrow" w:cs="Arial"/>
                <w:sz w:val="24"/>
                <w:szCs w:val="24"/>
              </w:rPr>
              <w:t>ia 25.06.2025 do godziny 08:00 n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ie została </w:t>
            </w:r>
            <w:r w:rsidR="00EF2D48" w:rsidRPr="00100EA5">
              <w:rPr>
                <w:rFonts w:ascii="Arial Narrow" w:hAnsi="Arial Narrow" w:cs="Arial"/>
                <w:sz w:val="24"/>
                <w:szCs w:val="24"/>
              </w:rPr>
              <w:t>złożona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żadna 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lastRenderedPageBreak/>
              <w:t>oferta.</w:t>
            </w:r>
          </w:p>
        </w:tc>
      </w:tr>
      <w:tr w:rsidR="00100EA5" w:rsidRPr="00100EA5" w:rsidTr="00706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A5" w:rsidRPr="00100EA5" w:rsidRDefault="00100EA5" w:rsidP="007069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A5" w:rsidRPr="00100EA5" w:rsidRDefault="00100EA5" w:rsidP="00100EA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Prokaina</w:t>
            </w:r>
          </w:p>
          <w:p w:rsidR="00100EA5" w:rsidRPr="00100EA5" w:rsidRDefault="00100EA5" w:rsidP="00100EA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00EA5" w:rsidRPr="00100EA5" w:rsidRDefault="00100EA5" w:rsidP="00100EA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100EA5" w:rsidRPr="00100EA5" w:rsidRDefault="00100EA5" w:rsidP="00100EA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00EA5" w:rsidRPr="00100EA5" w:rsidRDefault="00100EA5" w:rsidP="00100EA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Na przedmiotowe zadanie do dn</w:t>
            </w:r>
            <w:r w:rsidR="00EF2D48">
              <w:rPr>
                <w:rFonts w:ascii="Arial Narrow" w:hAnsi="Arial Narrow" w:cs="Arial"/>
                <w:sz w:val="24"/>
                <w:szCs w:val="24"/>
              </w:rPr>
              <w:t>ia 25.06.2025 do godziny 08:00 n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ie została </w:t>
            </w:r>
            <w:r w:rsidR="00EF2D48" w:rsidRPr="00100EA5">
              <w:rPr>
                <w:rFonts w:ascii="Arial Narrow" w:hAnsi="Arial Narrow" w:cs="Arial"/>
                <w:sz w:val="24"/>
                <w:szCs w:val="24"/>
              </w:rPr>
              <w:t>złożona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żadna oferta.</w:t>
            </w:r>
          </w:p>
        </w:tc>
      </w:tr>
      <w:tr w:rsidR="00100EA5" w:rsidRPr="00100EA5" w:rsidTr="00706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A5" w:rsidRPr="00100EA5" w:rsidRDefault="00100EA5" w:rsidP="007069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A5" w:rsidRPr="00100EA5" w:rsidRDefault="00100EA5" w:rsidP="00100EA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Woda utleniona- produkt leczniczy</w:t>
            </w:r>
          </w:p>
          <w:p w:rsidR="00100EA5" w:rsidRPr="00100EA5" w:rsidRDefault="00100EA5" w:rsidP="00100EA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00EA5" w:rsidRPr="00100EA5" w:rsidRDefault="00100EA5" w:rsidP="00100EA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100EA5" w:rsidRPr="00100EA5" w:rsidRDefault="00100EA5" w:rsidP="00100EA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00EA5" w:rsidRPr="00100EA5" w:rsidRDefault="00100EA5" w:rsidP="00100EA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Na przedmiotowe zadanie do dn</w:t>
            </w:r>
            <w:r w:rsidR="00EF2D48">
              <w:rPr>
                <w:rFonts w:ascii="Arial Narrow" w:hAnsi="Arial Narrow" w:cs="Arial"/>
                <w:sz w:val="24"/>
                <w:szCs w:val="24"/>
              </w:rPr>
              <w:t>ia 25.06.2025 do godziny 08:00 n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ie została </w:t>
            </w:r>
            <w:r w:rsidR="00EF2D48" w:rsidRPr="00100EA5">
              <w:rPr>
                <w:rFonts w:ascii="Arial Narrow" w:hAnsi="Arial Narrow" w:cs="Arial"/>
                <w:sz w:val="24"/>
                <w:szCs w:val="24"/>
              </w:rPr>
              <w:t>złożona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żadna oferta.</w:t>
            </w:r>
          </w:p>
        </w:tc>
      </w:tr>
      <w:tr w:rsidR="00100EA5" w:rsidRPr="00100EA5" w:rsidTr="00706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A5" w:rsidRPr="00100EA5" w:rsidRDefault="00100EA5" w:rsidP="007069C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A5" w:rsidRPr="00100EA5" w:rsidRDefault="00100EA5" w:rsidP="00100EA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spellStart"/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Hydrogenium</w:t>
            </w:r>
            <w:proofErr w:type="spellEnd"/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spellStart"/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>peroxydatum</w:t>
            </w:r>
            <w:proofErr w:type="spellEnd"/>
            <w:r w:rsidRPr="00100EA5">
              <w:rPr>
                <w:rFonts w:ascii="Arial Narrow" w:hAnsi="Arial Narrow" w:cs="Arial"/>
                <w:b/>
                <w:sz w:val="24"/>
                <w:szCs w:val="24"/>
              </w:rPr>
              <w:t xml:space="preserve"> 30%</w:t>
            </w:r>
          </w:p>
          <w:p w:rsidR="00100EA5" w:rsidRPr="00100EA5" w:rsidRDefault="00100EA5" w:rsidP="00100EA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00EA5" w:rsidRPr="00100EA5" w:rsidRDefault="00100EA5" w:rsidP="00100EA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100EA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100EA5" w:rsidRPr="00100EA5" w:rsidRDefault="00100EA5" w:rsidP="00100EA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00EA5" w:rsidRPr="00100EA5" w:rsidRDefault="00100EA5" w:rsidP="00100EA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00EA5">
              <w:rPr>
                <w:rFonts w:ascii="Arial Narrow" w:hAnsi="Arial Narrow" w:cs="Arial"/>
                <w:sz w:val="24"/>
                <w:szCs w:val="24"/>
              </w:rPr>
              <w:t>Na przedmiotowe zadanie do dn</w:t>
            </w:r>
            <w:r w:rsidR="00EF2D48">
              <w:rPr>
                <w:rFonts w:ascii="Arial Narrow" w:hAnsi="Arial Narrow" w:cs="Arial"/>
                <w:sz w:val="24"/>
                <w:szCs w:val="24"/>
              </w:rPr>
              <w:t>ia 25.06.2025 do godziny 08:00 n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ie została </w:t>
            </w:r>
            <w:r w:rsidR="00EF2D48" w:rsidRPr="00100EA5">
              <w:rPr>
                <w:rFonts w:ascii="Arial Narrow" w:hAnsi="Arial Narrow" w:cs="Arial"/>
                <w:sz w:val="24"/>
                <w:szCs w:val="24"/>
              </w:rPr>
              <w:t>złożona</w:t>
            </w:r>
            <w:r w:rsidRPr="00100EA5">
              <w:rPr>
                <w:rFonts w:ascii="Arial Narrow" w:hAnsi="Arial Narrow" w:cs="Arial"/>
                <w:sz w:val="24"/>
                <w:szCs w:val="24"/>
              </w:rPr>
              <w:t xml:space="preserve"> żadna oferta.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00EA5">
        <w:rPr>
          <w:rFonts w:ascii="Arial Narrow" w:hAnsi="Arial Narrow" w:cs="Arial"/>
          <w:i/>
          <w:szCs w:val="24"/>
        </w:rPr>
        <w:t>Zamawiający</w:t>
      </w:r>
    </w:p>
    <w:p w:rsidR="00100EA5" w:rsidRDefault="00100EA5" w:rsidP="00100E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00EA5" w:rsidRDefault="00100EA5" w:rsidP="00100E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00EA5" w:rsidRDefault="00100EA5" w:rsidP="00100E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00EA5" w:rsidRDefault="00100EA5" w:rsidP="00100E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00EA5" w:rsidRDefault="00100EA5" w:rsidP="00100E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00EA5" w:rsidRDefault="00100EA5" w:rsidP="00100E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00EA5" w:rsidRDefault="00100EA5" w:rsidP="00100E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00EA5" w:rsidRDefault="00100EA5" w:rsidP="00100E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00EA5" w:rsidRDefault="00100EA5" w:rsidP="00100E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00EA5" w:rsidRPr="00CA7892" w:rsidRDefault="00100EA5" w:rsidP="00100E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2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100EA5" w:rsidRPr="00B70278" w:rsidRDefault="00100EA5" w:rsidP="00100E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70278">
        <w:rPr>
          <w:rFonts w:ascii="Arial Narrow" w:hAnsi="Arial Narrow"/>
          <w:sz w:val="18"/>
          <w:szCs w:val="20"/>
        </w:rPr>
        <w:t xml:space="preserve">Egz. 1 – a/a kancelaria  </w:t>
      </w:r>
    </w:p>
    <w:p w:rsidR="00100EA5" w:rsidRPr="00B70278" w:rsidRDefault="00100EA5" w:rsidP="00100E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B70278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B70278">
        <w:rPr>
          <w:rFonts w:ascii="Arial Narrow" w:hAnsi="Arial Narrow"/>
          <w:sz w:val="18"/>
          <w:szCs w:val="20"/>
        </w:rPr>
        <w:t>int</w:t>
      </w:r>
      <w:proofErr w:type="spellEnd"/>
      <w:r w:rsidRPr="00B70278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B70278">
        <w:rPr>
          <w:rFonts w:ascii="Arial Narrow" w:hAnsi="Arial Narrow"/>
          <w:sz w:val="18"/>
          <w:szCs w:val="18"/>
        </w:rPr>
        <w:t>SZPubl</w:t>
      </w:r>
      <w:proofErr w:type="spellEnd"/>
      <w:r w:rsidRPr="00B70278">
        <w:rPr>
          <w:rFonts w:ascii="Arial Narrow" w:hAnsi="Arial Narrow"/>
          <w:sz w:val="18"/>
          <w:szCs w:val="18"/>
        </w:rPr>
        <w:t>. T2612 B5</w:t>
      </w:r>
    </w:p>
    <w:p w:rsidR="00100EA5" w:rsidRPr="00B9724A" w:rsidRDefault="00100EA5" w:rsidP="00100EA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100EA5" w:rsidRPr="00100EA5" w:rsidRDefault="00100EA5" w:rsidP="00100EA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 w:rsidRPr="00100EA5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</w:t>
      </w:r>
      <w:r w:rsidR="00E71D6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28</w:t>
      </w:r>
      <w:r w:rsidRPr="00A8431A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.08.2025 r.</w:t>
      </w:r>
    </w:p>
    <w:sectPr w:rsidR="00100EA5" w:rsidRPr="00100EA5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EB1" w:rsidRDefault="00713EB1" w:rsidP="00D34297">
      <w:r>
        <w:separator/>
      </w:r>
    </w:p>
  </w:endnote>
  <w:endnote w:type="continuationSeparator" w:id="1">
    <w:p w:rsidR="00713EB1" w:rsidRDefault="00713EB1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567" w:rsidRDefault="0080756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95047F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95047F" w:rsidRPr="00471F3F">
      <w:rPr>
        <w:rFonts w:ascii="Arial" w:hAnsi="Arial"/>
        <w:sz w:val="18"/>
        <w:szCs w:val="24"/>
      </w:rPr>
      <w:fldChar w:fldCharType="separate"/>
    </w:r>
    <w:r w:rsidR="00B70278">
      <w:rPr>
        <w:rFonts w:ascii="Arial" w:hAnsi="Arial"/>
        <w:noProof/>
        <w:sz w:val="18"/>
        <w:szCs w:val="24"/>
      </w:rPr>
      <w:t>4</w:t>
    </w:r>
    <w:r w:rsidR="0095047F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95047F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95047F" w:rsidRPr="00471F3F">
      <w:rPr>
        <w:rFonts w:ascii="Arial" w:hAnsi="Arial"/>
        <w:sz w:val="18"/>
        <w:szCs w:val="24"/>
      </w:rPr>
      <w:fldChar w:fldCharType="separate"/>
    </w:r>
    <w:r w:rsidR="00B70278">
      <w:rPr>
        <w:rFonts w:ascii="Arial" w:hAnsi="Arial"/>
        <w:noProof/>
        <w:sz w:val="18"/>
        <w:szCs w:val="24"/>
      </w:rPr>
      <w:t>4</w:t>
    </w:r>
    <w:r w:rsidR="0095047F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567" w:rsidRDefault="008075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EB1" w:rsidRDefault="00713EB1" w:rsidP="00D34297">
      <w:r>
        <w:separator/>
      </w:r>
    </w:p>
  </w:footnote>
  <w:footnote w:type="continuationSeparator" w:id="1">
    <w:p w:rsidR="00713EB1" w:rsidRDefault="00713EB1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567" w:rsidRDefault="008075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567" w:rsidRDefault="008075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567" w:rsidRDefault="0080756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7567"/>
    <w:rsid w:val="00010B31"/>
    <w:rsid w:val="00043BF9"/>
    <w:rsid w:val="00100EA5"/>
    <w:rsid w:val="00104963"/>
    <w:rsid w:val="00150F65"/>
    <w:rsid w:val="002A7DFF"/>
    <w:rsid w:val="00310284"/>
    <w:rsid w:val="004E2226"/>
    <w:rsid w:val="005464E2"/>
    <w:rsid w:val="00643336"/>
    <w:rsid w:val="00713EB1"/>
    <w:rsid w:val="00807567"/>
    <w:rsid w:val="00823326"/>
    <w:rsid w:val="00856A3E"/>
    <w:rsid w:val="00894412"/>
    <w:rsid w:val="009462DF"/>
    <w:rsid w:val="009500EB"/>
    <w:rsid w:val="0095047F"/>
    <w:rsid w:val="00993EFC"/>
    <w:rsid w:val="00A8431A"/>
    <w:rsid w:val="00AB3E72"/>
    <w:rsid w:val="00AC1A4B"/>
    <w:rsid w:val="00B70278"/>
    <w:rsid w:val="00D34297"/>
    <w:rsid w:val="00D41670"/>
    <w:rsid w:val="00D44D12"/>
    <w:rsid w:val="00D8293D"/>
    <w:rsid w:val="00E403D2"/>
    <w:rsid w:val="00E7096D"/>
    <w:rsid w:val="00E71D65"/>
    <w:rsid w:val="00E742E3"/>
    <w:rsid w:val="00EB1359"/>
    <w:rsid w:val="00EF2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100EA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00E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710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2025-08-28T08:10:00Z</cp:lastPrinted>
  <dcterms:created xsi:type="dcterms:W3CDTF">2025-08-28T08:10:00Z</dcterms:created>
  <dcterms:modified xsi:type="dcterms:W3CDTF">2025-08-28T08:10:00Z</dcterms:modified>
</cp:coreProperties>
</file>