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9600D" w14:textId="22E10D09" w:rsidR="00081D13" w:rsidRPr="003B4137" w:rsidRDefault="00063A98" w:rsidP="003B4137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3B413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3B4137" w:rsidRPr="003B4137">
        <w:rPr>
          <w:rFonts w:ascii="Arial Narrow" w:hAnsi="Arial Narrow" w:cs="Arial"/>
          <w:sz w:val="22"/>
          <w:szCs w:val="22"/>
        </w:rPr>
        <w:t xml:space="preserve"> </w:t>
      </w:r>
      <w:r w:rsidR="003B4137">
        <w:rPr>
          <w:rFonts w:ascii="Arial Narrow" w:hAnsi="Arial Narrow" w:cs="Arial"/>
          <w:sz w:val="22"/>
          <w:szCs w:val="22"/>
        </w:rPr>
        <w:tab/>
      </w:r>
      <w:r w:rsidR="003B4137">
        <w:rPr>
          <w:rFonts w:ascii="Arial Narrow" w:hAnsi="Arial Narrow" w:cs="Arial"/>
          <w:sz w:val="22"/>
          <w:szCs w:val="22"/>
        </w:rPr>
        <w:tab/>
      </w:r>
      <w:r w:rsidR="003B4137">
        <w:rPr>
          <w:rFonts w:ascii="Arial Narrow" w:hAnsi="Arial Narrow" w:cs="Arial"/>
          <w:sz w:val="22"/>
          <w:szCs w:val="22"/>
        </w:rPr>
        <w:tab/>
      </w:r>
      <w:r w:rsidR="003B4137">
        <w:rPr>
          <w:rFonts w:ascii="Arial Narrow" w:hAnsi="Arial Narrow" w:cs="Arial"/>
          <w:sz w:val="22"/>
          <w:szCs w:val="22"/>
        </w:rPr>
        <w:tab/>
      </w:r>
      <w:r w:rsidR="003B4137">
        <w:rPr>
          <w:rFonts w:ascii="Arial Narrow" w:hAnsi="Arial Narrow" w:cs="Arial"/>
          <w:sz w:val="22"/>
          <w:szCs w:val="22"/>
        </w:rPr>
        <w:tab/>
      </w:r>
      <w:r w:rsidR="003B4137">
        <w:rPr>
          <w:rFonts w:ascii="Arial Narrow" w:hAnsi="Arial Narrow" w:cs="Arial"/>
          <w:sz w:val="22"/>
          <w:szCs w:val="22"/>
        </w:rPr>
        <w:tab/>
      </w:r>
      <w:r w:rsidR="003B4137">
        <w:rPr>
          <w:rFonts w:ascii="Arial Narrow" w:hAnsi="Arial Narrow" w:cs="Arial"/>
          <w:sz w:val="22"/>
          <w:szCs w:val="22"/>
        </w:rPr>
        <w:tab/>
      </w:r>
      <w:r w:rsidR="003B4137" w:rsidRPr="003B4137">
        <w:rPr>
          <w:rFonts w:ascii="Arial Narrow" w:hAnsi="Arial Narrow" w:cs="Arial"/>
          <w:sz w:val="22"/>
          <w:szCs w:val="22"/>
        </w:rPr>
        <w:t>Bydgoszcz dnia: 2025-08-2</w:t>
      </w:r>
      <w:r w:rsidR="003B4137">
        <w:rPr>
          <w:rFonts w:ascii="Arial Narrow" w:hAnsi="Arial Narrow" w:cs="Arial"/>
          <w:sz w:val="22"/>
          <w:szCs w:val="22"/>
        </w:rPr>
        <w:t>8</w:t>
      </w:r>
    </w:p>
    <w:p w14:paraId="3086B149" w14:textId="77777777" w:rsidR="00081D13" w:rsidRPr="003B4137" w:rsidRDefault="00063A98" w:rsidP="003B4137">
      <w:pPr>
        <w:ind w:right="3969"/>
        <w:rPr>
          <w:rFonts w:ascii="Arial Narrow" w:hAnsi="Arial Narrow" w:cs="Arial"/>
          <w:sz w:val="22"/>
          <w:szCs w:val="22"/>
        </w:rPr>
      </w:pPr>
      <w:r w:rsidRPr="003B4137">
        <w:rPr>
          <w:rFonts w:ascii="Arial Narrow" w:hAnsi="Arial Narrow" w:cs="Arial"/>
          <w:sz w:val="22"/>
          <w:szCs w:val="22"/>
        </w:rPr>
        <w:t>Powstańców Warszawy</w:t>
      </w:r>
      <w:r w:rsidR="00081D13" w:rsidRPr="003B4137">
        <w:rPr>
          <w:rFonts w:ascii="Arial Narrow" w:hAnsi="Arial Narrow" w:cs="Arial"/>
          <w:sz w:val="22"/>
          <w:szCs w:val="22"/>
        </w:rPr>
        <w:t xml:space="preserve"> </w:t>
      </w:r>
      <w:r w:rsidRPr="003B4137">
        <w:rPr>
          <w:rFonts w:ascii="Arial Narrow" w:hAnsi="Arial Narrow" w:cs="Arial"/>
          <w:sz w:val="22"/>
          <w:szCs w:val="22"/>
        </w:rPr>
        <w:t>5</w:t>
      </w:r>
    </w:p>
    <w:p w14:paraId="3A4BF9D6" w14:textId="77777777" w:rsidR="00081D13" w:rsidRPr="003B4137" w:rsidRDefault="00063A98" w:rsidP="003B4137">
      <w:pPr>
        <w:ind w:right="3969"/>
        <w:rPr>
          <w:rFonts w:ascii="Arial Narrow" w:hAnsi="Arial Narrow" w:cs="Arial"/>
          <w:sz w:val="22"/>
          <w:szCs w:val="22"/>
        </w:rPr>
      </w:pPr>
      <w:r w:rsidRPr="003B4137">
        <w:rPr>
          <w:rFonts w:ascii="Arial Narrow" w:hAnsi="Arial Narrow" w:cs="Arial"/>
          <w:sz w:val="22"/>
          <w:szCs w:val="22"/>
        </w:rPr>
        <w:t>85-681</w:t>
      </w:r>
      <w:r w:rsidR="00081D13" w:rsidRPr="003B4137">
        <w:rPr>
          <w:rFonts w:ascii="Arial Narrow" w:hAnsi="Arial Narrow" w:cs="Arial"/>
          <w:sz w:val="22"/>
          <w:szCs w:val="22"/>
        </w:rPr>
        <w:t xml:space="preserve"> </w:t>
      </w:r>
      <w:r w:rsidRPr="003B4137">
        <w:rPr>
          <w:rFonts w:ascii="Arial Narrow" w:hAnsi="Arial Narrow" w:cs="Arial"/>
          <w:sz w:val="22"/>
          <w:szCs w:val="22"/>
        </w:rPr>
        <w:t>Bydgoszcz</w:t>
      </w:r>
    </w:p>
    <w:p w14:paraId="694A2081" w14:textId="77777777" w:rsidR="00081D13" w:rsidRPr="003B413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B4137" w14:paraId="35185360" w14:textId="77777777" w:rsidTr="00C13EA9">
        <w:tc>
          <w:tcPr>
            <w:tcW w:w="10065" w:type="dxa"/>
            <w:shd w:val="clear" w:color="auto" w:fill="F2F2F2"/>
            <w:hideMark/>
          </w:tcPr>
          <w:p w14:paraId="5BCDED6C" w14:textId="77777777" w:rsidR="00081D13" w:rsidRPr="003B4137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B413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61A2C0B" w14:textId="77777777" w:rsidR="00081D13" w:rsidRPr="003B4137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B413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01435841" w14:textId="77777777" w:rsidR="00081D13" w:rsidRPr="003B4137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F9D68F1" w14:textId="77777777" w:rsidR="00081D13" w:rsidRPr="003B4137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B413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B413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B413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B4137" w14:paraId="4B6FDCCB" w14:textId="77777777" w:rsidTr="00081D13">
        <w:tc>
          <w:tcPr>
            <w:tcW w:w="2269" w:type="dxa"/>
          </w:tcPr>
          <w:p w14:paraId="24CFA94A" w14:textId="77777777" w:rsidR="00081D13" w:rsidRPr="003B413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413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4D9E42A7" w14:textId="77777777" w:rsidR="00081D13" w:rsidRPr="003B4137" w:rsidRDefault="00063A9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4137">
              <w:rPr>
                <w:rFonts w:ascii="Arial Narrow" w:hAnsi="Arial Narrow" w:cs="Arial"/>
                <w:bCs/>
                <w:sz w:val="22"/>
                <w:szCs w:val="22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</w:p>
        </w:tc>
      </w:tr>
      <w:tr w:rsidR="00063A98" w:rsidRPr="003B4137" w14:paraId="50AC6961" w14:textId="77777777" w:rsidTr="005522F4">
        <w:tc>
          <w:tcPr>
            <w:tcW w:w="2269" w:type="dxa"/>
          </w:tcPr>
          <w:p w14:paraId="1D762AEB" w14:textId="77777777" w:rsidR="00063A98" w:rsidRPr="003B4137" w:rsidRDefault="00063A98" w:rsidP="005522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413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95944AC" w14:textId="77777777" w:rsidR="00063A98" w:rsidRPr="003B4137" w:rsidRDefault="00063A98" w:rsidP="005522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4137">
              <w:rPr>
                <w:rFonts w:ascii="Arial Narrow" w:hAnsi="Arial Narrow" w:cs="Arial"/>
                <w:bCs/>
                <w:sz w:val="22"/>
                <w:szCs w:val="22"/>
              </w:rPr>
              <w:t>81/2025</w:t>
            </w:r>
          </w:p>
        </w:tc>
      </w:tr>
    </w:tbl>
    <w:p w14:paraId="0153817D" w14:textId="77777777" w:rsidR="00081D13" w:rsidRPr="003B413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7B9B4451" w14:textId="77777777" w:rsidR="00081D13" w:rsidRPr="003B413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B4137">
        <w:rPr>
          <w:rFonts w:ascii="Arial Narrow" w:hAnsi="Arial Narrow" w:cs="Arial"/>
          <w:sz w:val="22"/>
          <w:szCs w:val="22"/>
        </w:rPr>
        <w:t xml:space="preserve">Zamawiający, </w:t>
      </w:r>
      <w:r w:rsidR="00063A98" w:rsidRPr="003B4137">
        <w:rPr>
          <w:rFonts w:ascii="Arial Narrow" w:hAnsi="Arial Narrow" w:cs="Arial"/>
          <w:b/>
          <w:sz w:val="22"/>
          <w:szCs w:val="22"/>
        </w:rPr>
        <w:t>10WSzKzP SPZOZ</w:t>
      </w:r>
      <w:r w:rsidRPr="003B4137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3B4137">
        <w:rPr>
          <w:rFonts w:ascii="Arial Narrow" w:hAnsi="Arial Narrow" w:cs="Arial"/>
          <w:sz w:val="22"/>
          <w:szCs w:val="22"/>
        </w:rPr>
        <w:t xml:space="preserve">ust. 1 pkt. 1 i </w:t>
      </w:r>
      <w:r w:rsidRPr="003B4137">
        <w:rPr>
          <w:rFonts w:ascii="Arial Narrow" w:hAnsi="Arial Narrow" w:cs="Arial"/>
          <w:sz w:val="22"/>
          <w:szCs w:val="22"/>
        </w:rPr>
        <w:t xml:space="preserve">ust. </w:t>
      </w:r>
      <w:r w:rsidR="00A17CDB" w:rsidRPr="003B4137">
        <w:rPr>
          <w:rFonts w:ascii="Arial Narrow" w:hAnsi="Arial Narrow" w:cs="Arial"/>
          <w:sz w:val="22"/>
          <w:szCs w:val="22"/>
        </w:rPr>
        <w:t>2</w:t>
      </w:r>
      <w:r w:rsidRPr="003B4137">
        <w:rPr>
          <w:rFonts w:ascii="Arial Narrow" w:hAnsi="Arial Narrow" w:cs="Arial"/>
          <w:sz w:val="22"/>
          <w:szCs w:val="22"/>
        </w:rPr>
        <w:t xml:space="preserve"> </w:t>
      </w:r>
      <w:r w:rsidR="00081D13" w:rsidRPr="003B4137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63A98" w:rsidRPr="003B4137">
        <w:rPr>
          <w:rFonts w:ascii="Arial Narrow" w:hAnsi="Arial Narrow" w:cs="Arial"/>
          <w:sz w:val="22"/>
          <w:szCs w:val="22"/>
        </w:rPr>
        <w:t>(t.j. Dz. U. z 2024 poz. 1320)</w:t>
      </w:r>
      <w:r w:rsidR="00081D13" w:rsidRPr="003B4137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3B4137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63A98" w:rsidRPr="003B4137" w14:paraId="5D9A272E" w14:textId="77777777" w:rsidTr="005522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E98C234" w14:textId="77777777" w:rsidR="00063A98" w:rsidRPr="003B4137" w:rsidRDefault="00063A98" w:rsidP="005522F4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B4137">
              <w:rPr>
                <w:rFonts w:ascii="Arial Narrow" w:hAnsi="Arial Narrow" w:cs="Arial"/>
                <w:b/>
                <w:sz w:val="22"/>
                <w:szCs w:val="22"/>
              </w:rPr>
              <w:t>Zakład Elektroniczny SMART</w:t>
            </w:r>
          </w:p>
          <w:p w14:paraId="155EFDC4" w14:textId="77777777" w:rsidR="00063A98" w:rsidRPr="003B4137" w:rsidRDefault="00063A98" w:rsidP="005522F4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B4137">
              <w:rPr>
                <w:rFonts w:ascii="Arial Narrow" w:hAnsi="Arial Narrow" w:cs="Arial"/>
                <w:bCs/>
                <w:sz w:val="22"/>
                <w:szCs w:val="22"/>
              </w:rPr>
              <w:t>Modrakowa</w:t>
            </w:r>
            <w:r w:rsidRPr="003B41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B4137">
              <w:rPr>
                <w:rFonts w:ascii="Arial Narrow" w:hAnsi="Arial Narrow" w:cs="Arial"/>
                <w:bCs/>
                <w:sz w:val="22"/>
                <w:szCs w:val="22"/>
              </w:rPr>
              <w:t>4</w:t>
            </w:r>
            <w:r w:rsidRPr="003B41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839F681" w14:textId="77777777" w:rsidR="00063A98" w:rsidRPr="003B4137" w:rsidRDefault="00063A98" w:rsidP="005522F4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B4137">
              <w:rPr>
                <w:rFonts w:ascii="Arial Narrow" w:hAnsi="Arial Narrow" w:cs="Arial"/>
                <w:bCs/>
                <w:sz w:val="22"/>
                <w:szCs w:val="22"/>
              </w:rPr>
              <w:t>86-022</w:t>
            </w:r>
            <w:r w:rsidRPr="003B413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B4137">
              <w:rPr>
                <w:rFonts w:ascii="Arial Narrow" w:hAnsi="Arial Narrow" w:cs="Arial"/>
                <w:bCs/>
                <w:sz w:val="22"/>
                <w:szCs w:val="22"/>
              </w:rPr>
              <w:t>Sienno</w:t>
            </w:r>
          </w:p>
          <w:p w14:paraId="62B2BCCE" w14:textId="77777777" w:rsidR="00063A98" w:rsidRPr="003B4137" w:rsidRDefault="00063A98" w:rsidP="005522F4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413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3B413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3B4137">
              <w:rPr>
                <w:rFonts w:ascii="Arial Narrow" w:hAnsi="Arial Narrow" w:cs="Arial"/>
                <w:b/>
                <w:sz w:val="22"/>
                <w:szCs w:val="22"/>
              </w:rPr>
              <w:t>319 923.00 zł</w:t>
            </w:r>
            <w:r w:rsidRPr="003B413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3B413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02141B" w14:textId="77777777" w:rsidR="00063A98" w:rsidRPr="003B4137" w:rsidRDefault="00063A98" w:rsidP="005522F4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B4137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30CA57E1" w14:textId="77777777" w:rsidR="00063A98" w:rsidRPr="003B4137" w:rsidRDefault="00063A98" w:rsidP="005522F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413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DDE04BF" w14:textId="77777777" w:rsidR="00081D13" w:rsidRPr="003B4137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3B413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3B413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87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513"/>
        <w:gridCol w:w="1559"/>
      </w:tblGrid>
      <w:tr w:rsidR="003B4137" w:rsidRPr="003B4137" w14:paraId="284F8B64" w14:textId="77777777" w:rsidTr="003B4137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496908F3" w14:textId="77777777" w:rsidR="003B4137" w:rsidRPr="003B4137" w:rsidRDefault="003B4137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3B413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D892BF7" w14:textId="77777777" w:rsidR="003B4137" w:rsidRPr="003B4137" w:rsidRDefault="003B4137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B413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2688CD4" w14:textId="77777777" w:rsidR="003B4137" w:rsidRPr="003B4137" w:rsidRDefault="003B413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3B4137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FEF82A6" w14:textId="77777777" w:rsidR="003B4137" w:rsidRPr="003B4137" w:rsidRDefault="003B413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3B4137">
              <w:rPr>
                <w:rFonts w:ascii="Arial Narrow" w:hAnsi="Arial Narrow" w:cs="Arial"/>
                <w:bCs/>
              </w:rPr>
              <w:t>Czas reakcji na awarię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273E7DC" w14:textId="77777777" w:rsidR="003B4137" w:rsidRPr="003B4137" w:rsidRDefault="003B413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3B4137">
              <w:rPr>
                <w:rFonts w:ascii="Arial Narrow" w:hAnsi="Arial Narrow" w:cs="Arial"/>
                <w:bCs/>
              </w:rPr>
              <w:t>Czas reakcji serwisu</w:t>
            </w:r>
          </w:p>
        </w:tc>
        <w:tc>
          <w:tcPr>
            <w:tcW w:w="1513" w:type="dxa"/>
            <w:shd w:val="clear" w:color="auto" w:fill="F2F2F2"/>
            <w:vAlign w:val="center"/>
          </w:tcPr>
          <w:p w14:paraId="03929654" w14:textId="77777777" w:rsidR="003B4137" w:rsidRPr="003B4137" w:rsidRDefault="003B413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3B4137">
              <w:rPr>
                <w:rFonts w:ascii="Arial Narrow" w:hAnsi="Arial Narrow" w:cs="Arial"/>
                <w:bCs/>
              </w:rPr>
              <w:t>Stawka roboczogodziny brutto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2C98712" w14:textId="77777777" w:rsidR="003B4137" w:rsidRPr="003B4137" w:rsidRDefault="003B4137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B4137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3B4137" w:rsidRPr="003B4137" w14:paraId="1EB9049C" w14:textId="77777777" w:rsidTr="003B4137">
        <w:trPr>
          <w:jc w:val="center"/>
        </w:trPr>
        <w:tc>
          <w:tcPr>
            <w:tcW w:w="851" w:type="dxa"/>
            <w:vAlign w:val="center"/>
          </w:tcPr>
          <w:p w14:paraId="0EA34A9B" w14:textId="77777777" w:rsidR="003B4137" w:rsidRPr="003B4137" w:rsidRDefault="003B4137" w:rsidP="005522F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B4137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2971D688" w14:textId="77777777" w:rsidR="003B4137" w:rsidRPr="003B4137" w:rsidRDefault="003B4137" w:rsidP="005522F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3B4137">
              <w:rPr>
                <w:rFonts w:ascii="Arial Narrow" w:hAnsi="Arial Narrow" w:cs="Arial"/>
                <w:b/>
              </w:rPr>
              <w:t>Zakład Elektroniczny SMART</w:t>
            </w:r>
          </w:p>
          <w:p w14:paraId="0F3FD80E" w14:textId="77777777" w:rsidR="003B4137" w:rsidRPr="003B4137" w:rsidRDefault="003B4137" w:rsidP="005522F4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3B4137">
              <w:rPr>
                <w:rFonts w:ascii="Arial Narrow" w:hAnsi="Arial Narrow" w:cs="Arial"/>
                <w:bCs/>
              </w:rPr>
              <w:t>Modrakowa</w:t>
            </w:r>
            <w:r w:rsidRPr="003B4137">
              <w:rPr>
                <w:rFonts w:ascii="Arial Narrow" w:hAnsi="Arial Narrow" w:cs="Arial"/>
                <w:bCs/>
              </w:rPr>
              <w:t xml:space="preserve"> </w:t>
            </w:r>
            <w:r w:rsidRPr="003B4137">
              <w:rPr>
                <w:rFonts w:ascii="Arial Narrow" w:hAnsi="Arial Narrow" w:cs="Arial"/>
                <w:bCs/>
              </w:rPr>
              <w:t>4</w:t>
            </w:r>
            <w:r w:rsidRPr="003B4137">
              <w:rPr>
                <w:rFonts w:ascii="Arial Narrow" w:hAnsi="Arial Narrow" w:cs="Arial"/>
                <w:bCs/>
              </w:rPr>
              <w:t xml:space="preserve"> </w:t>
            </w:r>
          </w:p>
          <w:p w14:paraId="1F5050DA" w14:textId="77777777" w:rsidR="003B4137" w:rsidRPr="003B4137" w:rsidRDefault="003B4137" w:rsidP="005522F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3B4137">
              <w:rPr>
                <w:rFonts w:ascii="Arial Narrow" w:hAnsi="Arial Narrow" w:cs="Arial"/>
                <w:bCs/>
              </w:rPr>
              <w:t>86-022</w:t>
            </w:r>
            <w:r w:rsidRPr="003B4137">
              <w:rPr>
                <w:rFonts w:ascii="Arial Narrow" w:hAnsi="Arial Narrow" w:cs="Arial"/>
                <w:bCs/>
              </w:rPr>
              <w:t xml:space="preserve"> </w:t>
            </w:r>
            <w:r w:rsidRPr="003B4137">
              <w:rPr>
                <w:rFonts w:ascii="Arial Narrow" w:hAnsi="Arial Narrow" w:cs="Arial"/>
                <w:bCs/>
              </w:rPr>
              <w:t>Sienno</w:t>
            </w:r>
          </w:p>
        </w:tc>
        <w:tc>
          <w:tcPr>
            <w:tcW w:w="1134" w:type="dxa"/>
            <w:vAlign w:val="center"/>
          </w:tcPr>
          <w:p w14:paraId="673A84C6" w14:textId="77777777" w:rsidR="003B4137" w:rsidRPr="003B4137" w:rsidRDefault="003B4137" w:rsidP="005522F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B4137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4B048801" w14:textId="77777777" w:rsidR="003B4137" w:rsidRPr="003B4137" w:rsidRDefault="003B4137" w:rsidP="005522F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B4137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7E273AC" w14:textId="77777777" w:rsidR="003B4137" w:rsidRPr="003B4137" w:rsidRDefault="003B4137" w:rsidP="005522F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B4137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513" w:type="dxa"/>
            <w:vAlign w:val="center"/>
          </w:tcPr>
          <w:p w14:paraId="157C30C7" w14:textId="77777777" w:rsidR="003B4137" w:rsidRPr="003B4137" w:rsidRDefault="003B4137" w:rsidP="005522F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B4137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14:paraId="2A79D3A4" w14:textId="77777777" w:rsidR="003B4137" w:rsidRPr="003B4137" w:rsidRDefault="003B4137" w:rsidP="005522F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B4137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3AF299D5" w14:textId="77777777" w:rsidR="00E85D70" w:rsidRPr="003B413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8044CF6" w14:textId="77777777" w:rsidR="00F960D7" w:rsidRPr="003B4137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8091EE8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B4137">
        <w:rPr>
          <w:rFonts w:ascii="Arial Narrow" w:hAnsi="Arial Narrow" w:cs="Arial"/>
          <w:i/>
          <w:sz w:val="22"/>
          <w:szCs w:val="22"/>
        </w:rPr>
        <w:t>Zamawiający</w:t>
      </w:r>
    </w:p>
    <w:p w14:paraId="43940853" w14:textId="336C703C" w:rsidR="003B4137" w:rsidRDefault="003B4137" w:rsidP="003B413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2F22C644" w14:textId="1119E697" w:rsidR="003B4137" w:rsidRDefault="003B4137" w:rsidP="003B413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5A571663" w14:textId="46EEA646" w:rsidR="003B4137" w:rsidRDefault="003B4137" w:rsidP="003B413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karolina.kornowska@10wsk.mil.pl </w:t>
      </w:r>
    </w:p>
    <w:p w14:paraId="72BA066D" w14:textId="341328AE" w:rsidR="003B4137" w:rsidRPr="003B4137" w:rsidRDefault="003B4137" w:rsidP="003B413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2025-08-28</w:t>
      </w:r>
    </w:p>
    <w:bookmarkEnd w:id="0"/>
    <w:sectPr w:rsidR="003B4137" w:rsidRPr="003B4137" w:rsidSect="003B41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87CBD" w14:textId="77777777" w:rsidR="008F0E1A" w:rsidRDefault="008F0E1A">
      <w:r>
        <w:separator/>
      </w:r>
    </w:p>
  </w:endnote>
  <w:endnote w:type="continuationSeparator" w:id="0">
    <w:p w14:paraId="158AE128" w14:textId="77777777" w:rsidR="008F0E1A" w:rsidRDefault="008F0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C4B40" w14:textId="77777777" w:rsidR="00063A98" w:rsidRDefault="00063A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99BA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C756263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8A160" w14:textId="77777777" w:rsidR="00063A98" w:rsidRDefault="00063A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16F4E" w14:textId="77777777" w:rsidR="008F0E1A" w:rsidRDefault="008F0E1A">
      <w:r>
        <w:separator/>
      </w:r>
    </w:p>
  </w:footnote>
  <w:footnote w:type="continuationSeparator" w:id="0">
    <w:p w14:paraId="5EFE28CC" w14:textId="77777777" w:rsidR="008F0E1A" w:rsidRDefault="008F0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D408" w14:textId="77777777" w:rsidR="00063A98" w:rsidRDefault="00063A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E87B6" w14:textId="77777777" w:rsidR="00063A98" w:rsidRDefault="00063A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AAFB5" w14:textId="77777777" w:rsidR="00063A98" w:rsidRDefault="00063A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0E1A"/>
    <w:rsid w:val="00005838"/>
    <w:rsid w:val="00022322"/>
    <w:rsid w:val="00042497"/>
    <w:rsid w:val="00063A98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B413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0E1A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9B331"/>
  <w15:chartTrackingRefBased/>
  <w15:docId w15:val="{24E3B415-0E0F-4F06-863D-9DAF12DD3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2025-08-27T10:45:00Z</dcterms:created>
  <dcterms:modified xsi:type="dcterms:W3CDTF">2025-08-27T10:48:00Z</dcterms:modified>
</cp:coreProperties>
</file>