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0B1DA" w14:textId="77777777" w:rsidR="00081D13" w:rsidRPr="006D181A" w:rsidRDefault="000F413A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D181A">
        <w:rPr>
          <w:rFonts w:ascii="Arial Narrow" w:hAnsi="Arial Narrow" w:cs="Arial"/>
          <w:sz w:val="22"/>
          <w:szCs w:val="22"/>
        </w:rPr>
        <w:t>Bydgoszcz</w:t>
      </w:r>
      <w:r w:rsidR="00081D13" w:rsidRPr="006D181A">
        <w:rPr>
          <w:rFonts w:ascii="Arial Narrow" w:hAnsi="Arial Narrow" w:cs="Arial"/>
          <w:sz w:val="22"/>
          <w:szCs w:val="22"/>
        </w:rPr>
        <w:t xml:space="preserve"> dnia: </w:t>
      </w:r>
      <w:r w:rsidRPr="006D181A">
        <w:rPr>
          <w:rFonts w:ascii="Arial Narrow" w:hAnsi="Arial Narrow" w:cs="Arial"/>
          <w:sz w:val="22"/>
          <w:szCs w:val="22"/>
        </w:rPr>
        <w:t>2025-08-28</w:t>
      </w:r>
    </w:p>
    <w:p w14:paraId="3093EFC8" w14:textId="77777777" w:rsidR="00081D13" w:rsidRPr="006D181A" w:rsidRDefault="000F413A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D181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662A19A" w14:textId="77777777" w:rsidR="00081D13" w:rsidRPr="006D181A" w:rsidRDefault="000F413A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D181A">
        <w:rPr>
          <w:rFonts w:ascii="Arial Narrow" w:hAnsi="Arial Narrow" w:cs="Arial"/>
          <w:sz w:val="22"/>
          <w:szCs w:val="22"/>
        </w:rPr>
        <w:t>Powstańców Warszawy</w:t>
      </w:r>
      <w:r w:rsidR="00081D13" w:rsidRPr="006D181A">
        <w:rPr>
          <w:rFonts w:ascii="Arial Narrow" w:hAnsi="Arial Narrow" w:cs="Arial"/>
          <w:sz w:val="22"/>
          <w:szCs w:val="22"/>
        </w:rPr>
        <w:t xml:space="preserve"> </w:t>
      </w:r>
      <w:r w:rsidRPr="006D181A">
        <w:rPr>
          <w:rFonts w:ascii="Arial Narrow" w:hAnsi="Arial Narrow" w:cs="Arial"/>
          <w:sz w:val="22"/>
          <w:szCs w:val="22"/>
        </w:rPr>
        <w:t>5</w:t>
      </w:r>
    </w:p>
    <w:p w14:paraId="00DE518A" w14:textId="77777777" w:rsidR="00081D13" w:rsidRPr="006D181A" w:rsidRDefault="000F413A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6D181A">
        <w:rPr>
          <w:rFonts w:ascii="Arial Narrow" w:hAnsi="Arial Narrow" w:cs="Arial"/>
          <w:sz w:val="22"/>
          <w:szCs w:val="22"/>
        </w:rPr>
        <w:t>85-681</w:t>
      </w:r>
      <w:r w:rsidR="00081D13" w:rsidRPr="006D181A">
        <w:rPr>
          <w:rFonts w:ascii="Arial Narrow" w:hAnsi="Arial Narrow" w:cs="Arial"/>
          <w:sz w:val="22"/>
          <w:szCs w:val="22"/>
        </w:rPr>
        <w:t xml:space="preserve"> </w:t>
      </w:r>
      <w:r w:rsidRPr="006D181A">
        <w:rPr>
          <w:rFonts w:ascii="Arial Narrow" w:hAnsi="Arial Narrow" w:cs="Arial"/>
          <w:sz w:val="22"/>
          <w:szCs w:val="22"/>
        </w:rPr>
        <w:t>Bydgoszcz</w:t>
      </w:r>
    </w:p>
    <w:p w14:paraId="6BEABE46" w14:textId="77777777" w:rsidR="00081D13" w:rsidRPr="006D181A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D181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92648A" w14:textId="77777777" w:rsidR="00081D13" w:rsidRPr="006D181A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D181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627D0BC" w14:textId="77777777" w:rsidR="00081D13" w:rsidRPr="006D181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D181A" w14:paraId="1453110D" w14:textId="77777777" w:rsidTr="00C13EA9">
        <w:tc>
          <w:tcPr>
            <w:tcW w:w="10065" w:type="dxa"/>
            <w:shd w:val="clear" w:color="auto" w:fill="F2F2F2"/>
            <w:hideMark/>
          </w:tcPr>
          <w:p w14:paraId="307F8487" w14:textId="3196EC67" w:rsidR="00081D13" w:rsidRPr="006D181A" w:rsidRDefault="006D181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70C0CC8" w14:textId="77777777" w:rsidR="00081D13" w:rsidRPr="006D181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D181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1C1E2A2" w14:textId="77777777" w:rsidR="00081D13" w:rsidRPr="006D181A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16204290" w14:textId="77777777" w:rsidR="00081D13" w:rsidRPr="006D181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181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181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181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D181A" w14:paraId="78D88E7F" w14:textId="77777777" w:rsidTr="00081D13">
        <w:tc>
          <w:tcPr>
            <w:tcW w:w="2269" w:type="dxa"/>
          </w:tcPr>
          <w:p w14:paraId="6EA63C64" w14:textId="77777777" w:rsidR="00081D13" w:rsidRPr="006D181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A67BD5D" w14:textId="77777777" w:rsidR="00081D13" w:rsidRPr="006D181A" w:rsidRDefault="000F413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Pomiary elektryczne roczne i pięcioletnie w budynkach 10 Wojskowego szpitala Klinicznego z Polikliniką - SPZOZ w Bydgoszczy oraz w Domu Medyka ul. Skromna 5</w:t>
            </w:r>
          </w:p>
        </w:tc>
      </w:tr>
      <w:tr w:rsidR="000F413A" w:rsidRPr="006D181A" w14:paraId="7F024DE9" w14:textId="77777777" w:rsidTr="00F42908">
        <w:tc>
          <w:tcPr>
            <w:tcW w:w="2269" w:type="dxa"/>
          </w:tcPr>
          <w:p w14:paraId="26DF85C4" w14:textId="77777777" w:rsidR="000F413A" w:rsidRPr="006D181A" w:rsidRDefault="000F413A" w:rsidP="00F429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81B6BC5" w14:textId="77777777" w:rsidR="000F413A" w:rsidRPr="006D181A" w:rsidRDefault="000F413A" w:rsidP="00F429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80/2025</w:t>
            </w:r>
          </w:p>
        </w:tc>
      </w:tr>
    </w:tbl>
    <w:p w14:paraId="1673F2AF" w14:textId="77777777" w:rsidR="00081D13" w:rsidRPr="006D181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931F3F8" w14:textId="77777777" w:rsidR="00081D13" w:rsidRPr="006D181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D181A">
        <w:rPr>
          <w:rFonts w:ascii="Arial Narrow" w:hAnsi="Arial Narrow" w:cs="Arial"/>
          <w:sz w:val="22"/>
          <w:szCs w:val="22"/>
        </w:rPr>
        <w:t xml:space="preserve">Zamawiający, </w:t>
      </w:r>
      <w:r w:rsidR="000F413A" w:rsidRPr="006D181A">
        <w:rPr>
          <w:rFonts w:ascii="Arial Narrow" w:hAnsi="Arial Narrow" w:cs="Arial"/>
          <w:b/>
          <w:sz w:val="22"/>
          <w:szCs w:val="22"/>
        </w:rPr>
        <w:t>10WSzKzP SPZOZ</w:t>
      </w:r>
      <w:r w:rsidRPr="006D181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D181A">
        <w:rPr>
          <w:rFonts w:ascii="Arial Narrow" w:hAnsi="Arial Narrow" w:cs="Arial"/>
          <w:sz w:val="22"/>
          <w:szCs w:val="22"/>
        </w:rPr>
        <w:t xml:space="preserve">ust. 1 pkt. 1 i </w:t>
      </w:r>
      <w:r w:rsidRPr="006D181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D181A">
        <w:rPr>
          <w:rFonts w:ascii="Arial Narrow" w:hAnsi="Arial Narrow" w:cs="Arial"/>
          <w:sz w:val="22"/>
          <w:szCs w:val="22"/>
        </w:rPr>
        <w:t>2</w:t>
      </w:r>
      <w:r w:rsidRPr="006D181A">
        <w:rPr>
          <w:rFonts w:ascii="Arial Narrow" w:hAnsi="Arial Narrow" w:cs="Arial"/>
          <w:sz w:val="22"/>
          <w:szCs w:val="22"/>
        </w:rPr>
        <w:t xml:space="preserve"> </w:t>
      </w:r>
      <w:r w:rsidR="00081D13" w:rsidRPr="006D181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F413A" w:rsidRPr="006D181A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6D181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F413A" w:rsidRPr="006D181A" w14:paraId="63CCFAAE" w14:textId="77777777" w:rsidTr="00F42908">
        <w:trPr>
          <w:cantSplit/>
        </w:trPr>
        <w:tc>
          <w:tcPr>
            <w:tcW w:w="10080" w:type="dxa"/>
          </w:tcPr>
          <w:p w14:paraId="0C696D7A" w14:textId="77777777" w:rsidR="000F413A" w:rsidRPr="006D181A" w:rsidRDefault="000F413A" w:rsidP="00F4290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AMBITNIE KATARZYNA SKIBIŃSKA</w:t>
            </w:r>
          </w:p>
          <w:p w14:paraId="4399A8E0" w14:textId="77777777" w:rsidR="000F413A" w:rsidRPr="006D181A" w:rsidRDefault="000F413A" w:rsidP="00F4290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 xml:space="preserve">Sosnowa 8 </w:t>
            </w:r>
          </w:p>
          <w:p w14:paraId="78F0851E" w14:textId="77777777" w:rsidR="000F413A" w:rsidRPr="006D181A" w:rsidRDefault="000F413A" w:rsidP="00F42908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86-014 Kruszyn</w:t>
            </w:r>
          </w:p>
          <w:p w14:paraId="3E2FD7BE" w14:textId="77777777" w:rsidR="000F413A" w:rsidRPr="006D181A" w:rsidRDefault="000F413A" w:rsidP="00F4290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73 707.70 zł brutto</w:t>
            </w: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747A00" w14:textId="77777777" w:rsidR="000F413A" w:rsidRPr="006D181A" w:rsidRDefault="000F413A" w:rsidP="00F4290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B793402" w14:textId="3F3BBC82" w:rsidR="000F413A" w:rsidRPr="006D181A" w:rsidRDefault="000F413A" w:rsidP="00F4290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37A5C">
              <w:rPr>
                <w:rFonts w:ascii="Arial Narrow" w:hAnsi="Arial Narrow" w:cs="Arial"/>
                <w:sz w:val="22"/>
                <w:szCs w:val="22"/>
              </w:rPr>
              <w:br/>
            </w:r>
            <w:r w:rsidRPr="006D181A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</w:tbl>
    <w:p w14:paraId="49B9C9C4" w14:textId="77777777" w:rsidR="00081D13" w:rsidRPr="006D181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D181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D181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701"/>
        <w:gridCol w:w="1417"/>
        <w:gridCol w:w="1843"/>
      </w:tblGrid>
      <w:tr w:rsidR="006D181A" w:rsidRPr="006D181A" w14:paraId="63568E01" w14:textId="77777777" w:rsidTr="006D181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77E34E6" w14:textId="77777777" w:rsidR="006D181A" w:rsidRPr="006D181A" w:rsidRDefault="006D181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6D181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FC04D72" w14:textId="77777777" w:rsidR="006D181A" w:rsidRPr="006D181A" w:rsidRDefault="006D181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D181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F67EBD9" w14:textId="77777777" w:rsidR="006D181A" w:rsidRPr="006D181A" w:rsidRDefault="006D181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6D181A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0CFD113" w14:textId="77777777" w:rsidR="006D181A" w:rsidRPr="006D181A" w:rsidRDefault="006D181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6D181A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F7840B1" w14:textId="77777777" w:rsidR="006D181A" w:rsidRPr="006D181A" w:rsidRDefault="006D181A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D181A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6D181A" w:rsidRPr="006D181A" w14:paraId="4D18BD04" w14:textId="77777777" w:rsidTr="006D181A">
        <w:tc>
          <w:tcPr>
            <w:tcW w:w="851" w:type="dxa"/>
            <w:vAlign w:val="center"/>
          </w:tcPr>
          <w:p w14:paraId="0A92B60D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14:paraId="395EC39A" w14:textId="77777777" w:rsidR="006D181A" w:rsidRPr="006D181A" w:rsidRDefault="006D181A" w:rsidP="00F4290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AMBITNIE KATARZYNA SKIBIŃSKA</w:t>
            </w:r>
          </w:p>
          <w:p w14:paraId="0382AB3D" w14:textId="77777777" w:rsidR="006D181A" w:rsidRPr="006D181A" w:rsidRDefault="006D181A" w:rsidP="00F4290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 xml:space="preserve">Sosnowa 8 </w:t>
            </w:r>
          </w:p>
          <w:p w14:paraId="46EFF0CB" w14:textId="77777777" w:rsidR="006D181A" w:rsidRPr="006D181A" w:rsidRDefault="006D181A" w:rsidP="00F4290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86-014 Kruszyn</w:t>
            </w:r>
          </w:p>
        </w:tc>
        <w:tc>
          <w:tcPr>
            <w:tcW w:w="1701" w:type="dxa"/>
            <w:vAlign w:val="center"/>
          </w:tcPr>
          <w:p w14:paraId="7DF566F8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4A7C4662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B4F5265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D181A" w:rsidRPr="006D181A" w14:paraId="2449B474" w14:textId="77777777" w:rsidTr="006D181A">
        <w:tc>
          <w:tcPr>
            <w:tcW w:w="851" w:type="dxa"/>
            <w:vAlign w:val="center"/>
          </w:tcPr>
          <w:p w14:paraId="49181181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3B644D8B" w14:textId="77777777" w:rsidR="006D181A" w:rsidRPr="006D181A" w:rsidRDefault="006D181A" w:rsidP="00F4290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 xml:space="preserve">SOLIS Rafał </w:t>
            </w:r>
            <w:proofErr w:type="spellStart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Żemigała</w:t>
            </w:r>
            <w:proofErr w:type="spellEnd"/>
          </w:p>
          <w:p w14:paraId="11FF9282" w14:textId="77777777" w:rsidR="006D181A" w:rsidRPr="006D181A" w:rsidRDefault="006D181A" w:rsidP="00F4290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 xml:space="preserve">Kaliska 21 </w:t>
            </w:r>
          </w:p>
          <w:p w14:paraId="14A443DF" w14:textId="77777777" w:rsidR="006D181A" w:rsidRPr="006D181A" w:rsidRDefault="006D181A" w:rsidP="00F4290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99-100 Łęczyca</w:t>
            </w:r>
          </w:p>
        </w:tc>
        <w:tc>
          <w:tcPr>
            <w:tcW w:w="1701" w:type="dxa"/>
            <w:vAlign w:val="center"/>
          </w:tcPr>
          <w:p w14:paraId="7CCC6FCA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46,36</w:t>
            </w:r>
          </w:p>
        </w:tc>
        <w:tc>
          <w:tcPr>
            <w:tcW w:w="1417" w:type="dxa"/>
            <w:vAlign w:val="center"/>
          </w:tcPr>
          <w:p w14:paraId="49E997E9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D1F493F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86,36</w:t>
            </w:r>
          </w:p>
        </w:tc>
      </w:tr>
      <w:tr w:rsidR="006D181A" w:rsidRPr="006D181A" w14:paraId="16F327E8" w14:textId="77777777" w:rsidTr="006D181A">
        <w:tc>
          <w:tcPr>
            <w:tcW w:w="851" w:type="dxa"/>
            <w:vAlign w:val="center"/>
          </w:tcPr>
          <w:p w14:paraId="3A9C9351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3969" w:type="dxa"/>
            <w:vAlign w:val="center"/>
          </w:tcPr>
          <w:p w14:paraId="23CC67B7" w14:textId="77777777" w:rsidR="006D181A" w:rsidRPr="006D181A" w:rsidRDefault="006D181A" w:rsidP="00F4290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Elektromax</w:t>
            </w:r>
            <w:proofErr w:type="spellEnd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 xml:space="preserve"> Janusz </w:t>
            </w:r>
            <w:proofErr w:type="spellStart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Znaczko</w:t>
            </w:r>
            <w:proofErr w:type="spellEnd"/>
          </w:p>
          <w:p w14:paraId="73B3906C" w14:textId="77777777" w:rsidR="006D181A" w:rsidRPr="006D181A" w:rsidRDefault="006D181A" w:rsidP="00F4290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 xml:space="preserve">Grunwaldzka 111 </w:t>
            </w:r>
          </w:p>
          <w:p w14:paraId="4AB8813C" w14:textId="77777777" w:rsidR="006D181A" w:rsidRPr="006D181A" w:rsidRDefault="006D181A" w:rsidP="00F4290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85-401 Bydgoszcz</w:t>
            </w:r>
          </w:p>
        </w:tc>
        <w:tc>
          <w:tcPr>
            <w:tcW w:w="1701" w:type="dxa"/>
            <w:vAlign w:val="center"/>
          </w:tcPr>
          <w:p w14:paraId="2342BA55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27,13</w:t>
            </w:r>
          </w:p>
        </w:tc>
        <w:tc>
          <w:tcPr>
            <w:tcW w:w="1417" w:type="dxa"/>
            <w:vAlign w:val="center"/>
          </w:tcPr>
          <w:p w14:paraId="51F3190F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6EAC0CC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67,13</w:t>
            </w:r>
          </w:p>
        </w:tc>
      </w:tr>
      <w:tr w:rsidR="006D181A" w:rsidRPr="006D181A" w14:paraId="2FCDA1B8" w14:textId="77777777" w:rsidTr="006D181A">
        <w:tc>
          <w:tcPr>
            <w:tcW w:w="851" w:type="dxa"/>
            <w:vAlign w:val="center"/>
          </w:tcPr>
          <w:p w14:paraId="094EA1F0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vAlign w:val="center"/>
          </w:tcPr>
          <w:p w14:paraId="28A71F93" w14:textId="77777777" w:rsidR="006D181A" w:rsidRPr="006D181A" w:rsidRDefault="006D181A" w:rsidP="00F4290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 xml:space="preserve">Zakład Usługowo Handlowy </w:t>
            </w:r>
            <w:proofErr w:type="spellStart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>Elektromix</w:t>
            </w:r>
            <w:proofErr w:type="spellEnd"/>
            <w:r w:rsidRPr="006D181A">
              <w:rPr>
                <w:rFonts w:ascii="Arial Narrow" w:hAnsi="Arial Narrow" w:cs="Arial"/>
                <w:b/>
                <w:sz w:val="22"/>
                <w:szCs w:val="22"/>
              </w:rPr>
              <w:t xml:space="preserve"> Bożena Stankowska</w:t>
            </w:r>
          </w:p>
          <w:p w14:paraId="2E730466" w14:textId="77777777" w:rsidR="006D181A" w:rsidRPr="006D181A" w:rsidRDefault="006D181A" w:rsidP="00F4290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 xml:space="preserve">Piaskowa 9 </w:t>
            </w:r>
          </w:p>
          <w:p w14:paraId="0D7C872A" w14:textId="77777777" w:rsidR="006D181A" w:rsidRPr="006D181A" w:rsidRDefault="006D181A" w:rsidP="00F4290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bCs/>
                <w:sz w:val="22"/>
                <w:szCs w:val="22"/>
              </w:rPr>
              <w:t>47-330 Zdzieszowice</w:t>
            </w:r>
          </w:p>
        </w:tc>
        <w:tc>
          <w:tcPr>
            <w:tcW w:w="1701" w:type="dxa"/>
            <w:vAlign w:val="center"/>
          </w:tcPr>
          <w:p w14:paraId="7D59FC05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00263AA4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26FF6B8C" w14:textId="77777777" w:rsidR="006D181A" w:rsidRPr="006D181A" w:rsidRDefault="006D181A" w:rsidP="00F4290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D18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7EC1CABC" w14:textId="77777777" w:rsidR="00E85D70" w:rsidRPr="006D181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6B8B85A8" w14:textId="77777777" w:rsidR="00F960D7" w:rsidRPr="006D181A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268289AC" w14:textId="77777777" w:rsidR="006D181A" w:rsidRDefault="006D181A" w:rsidP="006D181A">
      <w:pPr>
        <w:spacing w:after="480" w:line="360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2936581" w14:textId="68E7FA84" w:rsidR="00B464D3" w:rsidRDefault="00B464D3" w:rsidP="006D181A">
      <w:pPr>
        <w:spacing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D181A">
        <w:rPr>
          <w:rFonts w:ascii="Arial Narrow" w:hAnsi="Arial Narrow" w:cs="Arial"/>
          <w:i/>
          <w:sz w:val="22"/>
          <w:szCs w:val="22"/>
        </w:rPr>
        <w:t>Zamawiający</w:t>
      </w:r>
    </w:p>
    <w:p w14:paraId="61ADA88C" w14:textId="77777777" w:rsidR="00637A5C" w:rsidRPr="006D181A" w:rsidRDefault="00637A5C" w:rsidP="006D181A">
      <w:pPr>
        <w:spacing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bookmarkEnd w:id="0"/>
    <w:p w14:paraId="4BAA0039" w14:textId="5EFE3E46" w:rsidR="008642B3" w:rsidRDefault="008642B3" w:rsidP="00005838">
      <w:pPr>
        <w:jc w:val="right"/>
        <w:rPr>
          <w:rFonts w:ascii="Arial Narrow" w:hAnsi="Arial Narrow" w:cs="Arial"/>
        </w:rPr>
      </w:pPr>
    </w:p>
    <w:p w14:paraId="40943E25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1616E200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2E363AF0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5240D4B2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77062349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196DF298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6E4E9960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4A18BA5C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1E4D2A85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6A1E6AE7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661DD7A7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363FD0E8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70AA565F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5F367B67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68B45788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2B4D3790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1CC4F31C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40616AAC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3FAE5233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5A366C03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0119C93D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0B9CC22C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63664A7F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7B43CFC5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0EADFA75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70D31F93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3F34A68E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5FF73E26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56A02AA5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269F51B9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5DE3B0A7" w14:textId="77777777" w:rsidR="00637A5C" w:rsidRDefault="00637A5C" w:rsidP="00637A5C">
      <w:pPr>
        <w:rPr>
          <w:rFonts w:ascii="Arial Narrow" w:hAnsi="Arial Narrow" w:cs="Arial"/>
          <w:sz w:val="20"/>
          <w:szCs w:val="20"/>
        </w:rPr>
      </w:pPr>
    </w:p>
    <w:p w14:paraId="35621B7C" w14:textId="5EEA4497" w:rsidR="00637A5C" w:rsidRPr="001969CB" w:rsidRDefault="00637A5C" w:rsidP="00637A5C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1969CB">
        <w:rPr>
          <w:rFonts w:ascii="Arial Narrow" w:hAnsi="Arial Narrow" w:cs="Arial"/>
          <w:sz w:val="20"/>
          <w:szCs w:val="20"/>
        </w:rPr>
        <w:t xml:space="preserve"> ark.</w:t>
      </w:r>
    </w:p>
    <w:p w14:paraId="0FC53A25" w14:textId="77777777" w:rsidR="00637A5C" w:rsidRPr="001969CB" w:rsidRDefault="00637A5C" w:rsidP="00637A5C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1C54459B" w14:textId="77777777" w:rsidR="00637A5C" w:rsidRPr="001969CB" w:rsidRDefault="00637A5C" w:rsidP="00637A5C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Wyk. Barbara Baranowska – tel. 261 417 364, e-mail:</w:t>
      </w:r>
      <w:r>
        <w:rPr>
          <w:rFonts w:ascii="Arial Narrow" w:hAnsi="Arial Narrow" w:cs="Arial"/>
          <w:sz w:val="20"/>
          <w:szCs w:val="20"/>
        </w:rPr>
        <w:t xml:space="preserve"> </w:t>
      </w:r>
      <w:hyperlink r:id="rId6" w:history="1">
        <w:r w:rsidRPr="00626AC2">
          <w:rPr>
            <w:rStyle w:val="Hipercze"/>
            <w:rFonts w:ascii="Arial Narrow" w:hAnsi="Arial Narrow" w:cs="Arial"/>
            <w:sz w:val="20"/>
            <w:szCs w:val="20"/>
          </w:rPr>
          <w:t>baranowska1486@10wsk.mil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67FF0C92" w14:textId="40F2D755" w:rsidR="00637A5C" w:rsidRPr="007337F7" w:rsidRDefault="00637A5C" w:rsidP="00637A5C">
      <w:pPr>
        <w:rPr>
          <w:rFonts w:ascii="Arial Narrow" w:hAnsi="Arial Narrow" w:cs="Arial"/>
          <w:i/>
          <w:sz w:val="22"/>
          <w:szCs w:val="22"/>
        </w:rPr>
      </w:pPr>
      <w:r w:rsidRPr="001969CB">
        <w:rPr>
          <w:rFonts w:ascii="Arial Narrow" w:hAnsi="Arial Narrow" w:cs="Arial"/>
          <w:sz w:val="20"/>
          <w:szCs w:val="20"/>
        </w:rPr>
        <w:t>Data: 2025-08-</w:t>
      </w:r>
      <w:r>
        <w:rPr>
          <w:rFonts w:ascii="Arial Narrow" w:hAnsi="Arial Narrow" w:cs="Arial"/>
          <w:sz w:val="20"/>
          <w:szCs w:val="20"/>
        </w:rPr>
        <w:t>28</w:t>
      </w:r>
    </w:p>
    <w:p w14:paraId="76FFB94B" w14:textId="77777777" w:rsidR="006D181A" w:rsidRPr="006D181A" w:rsidRDefault="006D181A" w:rsidP="00005838">
      <w:pPr>
        <w:jc w:val="right"/>
        <w:rPr>
          <w:rFonts w:ascii="Arial Narrow" w:hAnsi="Arial Narrow"/>
          <w:sz w:val="32"/>
          <w:szCs w:val="32"/>
        </w:rPr>
      </w:pPr>
    </w:p>
    <w:sectPr w:rsidR="006D181A" w:rsidRPr="006D181A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078DC" w14:textId="77777777" w:rsidR="008D2962" w:rsidRDefault="008D2962">
      <w:r>
        <w:separator/>
      </w:r>
    </w:p>
  </w:endnote>
  <w:endnote w:type="continuationSeparator" w:id="0">
    <w:p w14:paraId="0F7BDD8E" w14:textId="77777777" w:rsidR="008D2962" w:rsidRDefault="008D2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75F1" w14:textId="77777777" w:rsidR="000F413A" w:rsidRDefault="000F41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78EA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FF86559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1F39" w14:textId="77777777" w:rsidR="000F413A" w:rsidRDefault="000F41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EED92" w14:textId="77777777" w:rsidR="008D2962" w:rsidRDefault="008D2962">
      <w:r>
        <w:separator/>
      </w:r>
    </w:p>
  </w:footnote>
  <w:footnote w:type="continuationSeparator" w:id="0">
    <w:p w14:paraId="25093AD1" w14:textId="77777777" w:rsidR="008D2962" w:rsidRDefault="008D2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61C3A" w14:textId="77777777" w:rsidR="000F413A" w:rsidRDefault="000F41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307D7" w14:textId="77777777" w:rsidR="000F413A" w:rsidRDefault="000F41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8DA0E" w14:textId="77777777" w:rsidR="000F413A" w:rsidRDefault="000F41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962"/>
    <w:rsid w:val="00005838"/>
    <w:rsid w:val="00022322"/>
    <w:rsid w:val="00042497"/>
    <w:rsid w:val="00081D13"/>
    <w:rsid w:val="000C1E6F"/>
    <w:rsid w:val="000E4E56"/>
    <w:rsid w:val="000F413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7A5C"/>
    <w:rsid w:val="00644DCB"/>
    <w:rsid w:val="00657C1E"/>
    <w:rsid w:val="006D181A"/>
    <w:rsid w:val="006E3089"/>
    <w:rsid w:val="00712C39"/>
    <w:rsid w:val="0075025B"/>
    <w:rsid w:val="00756CDA"/>
    <w:rsid w:val="0079117B"/>
    <w:rsid w:val="007E2ACC"/>
    <w:rsid w:val="007E68C5"/>
    <w:rsid w:val="00832144"/>
    <w:rsid w:val="008567C7"/>
    <w:rsid w:val="008642B3"/>
    <w:rsid w:val="008A6C10"/>
    <w:rsid w:val="008D296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DD675"/>
  <w15:chartTrackingRefBased/>
  <w15:docId w15:val="{F38E1421-AEEA-4EB0-963D-D99D0A6E5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637A5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2025-08-28T11:39:00Z</cp:lastPrinted>
  <dcterms:created xsi:type="dcterms:W3CDTF">2025-08-28T11:36:00Z</dcterms:created>
  <dcterms:modified xsi:type="dcterms:W3CDTF">2025-08-28T11:39:00Z</dcterms:modified>
</cp:coreProperties>
</file>